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5E17" w:rsidRDefault="00BA5E17" w:rsidP="00BA5E17">
      <w:pPr>
        <w:tabs>
          <w:tab w:val="left" w:pos="-1"/>
        </w:tabs>
        <w:spacing w:line="360" w:lineRule="auto"/>
        <w:jc w:val="center"/>
        <w:rPr>
          <w:rFonts w:ascii="Times New Roman" w:hAnsi="Times New Roman"/>
          <w:b/>
          <w:sz w:val="40"/>
          <w:szCs w:val="40"/>
        </w:rPr>
      </w:pPr>
      <w:r>
        <w:rPr>
          <w:rFonts w:ascii="Times New Roman" w:hAnsi="Times New Roman"/>
          <w:b/>
          <w:sz w:val="40"/>
          <w:szCs w:val="40"/>
        </w:rPr>
        <w:t xml:space="preserve">Interviews Transcripts </w:t>
      </w:r>
    </w:p>
    <w:p w:rsidR="00BA5E17" w:rsidRPr="00CE0D1E" w:rsidRDefault="00BA5E17" w:rsidP="00BA5E17">
      <w:pPr>
        <w:tabs>
          <w:tab w:val="left" w:pos="-1"/>
        </w:tabs>
        <w:spacing w:line="360" w:lineRule="auto"/>
        <w:jc w:val="center"/>
        <w:rPr>
          <w:rFonts w:ascii="Times New Roman" w:hAnsi="Times New Roman"/>
          <w:sz w:val="32"/>
          <w:szCs w:val="40"/>
        </w:rPr>
      </w:pPr>
      <w:r w:rsidRPr="00CE0D1E">
        <w:rPr>
          <w:rFonts w:ascii="Times New Roman" w:hAnsi="Times New Roman"/>
          <w:sz w:val="32"/>
          <w:szCs w:val="40"/>
        </w:rPr>
        <w:t>for</w:t>
      </w:r>
    </w:p>
    <w:p w:rsidR="00BA5E17" w:rsidRPr="00C05E6D" w:rsidRDefault="00BA5E17" w:rsidP="00BA5E17">
      <w:pPr>
        <w:tabs>
          <w:tab w:val="left" w:pos="-1"/>
        </w:tabs>
        <w:spacing w:line="360" w:lineRule="auto"/>
        <w:jc w:val="center"/>
        <w:rPr>
          <w:rFonts w:ascii="Times New Roman" w:hAnsi="Times New Roman"/>
          <w:b/>
          <w:sz w:val="40"/>
          <w:szCs w:val="40"/>
        </w:rPr>
      </w:pPr>
      <w:r w:rsidRPr="00C05E6D">
        <w:rPr>
          <w:rFonts w:ascii="Times New Roman" w:hAnsi="Times New Roman"/>
          <w:b/>
          <w:sz w:val="40"/>
          <w:szCs w:val="40"/>
        </w:rPr>
        <w:t>“</w:t>
      </w:r>
      <w:r>
        <w:rPr>
          <w:rFonts w:ascii="Times New Roman" w:hAnsi="Times New Roman"/>
          <w:b/>
          <w:sz w:val="40"/>
          <w:szCs w:val="40"/>
        </w:rPr>
        <w:t>It’s Complicated</w:t>
      </w:r>
      <w:r w:rsidRPr="00C05E6D">
        <w:rPr>
          <w:rFonts w:ascii="Times New Roman" w:hAnsi="Times New Roman"/>
          <w:b/>
          <w:sz w:val="40"/>
          <w:szCs w:val="40"/>
        </w:rPr>
        <w:t>”</w:t>
      </w:r>
      <w:r>
        <w:rPr>
          <w:rFonts w:ascii="Times New Roman" w:hAnsi="Times New Roman"/>
          <w:b/>
          <w:sz w:val="40"/>
          <w:szCs w:val="40"/>
        </w:rPr>
        <w:t xml:space="preserve">: </w:t>
      </w:r>
      <w:r w:rsidR="00F2137D">
        <w:rPr>
          <w:rFonts w:ascii="Times New Roman" w:hAnsi="Times New Roman"/>
          <w:b/>
          <w:sz w:val="40"/>
          <w:szCs w:val="40"/>
        </w:rPr>
        <w:t>Facebook</w:t>
      </w:r>
      <w:r>
        <w:rPr>
          <w:rFonts w:ascii="Times New Roman" w:hAnsi="Times New Roman"/>
          <w:b/>
          <w:sz w:val="40"/>
          <w:szCs w:val="40"/>
        </w:rPr>
        <w:t xml:space="preserve"> and </w:t>
      </w:r>
      <w:r w:rsidRPr="00C05E6D">
        <w:rPr>
          <w:rFonts w:ascii="Times New Roman" w:hAnsi="Times New Roman"/>
          <w:b/>
          <w:sz w:val="40"/>
          <w:szCs w:val="40"/>
        </w:rPr>
        <w:t xml:space="preserve">Political Participation in Italy and the </w:t>
      </w:r>
      <w:r>
        <w:rPr>
          <w:rFonts w:ascii="Times New Roman" w:hAnsi="Times New Roman"/>
          <w:b/>
          <w:sz w:val="40"/>
          <w:szCs w:val="40"/>
        </w:rPr>
        <w:t>UK</w:t>
      </w:r>
    </w:p>
    <w:p w:rsidR="00BA5E17" w:rsidRPr="007D04D2" w:rsidRDefault="00BA5E17" w:rsidP="00BA5E17">
      <w:pPr>
        <w:tabs>
          <w:tab w:val="left" w:pos="-1"/>
        </w:tabs>
        <w:rPr>
          <w:rFonts w:ascii="Times New Roman" w:hAnsi="Times New Roman"/>
          <w:b/>
          <w:sz w:val="18"/>
          <w:szCs w:val="18"/>
        </w:rPr>
      </w:pPr>
    </w:p>
    <w:p w:rsidR="00BA5E17" w:rsidRPr="007D04D2" w:rsidRDefault="00BA5E17" w:rsidP="00BA5E17">
      <w:pPr>
        <w:tabs>
          <w:tab w:val="left" w:pos="-1"/>
        </w:tabs>
        <w:jc w:val="center"/>
        <w:rPr>
          <w:rFonts w:ascii="Times New Roman" w:hAnsi="Times New Roman"/>
          <w:sz w:val="36"/>
          <w:szCs w:val="36"/>
        </w:rPr>
      </w:pPr>
      <w:r w:rsidRPr="007D04D2">
        <w:rPr>
          <w:rFonts w:ascii="Times New Roman" w:hAnsi="Times New Roman"/>
          <w:sz w:val="36"/>
          <w:szCs w:val="36"/>
        </w:rPr>
        <w:t>Isidoropaolo Casteltrione</w:t>
      </w:r>
    </w:p>
    <w:p w:rsidR="00BA5E17" w:rsidRPr="007D04D2" w:rsidRDefault="00BA5E17" w:rsidP="00BA5E17">
      <w:pPr>
        <w:tabs>
          <w:tab w:val="left" w:pos="-1"/>
        </w:tabs>
        <w:jc w:val="center"/>
        <w:rPr>
          <w:rFonts w:ascii="Times New Roman" w:hAnsi="Times New Roman"/>
          <w:sz w:val="18"/>
          <w:szCs w:val="18"/>
        </w:rPr>
      </w:pPr>
    </w:p>
    <w:p w:rsidR="00BA5E17" w:rsidRPr="007D04D2" w:rsidRDefault="00BA5E17" w:rsidP="00BA5E17">
      <w:pPr>
        <w:tabs>
          <w:tab w:val="left" w:pos="-2"/>
        </w:tabs>
        <w:jc w:val="center"/>
        <w:rPr>
          <w:rFonts w:ascii="Times New Roman" w:hAnsi="Times New Roman"/>
          <w:sz w:val="36"/>
          <w:szCs w:val="36"/>
        </w:rPr>
      </w:pPr>
      <w:r w:rsidRPr="007D04D2">
        <w:rPr>
          <w:rFonts w:ascii="Times New Roman" w:hAnsi="Times New Roman"/>
          <w:sz w:val="36"/>
          <w:szCs w:val="36"/>
        </w:rPr>
        <w:t>A thesis submitted in partial fulfilment of the requirements for the degree of Doctor of Philosophy</w:t>
      </w:r>
    </w:p>
    <w:p w:rsidR="00BA5E17" w:rsidRPr="007D04D2" w:rsidRDefault="00BA5E17" w:rsidP="00BA5E17">
      <w:pPr>
        <w:tabs>
          <w:tab w:val="left" w:pos="-2"/>
        </w:tabs>
        <w:jc w:val="center"/>
        <w:rPr>
          <w:rFonts w:ascii="Times New Roman" w:hAnsi="Times New Roman"/>
          <w:sz w:val="18"/>
          <w:szCs w:val="18"/>
        </w:rPr>
      </w:pPr>
    </w:p>
    <w:p w:rsidR="00BA5E17" w:rsidRPr="007D04D2" w:rsidRDefault="00BA5E17" w:rsidP="00BA5E17">
      <w:pPr>
        <w:tabs>
          <w:tab w:val="left" w:pos="-2"/>
        </w:tabs>
        <w:jc w:val="center"/>
        <w:rPr>
          <w:rFonts w:ascii="Times New Roman" w:hAnsi="Times New Roman"/>
          <w:sz w:val="40"/>
          <w:szCs w:val="40"/>
        </w:rPr>
      </w:pPr>
      <w:r w:rsidRPr="007D04D2">
        <w:rPr>
          <w:noProof/>
          <w:color w:val="0000FF"/>
          <w:lang w:eastAsia="en-GB"/>
        </w:rPr>
        <w:drawing>
          <wp:inline distT="0" distB="0" distL="0" distR="0" wp14:anchorId="5564646D" wp14:editId="076D829E">
            <wp:extent cx="3442869" cy="2009775"/>
            <wp:effectExtent l="0" t="0" r="5715" b="0"/>
            <wp:docPr id="1" name="Picture 1" descr="File:Queen Margaret University logo.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Queen Margaret University logo.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45843" cy="2011511"/>
                    </a:xfrm>
                    <a:prstGeom prst="rect">
                      <a:avLst/>
                    </a:prstGeom>
                    <a:noFill/>
                    <a:ln>
                      <a:noFill/>
                    </a:ln>
                  </pic:spPr>
                </pic:pic>
              </a:graphicData>
            </a:graphic>
          </wp:inline>
        </w:drawing>
      </w:r>
    </w:p>
    <w:p w:rsidR="00BA5E17" w:rsidRPr="006A15EA" w:rsidRDefault="00BA5E17" w:rsidP="00BA5E17">
      <w:pPr>
        <w:tabs>
          <w:tab w:val="left" w:pos="-2"/>
        </w:tabs>
        <w:jc w:val="center"/>
        <w:rPr>
          <w:rFonts w:ascii="Times New Roman" w:hAnsi="Times New Roman"/>
          <w:b/>
          <w:sz w:val="36"/>
          <w:szCs w:val="40"/>
        </w:rPr>
      </w:pPr>
      <w:r>
        <w:rPr>
          <w:rFonts w:ascii="Times New Roman" w:hAnsi="Times New Roman"/>
          <w:b/>
          <w:sz w:val="36"/>
          <w:szCs w:val="40"/>
        </w:rPr>
        <w:t xml:space="preserve">November </w:t>
      </w:r>
      <w:r w:rsidRPr="007D04D2">
        <w:rPr>
          <w:rFonts w:ascii="Times New Roman" w:hAnsi="Times New Roman"/>
          <w:b/>
          <w:sz w:val="36"/>
          <w:szCs w:val="40"/>
        </w:rPr>
        <w:t>201</w:t>
      </w:r>
      <w:r>
        <w:rPr>
          <w:rFonts w:ascii="Times New Roman" w:hAnsi="Times New Roman"/>
          <w:b/>
          <w:sz w:val="36"/>
          <w:szCs w:val="40"/>
        </w:rPr>
        <w:t>5</w:t>
      </w:r>
    </w:p>
    <w:tbl>
      <w:tblPr>
        <w:tblStyle w:val="TableGrid"/>
        <w:tblW w:w="0" w:type="auto"/>
        <w:tblLayout w:type="fixed"/>
        <w:tblLook w:val="04A0" w:firstRow="1" w:lastRow="0" w:firstColumn="1" w:lastColumn="0" w:noHBand="0" w:noVBand="1"/>
      </w:tblPr>
      <w:tblGrid>
        <w:gridCol w:w="8046"/>
        <w:gridCol w:w="674"/>
      </w:tblGrid>
      <w:tr w:rsidR="00BA5E17" w:rsidRPr="00C8339C" w:rsidTr="008F4733">
        <w:tc>
          <w:tcPr>
            <w:tcW w:w="8046" w:type="dxa"/>
            <w:tcBorders>
              <w:top w:val="nil"/>
              <w:left w:val="nil"/>
              <w:bottom w:val="nil"/>
              <w:right w:val="nil"/>
            </w:tcBorders>
          </w:tcPr>
          <w:p w:rsidR="00BA5E17" w:rsidRDefault="00BA5E17" w:rsidP="00EB0A28">
            <w:pPr>
              <w:keepNext/>
              <w:keepLines/>
              <w:spacing w:before="160" w:after="0" w:line="240" w:lineRule="auto"/>
              <w:ind w:left="432"/>
              <w:jc w:val="center"/>
              <w:outlineLvl w:val="0"/>
              <w:rPr>
                <w:rFonts w:ascii="Times New Roman" w:eastAsiaTheme="majorEastAsia" w:hAnsi="Times New Roman" w:cs="Times New Roman"/>
                <w:b/>
                <w:bCs/>
                <w:noProof/>
                <w:sz w:val="22"/>
                <w:szCs w:val="22"/>
              </w:rPr>
            </w:pPr>
            <w:r w:rsidRPr="00CE0D1E">
              <w:rPr>
                <w:rFonts w:ascii="Times New Roman" w:hAnsi="Times New Roman" w:cs="Times New Roman"/>
                <w:b/>
                <w:sz w:val="28"/>
              </w:rPr>
              <w:lastRenderedPageBreak/>
              <w:t>Table of Contents</w:t>
            </w:r>
          </w:p>
        </w:tc>
        <w:tc>
          <w:tcPr>
            <w:tcW w:w="674" w:type="dxa"/>
            <w:tcBorders>
              <w:top w:val="nil"/>
              <w:left w:val="nil"/>
              <w:bottom w:val="nil"/>
              <w:right w:val="nil"/>
            </w:tcBorders>
          </w:tcPr>
          <w:p w:rsidR="00BA5E17" w:rsidRPr="001F7559" w:rsidRDefault="00BA5E17" w:rsidP="005B629A">
            <w:pPr>
              <w:spacing w:before="160"/>
              <w:jc w:val="right"/>
              <w:rPr>
                <w:rFonts w:ascii="Times New Roman" w:hAnsi="Times New Roman" w:cs="Times New Roman"/>
                <w:sz w:val="20"/>
                <w:szCs w:val="20"/>
              </w:rPr>
            </w:pPr>
          </w:p>
        </w:tc>
      </w:tr>
      <w:tr w:rsidR="00BA5E17" w:rsidRPr="00C8339C" w:rsidTr="008F4733">
        <w:tc>
          <w:tcPr>
            <w:tcW w:w="8046" w:type="dxa"/>
            <w:tcBorders>
              <w:top w:val="nil"/>
              <w:left w:val="nil"/>
              <w:bottom w:val="nil"/>
              <w:right w:val="nil"/>
            </w:tcBorders>
          </w:tcPr>
          <w:p w:rsidR="00BA5E17" w:rsidRPr="00B03F9F" w:rsidRDefault="00BA5E17" w:rsidP="00EB0A28">
            <w:pPr>
              <w:keepNext/>
              <w:keepLines/>
              <w:numPr>
                <w:ilvl w:val="0"/>
                <w:numId w:val="1"/>
              </w:numPr>
              <w:spacing w:before="80" w:after="80" w:line="240" w:lineRule="auto"/>
              <w:outlineLvl w:val="0"/>
              <w:rPr>
                <w:rFonts w:ascii="Times New Roman" w:eastAsiaTheme="majorEastAsia" w:hAnsi="Times New Roman" w:cs="Times New Roman"/>
                <w:b/>
                <w:bCs/>
                <w:noProof/>
                <w:sz w:val="22"/>
                <w:szCs w:val="22"/>
              </w:rPr>
            </w:pPr>
            <w:r>
              <w:rPr>
                <w:rFonts w:ascii="Times New Roman" w:eastAsiaTheme="majorEastAsia" w:hAnsi="Times New Roman" w:cs="Times New Roman"/>
                <w:b/>
                <w:bCs/>
                <w:noProof/>
                <w:sz w:val="22"/>
                <w:szCs w:val="22"/>
              </w:rPr>
              <w:t>Composition of the Qualitative Samples</w:t>
            </w:r>
          </w:p>
        </w:tc>
        <w:tc>
          <w:tcPr>
            <w:tcW w:w="674" w:type="dxa"/>
            <w:tcBorders>
              <w:top w:val="nil"/>
              <w:left w:val="nil"/>
              <w:bottom w:val="nil"/>
              <w:right w:val="nil"/>
            </w:tcBorders>
          </w:tcPr>
          <w:p w:rsidR="00BA5E17" w:rsidRPr="001F7559" w:rsidRDefault="007F7A08" w:rsidP="005B629A">
            <w:pPr>
              <w:spacing w:before="80" w:after="80"/>
              <w:jc w:val="right"/>
              <w:rPr>
                <w:rFonts w:ascii="Times New Roman" w:hAnsi="Times New Roman" w:cs="Times New Roman"/>
                <w:sz w:val="20"/>
                <w:szCs w:val="20"/>
              </w:rPr>
            </w:pPr>
            <w:r>
              <w:rPr>
                <w:rFonts w:ascii="Times New Roman" w:hAnsi="Times New Roman" w:cs="Times New Roman"/>
                <w:sz w:val="20"/>
                <w:szCs w:val="20"/>
              </w:rPr>
              <w:t>1</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British Sample</w:t>
            </w:r>
          </w:p>
        </w:tc>
        <w:tc>
          <w:tcPr>
            <w:tcW w:w="674" w:type="dxa"/>
            <w:tcBorders>
              <w:top w:val="nil"/>
              <w:left w:val="nil"/>
              <w:bottom w:val="nil"/>
              <w:right w:val="nil"/>
            </w:tcBorders>
          </w:tcPr>
          <w:p w:rsidR="00BA5E17" w:rsidRPr="001F7559" w:rsidRDefault="007F7A08" w:rsidP="005B629A">
            <w:pPr>
              <w:spacing w:after="80"/>
              <w:jc w:val="right"/>
              <w:rPr>
                <w:rFonts w:ascii="Times New Roman" w:hAnsi="Times New Roman" w:cs="Times New Roman"/>
                <w:sz w:val="20"/>
                <w:szCs w:val="20"/>
              </w:rPr>
            </w:pPr>
            <w:r>
              <w:rPr>
                <w:rFonts w:ascii="Times New Roman" w:hAnsi="Times New Roman" w:cs="Times New Roman"/>
                <w:sz w:val="20"/>
                <w:szCs w:val="20"/>
              </w:rPr>
              <w:t>1</w:t>
            </w:r>
          </w:p>
        </w:tc>
      </w:tr>
      <w:tr w:rsidR="00BA5E17" w:rsidRPr="00C8339C" w:rsidTr="008F4733">
        <w:trPr>
          <w:trHeight w:val="485"/>
        </w:trPr>
        <w:tc>
          <w:tcPr>
            <w:tcW w:w="8046" w:type="dxa"/>
            <w:tcBorders>
              <w:top w:val="nil"/>
              <w:left w:val="nil"/>
              <w:bottom w:val="nil"/>
              <w:right w:val="nil"/>
            </w:tcBorders>
          </w:tcPr>
          <w:p w:rsidR="00BA5E17"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Italian Sample</w:t>
            </w:r>
          </w:p>
        </w:tc>
        <w:tc>
          <w:tcPr>
            <w:tcW w:w="674" w:type="dxa"/>
            <w:tcBorders>
              <w:top w:val="nil"/>
              <w:left w:val="nil"/>
              <w:bottom w:val="nil"/>
              <w:right w:val="nil"/>
            </w:tcBorders>
          </w:tcPr>
          <w:p w:rsidR="00BA5E17" w:rsidRPr="001F7559" w:rsidRDefault="007F7A08" w:rsidP="005B629A">
            <w:pPr>
              <w:spacing w:after="80"/>
              <w:jc w:val="right"/>
              <w:rPr>
                <w:rFonts w:ascii="Times New Roman" w:hAnsi="Times New Roman" w:cs="Times New Roman"/>
                <w:sz w:val="20"/>
                <w:szCs w:val="20"/>
              </w:rPr>
            </w:pPr>
            <w:r>
              <w:rPr>
                <w:rFonts w:ascii="Times New Roman" w:hAnsi="Times New Roman" w:cs="Times New Roman"/>
                <w:sz w:val="20"/>
                <w:szCs w:val="20"/>
              </w:rPr>
              <w:t>2</w:t>
            </w:r>
          </w:p>
        </w:tc>
      </w:tr>
      <w:tr w:rsidR="00BA5E17" w:rsidRPr="00C8339C" w:rsidTr="008F4733">
        <w:tc>
          <w:tcPr>
            <w:tcW w:w="8046" w:type="dxa"/>
            <w:tcBorders>
              <w:top w:val="nil"/>
              <w:left w:val="nil"/>
              <w:bottom w:val="nil"/>
              <w:right w:val="nil"/>
            </w:tcBorders>
          </w:tcPr>
          <w:p w:rsidR="00BA5E17" w:rsidRDefault="00BA5E17" w:rsidP="00EB0A28">
            <w:pPr>
              <w:keepNext/>
              <w:keepLines/>
              <w:numPr>
                <w:ilvl w:val="0"/>
                <w:numId w:val="1"/>
              </w:numPr>
              <w:spacing w:before="80" w:after="80" w:line="240" w:lineRule="auto"/>
              <w:outlineLvl w:val="0"/>
              <w:rPr>
                <w:rFonts w:ascii="Times New Roman" w:eastAsiaTheme="majorEastAsia" w:hAnsi="Times New Roman" w:cs="Times New Roman"/>
                <w:b/>
                <w:bCs/>
                <w:noProof/>
                <w:sz w:val="22"/>
                <w:szCs w:val="22"/>
              </w:rPr>
            </w:pPr>
            <w:r>
              <w:rPr>
                <w:rFonts w:ascii="Times New Roman" w:eastAsiaTheme="majorEastAsia" w:hAnsi="Times New Roman" w:cs="Times New Roman"/>
                <w:b/>
                <w:bCs/>
                <w:noProof/>
                <w:sz w:val="22"/>
                <w:szCs w:val="22"/>
              </w:rPr>
              <w:t>British Interviews</w:t>
            </w:r>
          </w:p>
        </w:tc>
        <w:tc>
          <w:tcPr>
            <w:tcW w:w="674" w:type="dxa"/>
            <w:tcBorders>
              <w:top w:val="nil"/>
              <w:left w:val="nil"/>
              <w:bottom w:val="nil"/>
              <w:right w:val="nil"/>
            </w:tcBorders>
          </w:tcPr>
          <w:p w:rsidR="00BA5E17" w:rsidRPr="001F7559" w:rsidRDefault="007F7A08" w:rsidP="005B629A">
            <w:pPr>
              <w:spacing w:before="80" w:after="80"/>
              <w:jc w:val="right"/>
              <w:rPr>
                <w:rFonts w:ascii="Times New Roman" w:hAnsi="Times New Roman" w:cs="Times New Roman"/>
                <w:sz w:val="20"/>
                <w:szCs w:val="20"/>
              </w:rPr>
            </w:pPr>
            <w:r>
              <w:rPr>
                <w:rFonts w:ascii="Times New Roman" w:hAnsi="Times New Roman" w:cs="Times New Roman"/>
                <w:sz w:val="20"/>
                <w:szCs w:val="20"/>
              </w:rPr>
              <w:t>3</w:t>
            </w:r>
          </w:p>
        </w:tc>
      </w:tr>
      <w:tr w:rsidR="00BA5E17" w:rsidRPr="00C8339C" w:rsidTr="008F4733">
        <w:tc>
          <w:tcPr>
            <w:tcW w:w="8046" w:type="dxa"/>
            <w:tcBorders>
              <w:top w:val="nil"/>
              <w:left w:val="nil"/>
              <w:bottom w:val="nil"/>
              <w:right w:val="nil"/>
            </w:tcBorders>
          </w:tcPr>
          <w:p w:rsidR="00BA5E17" w:rsidRPr="00A067D7"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sidRPr="00A067D7">
              <w:rPr>
                <w:rFonts w:ascii="Times New Roman" w:eastAsia="Times New Roman" w:hAnsi="Times New Roman" w:cs="Times New Roman"/>
                <w:b/>
                <w:sz w:val="20"/>
                <w:szCs w:val="20"/>
                <w:lang w:eastAsia="en-GB"/>
              </w:rPr>
              <w:t>Alastair</w:t>
            </w:r>
          </w:p>
        </w:tc>
        <w:tc>
          <w:tcPr>
            <w:tcW w:w="674" w:type="dxa"/>
            <w:tcBorders>
              <w:top w:val="nil"/>
              <w:left w:val="nil"/>
              <w:bottom w:val="nil"/>
              <w:right w:val="nil"/>
            </w:tcBorders>
          </w:tcPr>
          <w:p w:rsidR="00BA5E17"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3</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Alex</w:t>
            </w:r>
          </w:p>
        </w:tc>
        <w:tc>
          <w:tcPr>
            <w:tcW w:w="674" w:type="dxa"/>
            <w:tcBorders>
              <w:top w:val="nil"/>
              <w:left w:val="nil"/>
              <w:bottom w:val="nil"/>
              <w:right w:val="nil"/>
            </w:tcBorders>
          </w:tcPr>
          <w:p w:rsidR="00BA5E17"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14</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Andrew</w:t>
            </w:r>
          </w:p>
        </w:tc>
        <w:tc>
          <w:tcPr>
            <w:tcW w:w="674" w:type="dxa"/>
            <w:tcBorders>
              <w:top w:val="nil"/>
              <w:left w:val="nil"/>
              <w:bottom w:val="nil"/>
              <w:right w:val="nil"/>
            </w:tcBorders>
          </w:tcPr>
          <w:p w:rsidR="00BA5E17"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24</w:t>
            </w:r>
          </w:p>
        </w:tc>
      </w:tr>
      <w:tr w:rsidR="007F7A08" w:rsidRPr="00C8339C" w:rsidTr="008F4733">
        <w:tc>
          <w:tcPr>
            <w:tcW w:w="8046" w:type="dxa"/>
            <w:tcBorders>
              <w:top w:val="nil"/>
              <w:left w:val="nil"/>
              <w:bottom w:val="nil"/>
              <w:right w:val="nil"/>
            </w:tcBorders>
          </w:tcPr>
          <w:p w:rsidR="007F7A08" w:rsidRPr="00B03F9F"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Callum</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31</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Ellie</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41</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Hazel</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46</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Helen</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57</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Hilary</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67</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Kaye</w:t>
            </w:r>
          </w:p>
        </w:tc>
        <w:tc>
          <w:tcPr>
            <w:tcW w:w="674" w:type="dxa"/>
            <w:tcBorders>
              <w:top w:val="nil"/>
              <w:left w:val="nil"/>
              <w:bottom w:val="nil"/>
              <w:right w:val="nil"/>
            </w:tcBorders>
          </w:tcPr>
          <w:p w:rsidR="007F7A08" w:rsidRPr="005F05B0" w:rsidRDefault="007F7A08" w:rsidP="007F7A08">
            <w:pPr>
              <w:autoSpaceDE w:val="0"/>
              <w:autoSpaceDN w:val="0"/>
              <w:adjustRightInd w:val="0"/>
              <w:spacing w:before="40" w:after="80" w:line="240" w:lineRule="auto"/>
              <w:jc w:val="right"/>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76</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Lesley</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88</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Rachel</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99</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Tracey</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111</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inorEastAsia" w:hAnsi="Times New Roman" w:cstheme="majorBidi"/>
                <w:b/>
                <w:bCs/>
                <w:noProof/>
                <w:color w:val="000000" w:themeColor="text1"/>
                <w:sz w:val="20"/>
                <w:szCs w:val="26"/>
              </w:rPr>
            </w:pPr>
            <w:r>
              <w:rPr>
                <w:rFonts w:ascii="Times New Roman" w:eastAsiaTheme="minorEastAsia" w:hAnsi="Times New Roman" w:cstheme="majorBidi"/>
                <w:b/>
                <w:bCs/>
                <w:noProof/>
                <w:color w:val="000000" w:themeColor="text1"/>
                <w:sz w:val="20"/>
                <w:szCs w:val="26"/>
              </w:rPr>
              <w:t>Vincent</w:t>
            </w:r>
          </w:p>
        </w:tc>
        <w:tc>
          <w:tcPr>
            <w:tcW w:w="674" w:type="dxa"/>
            <w:tcBorders>
              <w:top w:val="nil"/>
              <w:left w:val="nil"/>
              <w:bottom w:val="nil"/>
              <w:right w:val="nil"/>
            </w:tcBorders>
          </w:tcPr>
          <w:p w:rsidR="007F7A08" w:rsidRPr="005F05B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121</w:t>
            </w:r>
          </w:p>
        </w:tc>
      </w:tr>
      <w:tr w:rsidR="00BA5E17" w:rsidRPr="00C8339C" w:rsidTr="008F4733">
        <w:tc>
          <w:tcPr>
            <w:tcW w:w="8046" w:type="dxa"/>
            <w:tcBorders>
              <w:top w:val="nil"/>
              <w:left w:val="nil"/>
              <w:bottom w:val="nil"/>
              <w:right w:val="nil"/>
            </w:tcBorders>
          </w:tcPr>
          <w:p w:rsidR="00BA5E17" w:rsidRPr="00B03F9F" w:rsidRDefault="00BA5E17" w:rsidP="00EB0A28">
            <w:pPr>
              <w:keepNext/>
              <w:keepLines/>
              <w:numPr>
                <w:ilvl w:val="0"/>
                <w:numId w:val="1"/>
              </w:numPr>
              <w:spacing w:before="80" w:after="80" w:line="240" w:lineRule="auto"/>
              <w:outlineLvl w:val="0"/>
              <w:rPr>
                <w:rFonts w:ascii="Times New Roman" w:eastAsiaTheme="majorEastAsia" w:hAnsi="Times New Roman" w:cstheme="majorBidi"/>
                <w:b/>
                <w:bCs/>
                <w:noProof/>
                <w:color w:val="000000" w:themeColor="text1"/>
                <w:sz w:val="22"/>
                <w:szCs w:val="22"/>
              </w:rPr>
            </w:pPr>
            <w:r>
              <w:rPr>
                <w:rFonts w:ascii="Times New Roman" w:eastAsiaTheme="majorEastAsia" w:hAnsi="Times New Roman" w:cstheme="majorBidi"/>
                <w:b/>
                <w:bCs/>
                <w:noProof/>
                <w:color w:val="000000" w:themeColor="text1"/>
                <w:sz w:val="22"/>
                <w:szCs w:val="22"/>
              </w:rPr>
              <w:t>Italian Interviews</w:t>
            </w:r>
            <w:r w:rsidRPr="00B03F9F">
              <w:rPr>
                <w:rFonts w:ascii="Times New Roman" w:eastAsiaTheme="majorEastAsia" w:hAnsi="Times New Roman" w:cstheme="majorBidi"/>
                <w:b/>
                <w:bCs/>
                <w:noProof/>
                <w:webHidden/>
                <w:color w:val="000000" w:themeColor="text1"/>
                <w:sz w:val="22"/>
                <w:szCs w:val="22"/>
              </w:rPr>
              <w:t xml:space="preserve"> </w:t>
            </w:r>
          </w:p>
        </w:tc>
        <w:tc>
          <w:tcPr>
            <w:tcW w:w="674" w:type="dxa"/>
            <w:tcBorders>
              <w:top w:val="nil"/>
              <w:left w:val="nil"/>
              <w:bottom w:val="nil"/>
              <w:right w:val="nil"/>
            </w:tcBorders>
          </w:tcPr>
          <w:p w:rsidR="00BA5E17" w:rsidRPr="001F7559" w:rsidRDefault="007F7A08" w:rsidP="005B629A">
            <w:pPr>
              <w:spacing w:before="80" w:after="80"/>
              <w:jc w:val="right"/>
              <w:rPr>
                <w:rFonts w:ascii="Times New Roman" w:hAnsi="Times New Roman" w:cs="Times New Roman"/>
                <w:sz w:val="20"/>
                <w:szCs w:val="20"/>
              </w:rPr>
            </w:pPr>
            <w:r>
              <w:rPr>
                <w:rFonts w:ascii="Times New Roman" w:hAnsi="Times New Roman" w:cs="Times New Roman"/>
                <w:sz w:val="20"/>
                <w:szCs w:val="20"/>
              </w:rPr>
              <w:t>130</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Alessandro</w:t>
            </w:r>
            <w:r w:rsidRPr="00B03F9F">
              <w:rPr>
                <w:rFonts w:ascii="Times New Roman" w:eastAsiaTheme="majorEastAsia" w:hAnsi="Times New Roman" w:cstheme="majorBidi"/>
                <w:b/>
                <w:bCs/>
                <w:noProof/>
                <w:color w:val="000000" w:themeColor="text1"/>
                <w:sz w:val="20"/>
                <w:szCs w:val="26"/>
              </w:rPr>
              <w:t xml:space="preserve"> </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130</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Antonio</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137</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Ciro</w:t>
            </w:r>
            <w:r w:rsidRPr="00B03F9F">
              <w:rPr>
                <w:rFonts w:ascii="Times New Roman" w:eastAsiaTheme="majorEastAsia" w:hAnsi="Times New Roman" w:cstheme="majorBidi"/>
                <w:b/>
                <w:bCs/>
                <w:noProof/>
                <w:color w:val="000000" w:themeColor="text1"/>
                <w:sz w:val="20"/>
                <w:szCs w:val="26"/>
              </w:rPr>
              <w:t xml:space="preserve"> </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146</w:t>
            </w:r>
          </w:p>
        </w:tc>
      </w:tr>
      <w:tr w:rsidR="00BA5E17" w:rsidRPr="00C8339C" w:rsidTr="008F4733">
        <w:tc>
          <w:tcPr>
            <w:tcW w:w="8046" w:type="dxa"/>
            <w:tcBorders>
              <w:top w:val="nil"/>
              <w:left w:val="nil"/>
              <w:bottom w:val="nil"/>
              <w:right w:val="nil"/>
            </w:tcBorders>
          </w:tcPr>
          <w:p w:rsidR="00BA5E17" w:rsidRPr="00B03F9F"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Francesca</w:t>
            </w:r>
            <w:r w:rsidRPr="00B03F9F">
              <w:rPr>
                <w:rFonts w:ascii="Times New Roman" w:eastAsiaTheme="majorEastAsia" w:hAnsi="Times New Roman" w:cstheme="majorBidi"/>
                <w:b/>
                <w:bCs/>
                <w:noProof/>
                <w:color w:val="000000" w:themeColor="text1"/>
                <w:sz w:val="20"/>
                <w:szCs w:val="26"/>
              </w:rPr>
              <w:t xml:space="preserve"> </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155</w:t>
            </w:r>
          </w:p>
        </w:tc>
      </w:tr>
      <w:tr w:rsidR="00BA5E17" w:rsidRPr="00C8339C" w:rsidTr="008F4733">
        <w:tc>
          <w:tcPr>
            <w:tcW w:w="8046" w:type="dxa"/>
            <w:tcBorders>
              <w:top w:val="nil"/>
              <w:left w:val="nil"/>
              <w:bottom w:val="nil"/>
              <w:right w:val="nil"/>
            </w:tcBorders>
          </w:tcPr>
          <w:p w:rsidR="00BA5E17"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Gaia</w:t>
            </w:r>
          </w:p>
        </w:tc>
        <w:tc>
          <w:tcPr>
            <w:tcW w:w="674" w:type="dxa"/>
            <w:tcBorders>
              <w:top w:val="nil"/>
              <w:left w:val="nil"/>
              <w:bottom w:val="nil"/>
              <w:right w:val="nil"/>
            </w:tcBorders>
          </w:tcPr>
          <w:p w:rsidR="00BA5E17" w:rsidRPr="00A20100" w:rsidRDefault="007F7A08" w:rsidP="007F7A08">
            <w:pPr>
              <w:autoSpaceDE w:val="0"/>
              <w:autoSpaceDN w:val="0"/>
              <w:adjustRightInd w:val="0"/>
              <w:spacing w:before="40" w:after="80" w:line="240" w:lineRule="auto"/>
              <w:jc w:val="right"/>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164</w:t>
            </w:r>
          </w:p>
        </w:tc>
      </w:tr>
      <w:tr w:rsidR="00BA5E17" w:rsidRPr="00C8339C" w:rsidTr="008F4733">
        <w:tc>
          <w:tcPr>
            <w:tcW w:w="8046" w:type="dxa"/>
            <w:tcBorders>
              <w:top w:val="nil"/>
              <w:left w:val="nil"/>
              <w:bottom w:val="nil"/>
              <w:right w:val="nil"/>
            </w:tcBorders>
          </w:tcPr>
          <w:p w:rsidR="00BA5E17"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Giuliano</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173</w:t>
            </w:r>
          </w:p>
        </w:tc>
      </w:tr>
      <w:tr w:rsidR="00BA5E17" w:rsidRPr="00C8339C" w:rsidTr="008F4733">
        <w:tc>
          <w:tcPr>
            <w:tcW w:w="8046" w:type="dxa"/>
            <w:tcBorders>
              <w:top w:val="nil"/>
              <w:left w:val="nil"/>
              <w:bottom w:val="nil"/>
              <w:right w:val="nil"/>
            </w:tcBorders>
          </w:tcPr>
          <w:p w:rsidR="00BA5E17"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Luca</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182</w:t>
            </w:r>
          </w:p>
        </w:tc>
      </w:tr>
      <w:tr w:rsidR="00BA5E17" w:rsidRPr="00C8339C" w:rsidTr="008F4733">
        <w:tc>
          <w:tcPr>
            <w:tcW w:w="8046" w:type="dxa"/>
            <w:tcBorders>
              <w:top w:val="nil"/>
              <w:left w:val="nil"/>
              <w:bottom w:val="nil"/>
              <w:right w:val="nil"/>
            </w:tcBorders>
          </w:tcPr>
          <w:p w:rsidR="00BA5E17" w:rsidRDefault="00BA5E17"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Luigi</w:t>
            </w:r>
          </w:p>
        </w:tc>
        <w:tc>
          <w:tcPr>
            <w:tcW w:w="674" w:type="dxa"/>
            <w:tcBorders>
              <w:top w:val="nil"/>
              <w:left w:val="nil"/>
              <w:bottom w:val="nil"/>
              <w:right w:val="nil"/>
            </w:tcBorders>
          </w:tcPr>
          <w:p w:rsidR="00BA5E17"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192</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Mario</w:t>
            </w:r>
          </w:p>
        </w:tc>
        <w:tc>
          <w:tcPr>
            <w:tcW w:w="674" w:type="dxa"/>
            <w:tcBorders>
              <w:top w:val="nil"/>
              <w:left w:val="nil"/>
              <w:bottom w:val="nil"/>
              <w:right w:val="nil"/>
            </w:tcBorders>
          </w:tcPr>
          <w:p w:rsidR="007F7A08"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200</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Martina</w:t>
            </w:r>
          </w:p>
        </w:tc>
        <w:tc>
          <w:tcPr>
            <w:tcW w:w="674" w:type="dxa"/>
            <w:tcBorders>
              <w:top w:val="nil"/>
              <w:left w:val="nil"/>
              <w:bottom w:val="nil"/>
              <w:right w:val="nil"/>
            </w:tcBorders>
          </w:tcPr>
          <w:p w:rsidR="007F7A08"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209</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Raffaella</w:t>
            </w:r>
          </w:p>
        </w:tc>
        <w:tc>
          <w:tcPr>
            <w:tcW w:w="674" w:type="dxa"/>
            <w:tcBorders>
              <w:top w:val="nil"/>
              <w:left w:val="nil"/>
              <w:bottom w:val="nil"/>
              <w:right w:val="nil"/>
            </w:tcBorders>
          </w:tcPr>
          <w:p w:rsidR="007F7A08"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218</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Rosaria</w:t>
            </w:r>
          </w:p>
        </w:tc>
        <w:tc>
          <w:tcPr>
            <w:tcW w:w="674" w:type="dxa"/>
            <w:tcBorders>
              <w:top w:val="nil"/>
              <w:left w:val="nil"/>
              <w:bottom w:val="nil"/>
              <w:right w:val="nil"/>
            </w:tcBorders>
          </w:tcPr>
          <w:p w:rsidR="007F7A08"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226</w:t>
            </w:r>
          </w:p>
        </w:tc>
      </w:tr>
      <w:tr w:rsidR="007F7A08" w:rsidRPr="00C8339C" w:rsidTr="008F4733">
        <w:tc>
          <w:tcPr>
            <w:tcW w:w="8046" w:type="dxa"/>
            <w:tcBorders>
              <w:top w:val="nil"/>
              <w:left w:val="nil"/>
              <w:bottom w:val="nil"/>
              <w:right w:val="nil"/>
            </w:tcBorders>
          </w:tcPr>
          <w:p w:rsidR="007F7A08" w:rsidRDefault="007F7A08" w:rsidP="00446D4D">
            <w:pPr>
              <w:keepNext/>
              <w:keepLines/>
              <w:numPr>
                <w:ilvl w:val="1"/>
                <w:numId w:val="1"/>
              </w:numPr>
              <w:spacing w:before="40" w:after="80" w:line="240" w:lineRule="auto"/>
              <w:ind w:left="718"/>
              <w:outlineLvl w:val="1"/>
              <w:rPr>
                <w:rFonts w:ascii="Times New Roman" w:eastAsiaTheme="majorEastAsia" w:hAnsi="Times New Roman" w:cstheme="majorBidi"/>
                <w:b/>
                <w:bCs/>
                <w:noProof/>
                <w:color w:val="000000" w:themeColor="text1"/>
                <w:sz w:val="20"/>
                <w:szCs w:val="26"/>
              </w:rPr>
            </w:pPr>
            <w:r>
              <w:rPr>
                <w:rFonts w:ascii="Times New Roman" w:eastAsiaTheme="majorEastAsia" w:hAnsi="Times New Roman" w:cstheme="majorBidi"/>
                <w:b/>
                <w:bCs/>
                <w:noProof/>
                <w:color w:val="000000" w:themeColor="text1"/>
                <w:sz w:val="20"/>
                <w:szCs w:val="26"/>
              </w:rPr>
              <w:t>Virginia</w:t>
            </w:r>
          </w:p>
        </w:tc>
        <w:tc>
          <w:tcPr>
            <w:tcW w:w="674" w:type="dxa"/>
            <w:tcBorders>
              <w:top w:val="nil"/>
              <w:left w:val="nil"/>
              <w:bottom w:val="nil"/>
              <w:right w:val="nil"/>
            </w:tcBorders>
          </w:tcPr>
          <w:p w:rsidR="007F7A08" w:rsidRPr="00A20100" w:rsidRDefault="007F7A08" w:rsidP="007F7A08">
            <w:pPr>
              <w:spacing w:before="40" w:after="80" w:line="240" w:lineRule="auto"/>
              <w:jc w:val="right"/>
              <w:rPr>
                <w:rFonts w:ascii="Times New Roman" w:eastAsia="Times New Roman" w:hAnsi="Times New Roman" w:cs="Times New Roman"/>
                <w:sz w:val="20"/>
                <w:szCs w:val="20"/>
                <w:lang w:eastAsia="en-GB"/>
              </w:rPr>
            </w:pPr>
            <w:r>
              <w:rPr>
                <w:rFonts w:ascii="Times New Roman" w:eastAsia="Times New Roman" w:hAnsi="Times New Roman" w:cs="Times New Roman"/>
                <w:sz w:val="20"/>
                <w:szCs w:val="20"/>
                <w:lang w:eastAsia="en-GB"/>
              </w:rPr>
              <w:t>233</w:t>
            </w:r>
          </w:p>
        </w:tc>
      </w:tr>
    </w:tbl>
    <w:p w:rsidR="00BA5E17" w:rsidRDefault="00BA5E17" w:rsidP="00BA5E17">
      <w:pPr>
        <w:sectPr w:rsidR="00BA5E17" w:rsidSect="00CE0D1E">
          <w:footerReference w:type="default" r:id="rId11"/>
          <w:pgSz w:w="11906" w:h="16838"/>
          <w:pgMar w:top="1134" w:right="1134" w:bottom="2268" w:left="2268" w:header="709" w:footer="709" w:gutter="0"/>
          <w:cols w:space="708"/>
          <w:docGrid w:linePitch="360"/>
        </w:sectPr>
      </w:pPr>
    </w:p>
    <w:p w:rsidR="004F7A4D" w:rsidRPr="004F7A4D" w:rsidRDefault="004F7A4D" w:rsidP="004F7A4D">
      <w:pPr>
        <w:numPr>
          <w:ilvl w:val="0"/>
          <w:numId w:val="2"/>
        </w:numPr>
        <w:contextualSpacing/>
        <w:rPr>
          <w:sz w:val="32"/>
        </w:rPr>
      </w:pPr>
      <w:r w:rsidRPr="004F7A4D">
        <w:rPr>
          <w:rFonts w:ascii="Times New Roman" w:eastAsiaTheme="majorEastAsia" w:hAnsi="Times New Roman" w:cs="Times New Roman"/>
          <w:b/>
          <w:bCs/>
          <w:noProof/>
          <w:sz w:val="28"/>
          <w:szCs w:val="22"/>
        </w:rPr>
        <w:lastRenderedPageBreak/>
        <w:t>Composition of the Qualitative Samples</w:t>
      </w:r>
    </w:p>
    <w:p w:rsidR="004F7A4D" w:rsidRPr="004F7A4D" w:rsidRDefault="004F7A4D" w:rsidP="004F7A4D">
      <w:pPr>
        <w:numPr>
          <w:ilvl w:val="1"/>
          <w:numId w:val="2"/>
        </w:numPr>
        <w:tabs>
          <w:tab w:val="left" w:pos="1400"/>
          <w:tab w:val="right" w:pos="8729"/>
        </w:tabs>
        <w:spacing w:line="360" w:lineRule="auto"/>
        <w:contextualSpacing/>
        <w:rPr>
          <w:rFonts w:ascii="Times New Roman" w:eastAsia="Times New Roman" w:hAnsi="Times New Roman" w:cs="Times New Roman"/>
          <w:b/>
          <w:color w:val="000000" w:themeColor="text1"/>
          <w:szCs w:val="26"/>
          <w:lang w:eastAsia="en-GB"/>
        </w:rPr>
      </w:pPr>
      <w:r w:rsidRPr="004F7A4D">
        <w:rPr>
          <w:rFonts w:ascii="Times New Roman" w:eastAsia="Times New Roman" w:hAnsi="Times New Roman" w:cs="Times New Roman"/>
          <w:b/>
          <w:color w:val="000000" w:themeColor="text1"/>
          <w:szCs w:val="26"/>
          <w:lang w:eastAsia="en-GB"/>
        </w:rPr>
        <w:t>British Sample</w:t>
      </w:r>
    </w:p>
    <w:p w:rsidR="004F7A4D" w:rsidRPr="004F7A4D" w:rsidRDefault="004F7A4D" w:rsidP="004F7A4D">
      <w:pPr>
        <w:tabs>
          <w:tab w:val="left" w:pos="1400"/>
          <w:tab w:val="right" w:pos="8729"/>
        </w:tabs>
        <w:spacing w:after="0" w:line="360" w:lineRule="auto"/>
        <w:rPr>
          <w:rFonts w:ascii="Times New Roman" w:eastAsia="Times New Roman" w:hAnsi="Times New Roman" w:cs="Times New Roman"/>
          <w:color w:val="000000" w:themeColor="text1"/>
          <w:sz w:val="22"/>
          <w:lang w:eastAsia="en-GB"/>
        </w:rPr>
      </w:pPr>
      <w:r w:rsidRPr="004F7A4D">
        <w:rPr>
          <w:rFonts w:ascii="Times New Roman" w:eastAsia="Times New Roman" w:hAnsi="Times New Roman" w:cs="Times New Roman"/>
          <w:color w:val="000000" w:themeColor="text1"/>
          <w:sz w:val="22"/>
          <w:lang w:eastAsia="en-GB"/>
        </w:rPr>
        <w:t>Table 1 – Composition of the British Qualitative Sample</w:t>
      </w:r>
    </w:p>
    <w:tbl>
      <w:tblPr>
        <w:tblW w:w="9634"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5"/>
        <w:gridCol w:w="850"/>
        <w:gridCol w:w="851"/>
        <w:gridCol w:w="1276"/>
        <w:gridCol w:w="1276"/>
        <w:gridCol w:w="1276"/>
        <w:gridCol w:w="1275"/>
        <w:gridCol w:w="1275"/>
      </w:tblGrid>
      <w:tr w:rsidR="004F7A4D" w:rsidRPr="004F7A4D" w:rsidTr="00EB0A28">
        <w:trPr>
          <w:trHeight w:val="429"/>
        </w:trPr>
        <w:tc>
          <w:tcPr>
            <w:tcW w:w="1555" w:type="dxa"/>
            <w:tcBorders>
              <w:top w:val="nil"/>
              <w:left w:val="nil"/>
              <w:bottom w:val="single" w:sz="12"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rPr>
                <w:rFonts w:ascii="Times New Roman" w:eastAsia="Times New Roman" w:hAnsi="Times New Roman" w:cs="Times New Roman"/>
                <w:b/>
                <w:color w:val="000000"/>
                <w:sz w:val="20"/>
                <w:szCs w:val="20"/>
                <w:lang w:eastAsia="en-GB"/>
              </w:rPr>
            </w:pPr>
          </w:p>
        </w:tc>
        <w:tc>
          <w:tcPr>
            <w:tcW w:w="850" w:type="dxa"/>
            <w:tcBorders>
              <w:top w:val="nil"/>
              <w:left w:val="single" w:sz="12" w:space="0" w:color="000000"/>
              <w:bottom w:val="single" w:sz="12" w:space="0" w:color="000000"/>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Age</w:t>
            </w:r>
          </w:p>
        </w:tc>
        <w:tc>
          <w:tcPr>
            <w:tcW w:w="851" w:type="dxa"/>
            <w:tcBorders>
              <w:top w:val="nil"/>
              <w:left w:val="single" w:sz="4" w:space="0" w:color="000000"/>
              <w:bottom w:val="single" w:sz="12" w:space="0" w:color="000000"/>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Gender</w:t>
            </w:r>
          </w:p>
        </w:tc>
        <w:tc>
          <w:tcPr>
            <w:tcW w:w="1276" w:type="dxa"/>
            <w:tcBorders>
              <w:top w:val="nil"/>
              <w:left w:val="single" w:sz="4" w:space="0" w:color="000000"/>
              <w:bottom w:val="single" w:sz="12" w:space="0" w:color="000000"/>
              <w:right w:val="single" w:sz="4" w:space="0" w:color="000000"/>
            </w:tcBorders>
            <w:shd w:val="clear" w:color="auto" w:fill="FFFFFF"/>
          </w:tcPr>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Non-Political Usage</w:t>
            </w:r>
          </w:p>
        </w:tc>
        <w:tc>
          <w:tcPr>
            <w:tcW w:w="1276" w:type="dxa"/>
            <w:tcBorders>
              <w:top w:val="nil"/>
              <w:left w:val="single" w:sz="4" w:space="0" w:color="000000"/>
              <w:bottom w:val="single" w:sz="12" w:space="0" w:color="000000"/>
              <w:right w:val="single" w:sz="4" w:space="0" w:color="000000"/>
            </w:tcBorders>
            <w:shd w:val="clear" w:color="auto" w:fill="FFFFFF"/>
          </w:tcPr>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r w:rsidR="004F7A4D" w:rsidRPr="004F7A4D">
              <w:rPr>
                <w:rFonts w:ascii="Times New Roman" w:eastAsia="Times New Roman" w:hAnsi="Times New Roman" w:cs="Times New Roman"/>
                <w:color w:val="000000"/>
                <w:sz w:val="20"/>
                <w:szCs w:val="20"/>
                <w:lang w:eastAsia="en-GB"/>
              </w:rPr>
              <w:t xml:space="preserve"> Political Participation</w:t>
            </w:r>
          </w:p>
        </w:tc>
        <w:tc>
          <w:tcPr>
            <w:tcW w:w="1276" w:type="dxa"/>
            <w:tcBorders>
              <w:top w:val="nil"/>
              <w:left w:val="single" w:sz="4" w:space="0" w:color="000000"/>
              <w:bottom w:val="single" w:sz="12" w:space="0" w:color="000000"/>
              <w:right w:val="single" w:sz="4" w:space="0" w:color="000000"/>
            </w:tcBorders>
            <w:shd w:val="clear" w:color="auto" w:fill="FFFFFF"/>
          </w:tcPr>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Internet</w:t>
            </w:r>
            <w:r w:rsidR="004F7A4D" w:rsidRPr="004F7A4D">
              <w:rPr>
                <w:rFonts w:ascii="Times New Roman" w:eastAsia="Times New Roman" w:hAnsi="Times New Roman" w:cs="Times New Roman"/>
                <w:color w:val="000000"/>
                <w:sz w:val="20"/>
                <w:szCs w:val="20"/>
                <w:lang w:eastAsia="en-GB"/>
              </w:rPr>
              <w:t xml:space="preserve"> Political Participation</w:t>
            </w:r>
          </w:p>
        </w:tc>
        <w:tc>
          <w:tcPr>
            <w:tcW w:w="1275" w:type="dxa"/>
            <w:tcBorders>
              <w:top w:val="nil"/>
              <w:left w:val="single" w:sz="4" w:space="0" w:color="000000"/>
              <w:bottom w:val="single" w:sz="12" w:space="0" w:color="000000"/>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 Political Participation</w:t>
            </w:r>
          </w:p>
        </w:tc>
        <w:tc>
          <w:tcPr>
            <w:tcW w:w="1275" w:type="dxa"/>
            <w:tcBorders>
              <w:top w:val="nil"/>
              <w:left w:val="single" w:sz="4" w:space="0" w:color="000000"/>
              <w:bottom w:val="single" w:sz="12" w:space="0" w:color="000000"/>
              <w:right w:val="nil"/>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Most Used Venue of Participation</w:t>
            </w:r>
          </w:p>
        </w:tc>
      </w:tr>
      <w:tr w:rsidR="004F7A4D" w:rsidRPr="004F7A4D" w:rsidTr="00EB0A28">
        <w:trPr>
          <w:trHeight w:val="418"/>
        </w:trPr>
        <w:tc>
          <w:tcPr>
            <w:tcW w:w="1555" w:type="dxa"/>
            <w:tcBorders>
              <w:top w:val="single" w:sz="12" w:space="0" w:color="000000"/>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 xml:space="preserve">Participant I </w:t>
            </w:r>
            <w:r w:rsidRPr="004F7A4D">
              <w:rPr>
                <w:rFonts w:ascii="Times New Roman" w:hAnsi="Times New Roman"/>
                <w:color w:val="000000" w:themeColor="text1"/>
                <w:sz w:val="20"/>
                <w:szCs w:val="20"/>
              </w:rPr>
              <w:t>–</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Alastair</w:t>
            </w:r>
            <w:r w:rsidR="008143FF">
              <w:rPr>
                <w:rStyle w:val="FootnoteReference"/>
                <w:rFonts w:ascii="Times New Roman" w:eastAsia="Times New Roman" w:hAnsi="Times New Roman" w:cs="Times New Roman"/>
                <w:sz w:val="20"/>
                <w:szCs w:val="20"/>
                <w:lang w:eastAsia="en-GB"/>
              </w:rPr>
              <w:footnoteReference w:id="1"/>
            </w:r>
          </w:p>
        </w:tc>
        <w:tc>
          <w:tcPr>
            <w:tcW w:w="850" w:type="dxa"/>
            <w:tcBorders>
              <w:top w:val="single" w:sz="12" w:space="0" w:color="000000"/>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single" w:sz="12" w:space="0" w:color="000000"/>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Alex</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sz w:val="20"/>
                <w:szCs w:val="20"/>
                <w:lang w:val="en-US"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sz w:val="20"/>
                <w:szCs w:val="20"/>
                <w:lang w:val="en-US" w:eastAsia="en-GB"/>
              </w:rPr>
              <w:t>35-44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Andrew</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25-34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The </w:t>
            </w:r>
            <w:r w:rsidR="00F2137D">
              <w:rPr>
                <w:rFonts w:ascii="Times New Roman" w:eastAsia="Times New Roman" w:hAnsi="Times New Roman" w:cs="Times New Roman"/>
                <w:color w:val="000000"/>
                <w:sz w:val="20"/>
                <w:szCs w:val="20"/>
                <w:lang w:eastAsia="en-GB"/>
              </w:rPr>
              <w:t>Internet</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IV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Callum</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sz w:val="20"/>
                <w:szCs w:val="20"/>
                <w:lang w:val="en-US"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sz w:val="20"/>
                <w:szCs w:val="20"/>
                <w:lang w:val="en-US" w:eastAsia="en-GB"/>
              </w:rPr>
              <w:t>35-44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V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Ellie</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         ---</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VI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 xml:space="preserve"> Hazel</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45-65</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VII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Helen</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25-34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autoSpaceDE w:val="0"/>
              <w:autoSpaceDN w:val="0"/>
              <w:adjustRightInd w:val="0"/>
              <w:spacing w:after="0" w:line="240" w:lineRule="auto"/>
              <w:ind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240" w:lineRule="auto"/>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Participant VIII –Hilary</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IX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Kaye</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25-34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Lesley</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45-65</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Rachel</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45-65</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The </w:t>
            </w:r>
            <w:r w:rsidR="00F2137D">
              <w:rPr>
                <w:rFonts w:ascii="Times New Roman" w:eastAsia="Times New Roman" w:hAnsi="Times New Roman" w:cs="Times New Roman"/>
                <w:color w:val="000000"/>
                <w:sz w:val="20"/>
                <w:szCs w:val="20"/>
                <w:lang w:eastAsia="en-GB"/>
              </w:rPr>
              <w:t>Internet</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Tracey</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      Offline</w:t>
            </w:r>
          </w:p>
        </w:tc>
      </w:tr>
      <w:tr w:rsidR="004F7A4D" w:rsidRPr="004F7A4D" w:rsidTr="00EB0A28">
        <w:trPr>
          <w:trHeight w:val="418"/>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XIII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Vincent</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sz w:val="20"/>
                <w:szCs w:val="20"/>
                <w:lang w:val="en-US"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sz w:val="20"/>
                <w:szCs w:val="20"/>
                <w:lang w:val="en-US" w:eastAsia="en-GB"/>
              </w:rPr>
              <w:t>35-44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bl>
    <w:p w:rsidR="004F7A4D" w:rsidRPr="004F7A4D" w:rsidRDefault="004F7A4D" w:rsidP="004F7A4D">
      <w:pPr>
        <w:tabs>
          <w:tab w:val="left" w:pos="1400"/>
          <w:tab w:val="right" w:pos="8729"/>
        </w:tabs>
        <w:spacing w:after="0" w:line="360" w:lineRule="auto"/>
        <w:rPr>
          <w:rFonts w:ascii="Times New Roman" w:eastAsia="Times New Roman" w:hAnsi="Times New Roman" w:cs="Times New Roman"/>
          <w:smallCaps/>
          <w:noProof/>
        </w:rPr>
      </w:pPr>
    </w:p>
    <w:p w:rsidR="004F7A4D" w:rsidRPr="004F7A4D" w:rsidRDefault="004F7A4D" w:rsidP="004F7A4D">
      <w:pPr>
        <w:tabs>
          <w:tab w:val="left" w:pos="1400"/>
          <w:tab w:val="right" w:pos="8729"/>
        </w:tabs>
        <w:spacing w:after="0" w:line="360" w:lineRule="auto"/>
        <w:rPr>
          <w:rFonts w:ascii="Times New Roman" w:eastAsia="Times New Roman" w:hAnsi="Times New Roman" w:cs="Times New Roman"/>
          <w:b/>
          <w:color w:val="000000" w:themeColor="text1"/>
          <w:lang w:eastAsia="en-GB"/>
        </w:rPr>
      </w:pPr>
    </w:p>
    <w:p w:rsidR="004F7A4D" w:rsidRPr="004F7A4D" w:rsidRDefault="004F7A4D" w:rsidP="004F7A4D">
      <w:pPr>
        <w:tabs>
          <w:tab w:val="left" w:pos="1400"/>
          <w:tab w:val="right" w:pos="8729"/>
        </w:tabs>
        <w:spacing w:after="0" w:line="360" w:lineRule="auto"/>
        <w:rPr>
          <w:rFonts w:ascii="Times New Roman" w:eastAsia="Times New Roman" w:hAnsi="Times New Roman" w:cs="Times New Roman"/>
          <w:b/>
          <w:color w:val="000000" w:themeColor="text1"/>
          <w:lang w:eastAsia="en-GB"/>
        </w:rPr>
      </w:pPr>
    </w:p>
    <w:p w:rsidR="004F7A4D" w:rsidRPr="004F7A4D" w:rsidRDefault="004F7A4D" w:rsidP="004F7A4D"/>
    <w:p w:rsidR="004F7A4D" w:rsidRPr="004F7A4D" w:rsidRDefault="004F7A4D" w:rsidP="004F7A4D">
      <w:pPr>
        <w:numPr>
          <w:ilvl w:val="1"/>
          <w:numId w:val="2"/>
        </w:numPr>
        <w:tabs>
          <w:tab w:val="left" w:pos="1400"/>
          <w:tab w:val="right" w:pos="8729"/>
        </w:tabs>
        <w:spacing w:line="360" w:lineRule="auto"/>
        <w:contextualSpacing/>
        <w:rPr>
          <w:rFonts w:ascii="Times New Roman" w:eastAsia="Times New Roman" w:hAnsi="Times New Roman" w:cs="Times New Roman"/>
          <w:b/>
          <w:color w:val="000000" w:themeColor="text1"/>
          <w:szCs w:val="26"/>
          <w:lang w:eastAsia="en-GB"/>
        </w:rPr>
      </w:pPr>
      <w:r w:rsidRPr="004F7A4D">
        <w:rPr>
          <w:rFonts w:ascii="Times New Roman" w:eastAsia="Times New Roman" w:hAnsi="Times New Roman" w:cs="Times New Roman"/>
          <w:b/>
          <w:color w:val="000000" w:themeColor="text1"/>
          <w:szCs w:val="26"/>
          <w:lang w:eastAsia="en-GB"/>
        </w:rPr>
        <w:t>Italian Sample</w:t>
      </w:r>
    </w:p>
    <w:p w:rsidR="004F7A4D" w:rsidRPr="004F7A4D" w:rsidRDefault="004F7A4D" w:rsidP="004F7A4D">
      <w:pPr>
        <w:tabs>
          <w:tab w:val="left" w:pos="1400"/>
          <w:tab w:val="right" w:pos="8729"/>
        </w:tabs>
        <w:spacing w:after="0" w:line="360" w:lineRule="auto"/>
        <w:rPr>
          <w:rFonts w:ascii="Times New Roman" w:eastAsia="Times New Roman" w:hAnsi="Times New Roman" w:cs="Times New Roman"/>
          <w:color w:val="000000" w:themeColor="text1"/>
          <w:sz w:val="22"/>
          <w:lang w:eastAsia="en-GB"/>
        </w:rPr>
      </w:pPr>
      <w:r w:rsidRPr="004F7A4D">
        <w:rPr>
          <w:rFonts w:ascii="Times New Roman" w:eastAsia="Times New Roman" w:hAnsi="Times New Roman" w:cs="Times New Roman"/>
          <w:color w:val="000000" w:themeColor="text1"/>
          <w:sz w:val="22"/>
          <w:lang w:eastAsia="en-GB"/>
        </w:rPr>
        <w:t>Table 2 – Composition of the Italian Qualitative Sample</w:t>
      </w:r>
    </w:p>
    <w:tbl>
      <w:tblPr>
        <w:tblW w:w="9634"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5"/>
        <w:gridCol w:w="850"/>
        <w:gridCol w:w="851"/>
        <w:gridCol w:w="1276"/>
        <w:gridCol w:w="1276"/>
        <w:gridCol w:w="1276"/>
        <w:gridCol w:w="1275"/>
        <w:gridCol w:w="1275"/>
      </w:tblGrid>
      <w:tr w:rsidR="004F7A4D" w:rsidRPr="004F7A4D" w:rsidTr="00EB0A28">
        <w:trPr>
          <w:trHeight w:val="20"/>
        </w:trPr>
        <w:tc>
          <w:tcPr>
            <w:tcW w:w="1555" w:type="dxa"/>
            <w:tcBorders>
              <w:top w:val="nil"/>
              <w:left w:val="nil"/>
              <w:bottom w:val="single" w:sz="12"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rPr>
                <w:rFonts w:ascii="Times New Roman" w:eastAsia="Times New Roman" w:hAnsi="Times New Roman" w:cs="Times New Roman"/>
                <w:b/>
                <w:color w:val="000000"/>
                <w:sz w:val="20"/>
                <w:szCs w:val="20"/>
                <w:lang w:eastAsia="en-GB"/>
              </w:rPr>
            </w:pPr>
          </w:p>
        </w:tc>
        <w:tc>
          <w:tcPr>
            <w:tcW w:w="850" w:type="dxa"/>
            <w:tcBorders>
              <w:top w:val="nil"/>
              <w:left w:val="single" w:sz="12" w:space="0" w:color="000000"/>
              <w:bottom w:val="single" w:sz="12" w:space="0" w:color="000000"/>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Age</w:t>
            </w:r>
          </w:p>
        </w:tc>
        <w:tc>
          <w:tcPr>
            <w:tcW w:w="851" w:type="dxa"/>
            <w:tcBorders>
              <w:top w:val="nil"/>
              <w:left w:val="single" w:sz="4" w:space="0" w:color="000000"/>
              <w:bottom w:val="single" w:sz="12" w:space="0" w:color="000000"/>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Gender</w:t>
            </w:r>
          </w:p>
        </w:tc>
        <w:tc>
          <w:tcPr>
            <w:tcW w:w="1276" w:type="dxa"/>
            <w:tcBorders>
              <w:top w:val="nil"/>
              <w:left w:val="single" w:sz="4" w:space="0" w:color="000000"/>
              <w:bottom w:val="single" w:sz="12" w:space="0" w:color="000000"/>
              <w:right w:val="single" w:sz="4" w:space="0" w:color="000000"/>
            </w:tcBorders>
            <w:shd w:val="clear" w:color="auto" w:fill="FFFFFF"/>
          </w:tcPr>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Non-Political Usage</w:t>
            </w:r>
          </w:p>
        </w:tc>
        <w:tc>
          <w:tcPr>
            <w:tcW w:w="1276" w:type="dxa"/>
            <w:tcBorders>
              <w:top w:val="nil"/>
              <w:left w:val="single" w:sz="4" w:space="0" w:color="000000"/>
              <w:bottom w:val="single" w:sz="12" w:space="0" w:color="000000"/>
              <w:right w:val="single" w:sz="4" w:space="0" w:color="000000"/>
            </w:tcBorders>
            <w:shd w:val="clear" w:color="auto" w:fill="FFFFFF"/>
          </w:tcPr>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r w:rsidR="004F7A4D" w:rsidRPr="004F7A4D">
              <w:rPr>
                <w:rFonts w:ascii="Times New Roman" w:eastAsia="Times New Roman" w:hAnsi="Times New Roman" w:cs="Times New Roman"/>
                <w:color w:val="000000"/>
                <w:sz w:val="20"/>
                <w:szCs w:val="20"/>
                <w:lang w:eastAsia="en-GB"/>
              </w:rPr>
              <w:t xml:space="preserve"> Political Participation</w:t>
            </w:r>
          </w:p>
        </w:tc>
        <w:tc>
          <w:tcPr>
            <w:tcW w:w="1276" w:type="dxa"/>
            <w:tcBorders>
              <w:top w:val="nil"/>
              <w:left w:val="single" w:sz="4" w:space="0" w:color="000000"/>
              <w:bottom w:val="single" w:sz="12" w:space="0" w:color="000000"/>
              <w:right w:val="single" w:sz="4" w:space="0" w:color="000000"/>
            </w:tcBorders>
            <w:shd w:val="clear" w:color="auto" w:fill="FFFFFF"/>
          </w:tcPr>
          <w:p w:rsidR="004F7A4D" w:rsidRPr="004F7A4D" w:rsidRDefault="00F2137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Internet</w:t>
            </w:r>
            <w:r w:rsidR="004F7A4D" w:rsidRPr="004F7A4D">
              <w:rPr>
                <w:rFonts w:ascii="Times New Roman" w:eastAsia="Times New Roman" w:hAnsi="Times New Roman" w:cs="Times New Roman"/>
                <w:color w:val="000000"/>
                <w:sz w:val="20"/>
                <w:szCs w:val="20"/>
                <w:lang w:eastAsia="en-GB"/>
              </w:rPr>
              <w:t xml:space="preserve"> Political Participation</w:t>
            </w:r>
          </w:p>
        </w:tc>
        <w:tc>
          <w:tcPr>
            <w:tcW w:w="1275" w:type="dxa"/>
            <w:tcBorders>
              <w:top w:val="nil"/>
              <w:left w:val="single" w:sz="4" w:space="0" w:color="000000"/>
              <w:bottom w:val="single" w:sz="12" w:space="0" w:color="000000"/>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 Political Participation</w:t>
            </w:r>
          </w:p>
        </w:tc>
        <w:tc>
          <w:tcPr>
            <w:tcW w:w="1275" w:type="dxa"/>
            <w:tcBorders>
              <w:top w:val="nil"/>
              <w:left w:val="single" w:sz="4" w:space="0" w:color="000000"/>
              <w:bottom w:val="single" w:sz="12" w:space="0" w:color="000000"/>
              <w:right w:val="nil"/>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Most Used Venue of Participation</w:t>
            </w:r>
          </w:p>
        </w:tc>
      </w:tr>
      <w:tr w:rsidR="004F7A4D" w:rsidRPr="004F7A4D" w:rsidTr="00EB0A28">
        <w:trPr>
          <w:trHeight w:val="20"/>
        </w:trPr>
        <w:tc>
          <w:tcPr>
            <w:tcW w:w="1555" w:type="dxa"/>
            <w:tcBorders>
              <w:top w:val="single" w:sz="12" w:space="0" w:color="000000"/>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Alessandro</w:t>
            </w:r>
          </w:p>
        </w:tc>
        <w:tc>
          <w:tcPr>
            <w:tcW w:w="850" w:type="dxa"/>
            <w:tcBorders>
              <w:top w:val="single" w:sz="12" w:space="0" w:color="000000"/>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sz w:val="20"/>
                <w:szCs w:val="20"/>
                <w:lang w:val="en-US"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sz w:val="20"/>
                <w:szCs w:val="20"/>
                <w:lang w:val="en-US" w:eastAsia="en-GB"/>
              </w:rPr>
              <w:t>35-44</w:t>
            </w:r>
          </w:p>
        </w:tc>
        <w:tc>
          <w:tcPr>
            <w:tcW w:w="851"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single" w:sz="12" w:space="0" w:color="000000"/>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single" w:sz="12" w:space="0" w:color="000000"/>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Antonio</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45-65</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Ciro</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25-34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right"/>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 xml:space="preserve">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 xml:space="preserve">Participant IV </w:t>
            </w:r>
            <w:r w:rsidRPr="004F7A4D">
              <w:rPr>
                <w:rFonts w:ascii="Times New Roman" w:hAnsi="Times New Roman"/>
                <w:color w:val="000000" w:themeColor="text1"/>
                <w:sz w:val="20"/>
                <w:szCs w:val="20"/>
              </w:rPr>
              <w:t>–</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Francesca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autoSpaceDE w:val="0"/>
              <w:autoSpaceDN w:val="0"/>
              <w:adjustRightInd w:val="0"/>
              <w:spacing w:after="0" w:line="240" w:lineRule="auto"/>
              <w:ind w:right="60"/>
              <w:jc w:val="right"/>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240" w:lineRule="auto"/>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Participant V – Gaia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 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VI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Giuliano</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sz w:val="20"/>
                <w:szCs w:val="20"/>
                <w:lang w:val="en-US"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sz w:val="20"/>
                <w:szCs w:val="20"/>
                <w:lang w:val="en-US" w:eastAsia="en-GB"/>
              </w:rPr>
              <w:t>35-44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VII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Luca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sz w:val="20"/>
                <w:szCs w:val="20"/>
                <w:lang w:val="en-US"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sz w:val="20"/>
                <w:szCs w:val="20"/>
                <w:lang w:val="en-US" w:eastAsia="en-GB"/>
              </w:rPr>
              <w:t>35-44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Offline</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VIII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Luigi</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45-65</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IX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Mario</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The </w:t>
            </w:r>
            <w:r w:rsidR="00F2137D">
              <w:rPr>
                <w:rFonts w:ascii="Times New Roman" w:eastAsia="Times New Roman" w:hAnsi="Times New Roman" w:cs="Times New Roman"/>
                <w:color w:val="000000"/>
                <w:sz w:val="20"/>
                <w:szCs w:val="20"/>
                <w:lang w:eastAsia="en-GB"/>
              </w:rPr>
              <w:t>Internet</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Martina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45-65</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right="60"/>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    </w:t>
            </w:r>
            <w:r w:rsidR="00F2137D">
              <w:rPr>
                <w:rFonts w:ascii="Times New Roman" w:eastAsia="Times New Roman" w:hAnsi="Times New Roman" w:cs="Times New Roman"/>
                <w:color w:val="000000"/>
                <w:sz w:val="20"/>
                <w:szCs w:val="20"/>
                <w:lang w:eastAsia="en-GB"/>
              </w:rPr>
              <w:t>Facebook</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Raffaella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25-34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Rosaria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18-24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High</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 xml:space="preserve">The </w:t>
            </w:r>
            <w:r w:rsidR="00F2137D">
              <w:rPr>
                <w:rFonts w:ascii="Times New Roman" w:eastAsia="Times New Roman" w:hAnsi="Times New Roman" w:cs="Times New Roman"/>
                <w:color w:val="000000"/>
                <w:sz w:val="20"/>
                <w:szCs w:val="20"/>
                <w:lang w:eastAsia="en-GB"/>
              </w:rPr>
              <w:t>Internet</w:t>
            </w:r>
          </w:p>
        </w:tc>
      </w:tr>
      <w:tr w:rsidR="004F7A4D" w:rsidRPr="004F7A4D" w:rsidTr="00EB0A28">
        <w:trPr>
          <w:trHeight w:val="20"/>
        </w:trPr>
        <w:tc>
          <w:tcPr>
            <w:tcW w:w="1555" w:type="dxa"/>
            <w:tcBorders>
              <w:top w:val="nil"/>
              <w:left w:val="nil"/>
              <w:bottom w:val="nil"/>
            </w:tcBorders>
            <w:shd w:val="clear" w:color="auto" w:fill="FFFFFF"/>
          </w:tcPr>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Participant XIII –</w:t>
            </w:r>
          </w:p>
          <w:p w:rsidR="004F7A4D" w:rsidRPr="004F7A4D" w:rsidRDefault="004F7A4D" w:rsidP="004F7A4D">
            <w:pPr>
              <w:spacing w:after="0" w:line="240" w:lineRule="auto"/>
              <w:jc w:val="center"/>
              <w:rPr>
                <w:rFonts w:ascii="Times New Roman" w:eastAsia="Times New Roman" w:hAnsi="Times New Roman" w:cs="Times New Roman"/>
                <w:sz w:val="20"/>
                <w:szCs w:val="20"/>
                <w:lang w:eastAsia="en-GB"/>
              </w:rPr>
            </w:pPr>
            <w:r w:rsidRPr="004F7A4D">
              <w:rPr>
                <w:rFonts w:ascii="Times New Roman" w:eastAsia="Times New Roman" w:hAnsi="Times New Roman" w:cs="Times New Roman"/>
                <w:sz w:val="20"/>
                <w:szCs w:val="20"/>
                <w:lang w:eastAsia="en-GB"/>
              </w:rPr>
              <w:t>Virginia</w:t>
            </w:r>
          </w:p>
        </w:tc>
        <w:tc>
          <w:tcPr>
            <w:tcW w:w="850" w:type="dxa"/>
            <w:tcBorders>
              <w:top w:val="nil"/>
              <w:left w:val="single" w:sz="12"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25-34</w:t>
            </w:r>
          </w:p>
        </w:tc>
        <w:tc>
          <w:tcPr>
            <w:tcW w:w="851"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Female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6"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Moderate</w:t>
            </w:r>
          </w:p>
        </w:tc>
        <w:tc>
          <w:tcPr>
            <w:tcW w:w="1275" w:type="dxa"/>
            <w:tcBorders>
              <w:top w:val="nil"/>
              <w:left w:val="single" w:sz="4" w:space="0" w:color="000000"/>
              <w:bottom w:val="nil"/>
              <w:right w:val="single" w:sz="4" w:space="0" w:color="000000"/>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sidRPr="004F7A4D">
              <w:rPr>
                <w:rFonts w:ascii="Times New Roman" w:eastAsia="Times New Roman" w:hAnsi="Times New Roman" w:cs="Times New Roman"/>
                <w:color w:val="000000"/>
                <w:sz w:val="20"/>
                <w:szCs w:val="20"/>
                <w:lang w:eastAsia="en-GB"/>
              </w:rPr>
              <w:t>Low</w:t>
            </w:r>
          </w:p>
        </w:tc>
        <w:tc>
          <w:tcPr>
            <w:tcW w:w="1275" w:type="dxa"/>
            <w:tcBorders>
              <w:top w:val="nil"/>
              <w:left w:val="single" w:sz="4" w:space="0" w:color="000000"/>
              <w:bottom w:val="nil"/>
              <w:right w:val="nil"/>
            </w:tcBorders>
            <w:shd w:val="clear" w:color="auto" w:fill="FFFFFF"/>
          </w:tcPr>
          <w:p w:rsidR="004F7A4D" w:rsidRPr="004F7A4D" w:rsidRDefault="004F7A4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p>
          <w:p w:rsidR="004F7A4D" w:rsidRPr="004F7A4D" w:rsidRDefault="00F2137D" w:rsidP="004F7A4D">
            <w:pPr>
              <w:autoSpaceDE w:val="0"/>
              <w:autoSpaceDN w:val="0"/>
              <w:adjustRightInd w:val="0"/>
              <w:spacing w:after="0" w:line="320" w:lineRule="atLeast"/>
              <w:ind w:left="60" w:right="60"/>
              <w:jc w:val="center"/>
              <w:rPr>
                <w:rFonts w:ascii="Times New Roman" w:eastAsia="Times New Roman" w:hAnsi="Times New Roman" w:cs="Times New Roman"/>
                <w:color w:val="000000"/>
                <w:sz w:val="20"/>
                <w:szCs w:val="20"/>
                <w:lang w:eastAsia="en-GB"/>
              </w:rPr>
            </w:pPr>
            <w:r>
              <w:rPr>
                <w:rFonts w:ascii="Times New Roman" w:eastAsia="Times New Roman" w:hAnsi="Times New Roman" w:cs="Times New Roman"/>
                <w:color w:val="000000"/>
                <w:sz w:val="20"/>
                <w:szCs w:val="20"/>
                <w:lang w:eastAsia="en-GB"/>
              </w:rPr>
              <w:t>Facebook</w:t>
            </w:r>
          </w:p>
        </w:tc>
      </w:tr>
    </w:tbl>
    <w:p w:rsidR="004F7A4D" w:rsidRPr="004F7A4D" w:rsidRDefault="004F7A4D" w:rsidP="004F7A4D">
      <w:pPr>
        <w:tabs>
          <w:tab w:val="left" w:pos="1400"/>
          <w:tab w:val="right" w:pos="8729"/>
        </w:tabs>
        <w:spacing w:line="360" w:lineRule="auto"/>
        <w:rPr>
          <w:rFonts w:ascii="Times New Roman" w:eastAsia="Times New Roman" w:hAnsi="Times New Roman" w:cs="Times New Roman"/>
          <w:b/>
          <w:smallCaps/>
          <w:noProof/>
        </w:rPr>
      </w:pPr>
    </w:p>
    <w:p w:rsidR="004F7A4D" w:rsidRPr="004F7A4D" w:rsidRDefault="004F7A4D" w:rsidP="004F7A4D">
      <w:pPr>
        <w:spacing w:line="360" w:lineRule="auto"/>
        <w:jc w:val="both"/>
        <w:rPr>
          <w:rFonts w:ascii="Times New Roman" w:eastAsia="Times New Roman" w:hAnsi="Times New Roman" w:cs="Times New Roman"/>
          <w:smallCaps/>
          <w:noProof/>
        </w:rPr>
      </w:pPr>
    </w:p>
    <w:p w:rsidR="004F7A4D" w:rsidRPr="004F7A4D" w:rsidRDefault="004F7A4D" w:rsidP="004F7A4D">
      <w:pPr>
        <w:spacing w:line="360" w:lineRule="auto"/>
        <w:jc w:val="both"/>
        <w:rPr>
          <w:rFonts w:ascii="Times New Roman" w:eastAsia="Times New Roman" w:hAnsi="Times New Roman" w:cs="Times New Roman"/>
          <w:smallCaps/>
          <w:noProof/>
        </w:rPr>
      </w:pPr>
    </w:p>
    <w:p w:rsidR="004F7A4D" w:rsidRPr="004F7A4D" w:rsidRDefault="004F7A4D" w:rsidP="004F7A4D"/>
    <w:p w:rsidR="004F7A4D" w:rsidRPr="004F7A4D" w:rsidRDefault="004F7A4D" w:rsidP="004F7A4D">
      <w:pPr>
        <w:numPr>
          <w:ilvl w:val="0"/>
          <w:numId w:val="2"/>
        </w:numPr>
        <w:contextualSpacing/>
        <w:jc w:val="both"/>
        <w:rPr>
          <w:sz w:val="32"/>
        </w:rPr>
      </w:pPr>
      <w:r w:rsidRPr="004F7A4D">
        <w:rPr>
          <w:rFonts w:ascii="Times New Roman" w:eastAsiaTheme="majorEastAsia" w:hAnsi="Times New Roman" w:cs="Times New Roman"/>
          <w:b/>
          <w:bCs/>
          <w:noProof/>
          <w:sz w:val="28"/>
          <w:szCs w:val="22"/>
        </w:rPr>
        <w:t>British Interviews</w:t>
      </w:r>
    </w:p>
    <w:p w:rsidR="003B0170" w:rsidRPr="00EB0A28" w:rsidRDefault="004F7A4D" w:rsidP="00DB3409">
      <w:pPr>
        <w:numPr>
          <w:ilvl w:val="1"/>
          <w:numId w:val="2"/>
        </w:numPr>
        <w:tabs>
          <w:tab w:val="left" w:pos="1400"/>
          <w:tab w:val="right" w:pos="8729"/>
        </w:tabs>
        <w:spacing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Alastair</w:t>
      </w:r>
    </w:p>
    <w:p w:rsidR="00EB0A28" w:rsidRPr="00DB3409" w:rsidRDefault="00EB0A28" w:rsidP="00EB0A28">
      <w:pPr>
        <w:tabs>
          <w:tab w:val="left" w:pos="1400"/>
          <w:tab w:val="right" w:pos="8729"/>
        </w:tabs>
        <w:spacing w:after="0" w:line="240" w:lineRule="auto"/>
        <w:ind w:left="927"/>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u w:val="single"/>
        </w:rPr>
      </w:pPr>
      <w:r w:rsidRPr="004F7A4D">
        <w:rPr>
          <w:rFonts w:ascii="Times New Roman" w:hAnsi="Times New Roman" w:cs="Times New Roman"/>
          <w:b/>
          <w:sz w:val="22"/>
          <w:szCs w:val="22"/>
          <w:u w:val="single"/>
        </w:rPr>
        <w:t>Profile</w:t>
      </w:r>
      <w:r w:rsidRPr="004F7A4D">
        <w:rPr>
          <w:rFonts w:ascii="Times New Roman" w:hAnsi="Times New Roman" w:cs="Times New Roman"/>
          <w:b/>
          <w:sz w:val="22"/>
          <w:szCs w:val="22"/>
        </w:rPr>
        <w:t>:</w:t>
      </w:r>
      <w:r w:rsidRPr="004F7A4D">
        <w:rPr>
          <w:rFonts w:ascii="Times New Roman" w:hAnsi="Times New Roman" w:cs="Times New Roman"/>
          <w:b/>
          <w:sz w:val="22"/>
          <w:szCs w:val="22"/>
          <w:u w:val="single"/>
        </w:rPr>
        <w:t xml:space="preserve"> </w:t>
      </w:r>
    </w:p>
    <w:p w:rsidR="004F7A4D" w:rsidRPr="004F7A4D" w:rsidRDefault="004F7A4D" w:rsidP="004F7A4D">
      <w:pPr>
        <w:tabs>
          <w:tab w:val="left" w:pos="1400"/>
          <w:tab w:val="right" w:pos="8729"/>
        </w:tabs>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Alastair is in the 18-24 age-group and educated to degree level. He is a young political activist and a student representative. He does not participate in party politics, but is very active in single-issue campaigns. Being an activist, he displays high levels of participation both offline and online. Alastair depicts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as a very powerful and useful political tool. He employs this SNS to obtain political information, to discuss politics, and to promote political initiatives. However, he stresses that he uses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mainly for recreational purposes and to communicate with friends.</w:t>
      </w: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rPr>
      </w:pP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rPr>
      </w:pPr>
      <w:r w:rsidRPr="004F7A4D">
        <w:rPr>
          <w:rFonts w:ascii="Times New Roman" w:hAnsi="Times New Roman" w:cs="Times New Roman"/>
          <w:b/>
          <w:sz w:val="22"/>
          <w:szCs w:val="22"/>
          <w:u w:val="single"/>
        </w:rPr>
        <w:t>Transcript</w:t>
      </w:r>
      <w:r w:rsidRPr="004F7A4D">
        <w:rPr>
          <w:rFonts w:ascii="Times New Roman" w:hAnsi="Times New Roman" w:cs="Times New Roman"/>
          <w:b/>
          <w:sz w:val="22"/>
          <w:szCs w:val="22"/>
        </w:rPr>
        <w:t>:</w:t>
      </w:r>
      <w:r w:rsidRPr="004F7A4D">
        <w:rPr>
          <w:rFonts w:ascii="Times New Roman" w:hAnsi="Times New Roman" w:cs="Times New Roman"/>
          <w:b/>
          <w:sz w:val="22"/>
          <w:szCs w:val="22"/>
          <w:vertAlign w:val="superscript"/>
        </w:rPr>
        <w:footnoteReference w:id="2"/>
      </w:r>
      <w:r w:rsidRPr="004F7A4D">
        <w:rPr>
          <w:rFonts w:ascii="Times New Roman" w:hAnsi="Times New Roman" w:cs="Times New Roman"/>
          <w:b/>
          <w:sz w:val="22"/>
          <w:szCs w:val="22"/>
          <w:vertAlign w:val="superscript"/>
        </w:rPr>
        <w:footnoteReference w:id="3"/>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Maybe we can start by talking about anything you do related to politics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used to be quite politically active in party politics, I worked on election campaigns and that sort of things. A lot of that is offline, like delivering leaflets, talking to people but also I do all sort of activism, I go to protests and things like that, I’ve been to quite few protests, organized and sign up petitions and that sort of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are you so interested in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tried to thing, I don’t know why I think, I guess I got into politics when… I’ve always been interested in current affairs and I think when you are interested in current affairs you kind of realizing there are some things you are passionately against or in favor and then when that happens you start thinking I can change that I can get involved and when that happens you sort of get addictive, you just don’t think twice ok I’m in favor of that, I’ll go, see ya.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Before you mentioned that you were quite active in party politics… are you not </w:t>
      </w:r>
      <w:r w:rsidR="00D424D4">
        <w:rPr>
          <w:rFonts w:ascii="Times New Roman" w:hAnsi="Times New Roman" w:cs="Times New Roman"/>
          <w:b/>
          <w:sz w:val="22"/>
          <w:szCs w:val="22"/>
          <w:lang w:val="en-US"/>
        </w:rPr>
        <w:t>any</w:t>
      </w:r>
      <w:r w:rsidRPr="004F7A4D">
        <w:rPr>
          <w:rFonts w:ascii="Times New Roman" w:hAnsi="Times New Roman" w:cs="Times New Roman"/>
          <w:b/>
          <w:sz w:val="22"/>
          <w:szCs w:val="22"/>
          <w:lang w:val="en-US"/>
        </w:rPr>
        <w:t>more?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Because I was a Liberal democrat and then the coalition happened so… I just realized that actually, now I’m still quite political active but more on issues and I quite like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The literature mentions about a switch from party politics to single issues</w:t>
      </w:r>
      <w:r w:rsidR="00D424D4">
        <w:rPr>
          <w:rFonts w:ascii="Times New Roman" w:hAnsi="Times New Roman" w:cs="Times New Roman"/>
          <w:b/>
          <w:sz w:val="22"/>
          <w:szCs w:val="22"/>
          <w:lang w:val="en-US"/>
        </w:rPr>
        <w:t xml:space="preserve"> politics</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went thr</w:t>
      </w:r>
      <w:bookmarkStart w:id="0" w:name="_GoBack"/>
      <w:bookmarkEnd w:id="0"/>
      <w:r w:rsidRPr="004F7A4D">
        <w:rPr>
          <w:rFonts w:ascii="Times New Roman" w:hAnsi="Times New Roman" w:cs="Times New Roman"/>
          <w:sz w:val="22"/>
          <w:szCs w:val="22"/>
          <w:lang w:val="en-US"/>
        </w:rPr>
        <w:t>ough that switch.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participate in those political initiatives or you also organize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did a bit of both, I sort of started out just by going on marches specially about student fees, things like that and I’ve been in quite few marches and then me and some friends we also tried to organize a march, with Amnesty and groups like that we organized small political actions. I’ve done a bit of both, I’ve worked on a small level organizing and on the big level I’ve participated.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Before you’ve mentioned that you’ve organi</w:t>
      </w:r>
      <w:r w:rsidR="00D424D4">
        <w:rPr>
          <w:rFonts w:ascii="Times New Roman" w:hAnsi="Times New Roman" w:cs="Times New Roman"/>
          <w:b/>
          <w:sz w:val="22"/>
          <w:szCs w:val="22"/>
          <w:lang w:val="en-US"/>
        </w:rPr>
        <w:t>s</w:t>
      </w:r>
      <w:r w:rsidRPr="004F7A4D">
        <w:rPr>
          <w:rFonts w:ascii="Times New Roman" w:hAnsi="Times New Roman" w:cs="Times New Roman"/>
          <w:b/>
          <w:sz w:val="22"/>
          <w:szCs w:val="22"/>
          <w:lang w:val="en-US"/>
        </w:rPr>
        <w:t>ed and sign 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petitions online, not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do you receive request of signing 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I get e-mail from friends but also sometimes, because there is groups I’ve add, action groups who organize a lot of petitions, so occasionally I will get almost a news letter saying this are our campaign, do you want to petition?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38degrees?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38degrees this is what I was trying to think of.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terms of petitions would you say that you signed more petition</w:t>
      </w:r>
      <w:r w:rsidR="00D424D4">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than be</w:t>
      </w:r>
      <w:r w:rsidR="00D424D4">
        <w:rPr>
          <w:rFonts w:ascii="Times New Roman" w:hAnsi="Times New Roman" w:cs="Times New Roman"/>
          <w:b/>
          <w:sz w:val="22"/>
          <w:szCs w:val="22"/>
          <w:lang w:val="en-US"/>
        </w:rPr>
        <w:t>fore or it didn’t really change</w:t>
      </w:r>
      <w:r w:rsidRPr="004F7A4D">
        <w:rPr>
          <w:rFonts w:ascii="Times New Roman" w:hAnsi="Times New Roman" w:cs="Times New Roman"/>
          <w:b/>
          <w:sz w:val="22"/>
          <w:szCs w:val="22"/>
          <w:lang w:val="en-US"/>
        </w:rPr>
        <w:t xml:space="preserve"> as you’ve always been quite active?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probably have increased but I think because now if anything now there is more online petition, I’ve noticed more and more someone organizing campaigns they will just instantly be an online petition link, I would say I have now more because of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D424D4">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you receive request</w:t>
      </w:r>
      <w:r w:rsidR="00D424D4">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of </w:t>
      </w:r>
      <w:r w:rsidR="00D424D4">
        <w:rPr>
          <w:rFonts w:ascii="Times New Roman" w:hAnsi="Times New Roman" w:cs="Times New Roman"/>
          <w:b/>
          <w:sz w:val="22"/>
          <w:szCs w:val="22"/>
          <w:lang w:val="en-US"/>
        </w:rPr>
        <w:t xml:space="preserve">signing </w:t>
      </w:r>
      <w:r w:rsidRPr="004F7A4D">
        <w:rPr>
          <w:rFonts w:ascii="Times New Roman" w:hAnsi="Times New Roman" w:cs="Times New Roman"/>
          <w:b/>
          <w:sz w:val="22"/>
          <w:szCs w:val="22"/>
          <w:lang w:val="en-US"/>
        </w:rPr>
        <w:t>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occasionally, quite often people just post it as a status but sometimes people do sent me messages.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w:t>
      </w:r>
      <w:r w:rsidR="00D424D4">
        <w:rPr>
          <w:rFonts w:ascii="Times New Roman" w:hAnsi="Times New Roman" w:cs="Times New Roman"/>
          <w:b/>
          <w:sz w:val="22"/>
          <w:szCs w:val="22"/>
          <w:lang w:val="en-US"/>
        </w:rPr>
        <w:t xml:space="preserve"> is it actual people who send</w:t>
      </w:r>
      <w:r w:rsidRPr="004F7A4D">
        <w:rPr>
          <w:rFonts w:ascii="Times New Roman" w:hAnsi="Times New Roman" w:cs="Times New Roman"/>
          <w:b/>
          <w:sz w:val="22"/>
          <w:szCs w:val="22"/>
          <w:lang w:val="en-US"/>
        </w:rPr>
        <w:t xml:space="preserve"> you these requests</w:t>
      </w:r>
      <w:r w:rsidR="00D424D4">
        <w:rPr>
          <w:rFonts w:ascii="Times New Roman" w:hAnsi="Times New Roman" w:cs="Times New Roman"/>
          <w:b/>
          <w:sz w:val="22"/>
          <w:szCs w:val="22"/>
          <w:lang w:val="en-US"/>
        </w:rPr>
        <w:t>? No</w:t>
      </w:r>
      <w:r w:rsidRPr="004F7A4D">
        <w:rPr>
          <w:rFonts w:ascii="Times New Roman" w:hAnsi="Times New Roman" w:cs="Times New Roman"/>
          <w:b/>
          <w:sz w:val="22"/>
          <w:szCs w:val="22"/>
          <w:lang w:val="en-US"/>
        </w:rPr>
        <w:t xml:space="preserve"> organization</w:t>
      </w:r>
      <w:r w:rsidR="00D424D4">
        <w:rPr>
          <w:rFonts w:ascii="Times New Roman" w:hAnsi="Times New Roman" w:cs="Times New Roman"/>
          <w:b/>
          <w:sz w:val="22"/>
          <w:szCs w:val="22"/>
          <w:lang w:val="en-US"/>
        </w:rPr>
        <w:t>s</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Organizations again tend to just put up a status on their page but I never really get them posted on my wall or sent a message you want to sign this.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D424D4"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ince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is around </w:t>
      </w:r>
      <w:r>
        <w:rPr>
          <w:rFonts w:ascii="Times New Roman" w:hAnsi="Times New Roman" w:cs="Times New Roman"/>
          <w:b/>
          <w:sz w:val="22"/>
          <w:szCs w:val="22"/>
          <w:lang w:val="en-US"/>
        </w:rPr>
        <w:t>, h</w:t>
      </w:r>
      <w:r w:rsidR="004F7A4D" w:rsidRPr="004F7A4D">
        <w:rPr>
          <w:rFonts w:ascii="Times New Roman" w:hAnsi="Times New Roman" w:cs="Times New Roman"/>
          <w:b/>
          <w:sz w:val="22"/>
          <w:szCs w:val="22"/>
          <w:lang w:val="en-US"/>
        </w:rPr>
        <w:t>ave you notice</w:t>
      </w:r>
      <w:r>
        <w:rPr>
          <w:rFonts w:ascii="Times New Roman" w:hAnsi="Times New Roman" w:cs="Times New Roman"/>
          <w:b/>
          <w:sz w:val="22"/>
          <w:szCs w:val="22"/>
          <w:lang w:val="en-US"/>
        </w:rPr>
        <w:t>d</w:t>
      </w:r>
      <w:r w:rsidR="004F7A4D" w:rsidRPr="004F7A4D">
        <w:rPr>
          <w:rFonts w:ascii="Times New Roman" w:hAnsi="Times New Roman" w:cs="Times New Roman"/>
          <w:b/>
          <w:sz w:val="22"/>
          <w:szCs w:val="22"/>
          <w:lang w:val="en-US"/>
        </w:rPr>
        <w:t xml:space="preserve"> a difference for the organization of political initiatives?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it has become more an integral part of the campaign. When I was involved in one election campaign, even few years ago, it was very traditional whereas as soon as more recent campaigns happened the first thing we did was to assign a social media person so yea I think it’s become an integral part of the campaign.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your case, in relation </w:t>
      </w:r>
      <w:r w:rsidR="00D424D4">
        <w:rPr>
          <w:rFonts w:ascii="Times New Roman" w:hAnsi="Times New Roman" w:cs="Times New Roman"/>
          <w:b/>
          <w:sz w:val="22"/>
          <w:szCs w:val="22"/>
          <w:lang w:val="en-US"/>
        </w:rPr>
        <w:t>to</w:t>
      </w:r>
      <w:r w:rsidRPr="004F7A4D">
        <w:rPr>
          <w:rFonts w:ascii="Times New Roman" w:hAnsi="Times New Roman" w:cs="Times New Roman"/>
          <w:b/>
          <w:sz w:val="22"/>
          <w:szCs w:val="22"/>
          <w:lang w:val="en-US"/>
        </w:rPr>
        <w:t xml:space="preserve"> some initiatives you participated in, do you think that because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more people participated in th</w:t>
      </w:r>
      <w:r w:rsidR="00D424D4">
        <w:rPr>
          <w:rFonts w:ascii="Times New Roman" w:hAnsi="Times New Roman" w:cs="Times New Roman"/>
          <w:b/>
          <w:sz w:val="22"/>
          <w:szCs w:val="22"/>
          <w:lang w:val="en-US"/>
        </w:rPr>
        <w:t>e</w:t>
      </w:r>
      <w:r w:rsidRPr="004F7A4D">
        <w:rPr>
          <w:rFonts w:ascii="Times New Roman" w:hAnsi="Times New Roman" w:cs="Times New Roman"/>
          <w:b/>
          <w:sz w:val="22"/>
          <w:szCs w:val="22"/>
          <w:lang w:val="en-US"/>
        </w:rPr>
        <w:t>se initiatives</w:t>
      </w:r>
      <w:r w:rsidR="00D424D4">
        <w:rPr>
          <w:rFonts w:ascii="Times New Roman" w:hAnsi="Times New Roman" w:cs="Times New Roman"/>
          <w:b/>
          <w:sz w:val="22"/>
          <w:szCs w:val="22"/>
          <w:lang w:val="en-US"/>
        </w:rPr>
        <w:t>? Like</w:t>
      </w:r>
      <w:r w:rsidRPr="004F7A4D">
        <w:rPr>
          <w:rFonts w:ascii="Times New Roman" w:hAnsi="Times New Roman" w:cs="Times New Roman"/>
          <w:b/>
          <w:sz w:val="22"/>
          <w:szCs w:val="22"/>
          <w:lang w:val="en-US"/>
        </w:rPr>
        <w:t xml:space="preserve"> different people, people who weren’t involve</w:t>
      </w:r>
      <w:r w:rsidR="00D424D4">
        <w:rPr>
          <w:rFonts w:ascii="Times New Roman" w:hAnsi="Times New Roman" w:cs="Times New Roman"/>
          <w:b/>
          <w:sz w:val="22"/>
          <w:szCs w:val="22"/>
          <w:lang w:val="en-US"/>
        </w:rPr>
        <w:t>d</w:t>
      </w:r>
      <w:r w:rsidRPr="004F7A4D">
        <w:rPr>
          <w:rFonts w:ascii="Times New Roman" w:hAnsi="Times New Roman" w:cs="Times New Roman"/>
          <w:b/>
          <w:sz w:val="22"/>
          <w:szCs w:val="22"/>
          <w:lang w:val="en-US"/>
        </w:rPr>
        <w:t xml:space="preserve"> in the movement…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lastRenderedPageBreak/>
        <w:t xml:space="preserve">Yea, I think that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people would get involved in things they wouldn’t if it is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If it’s just as much as liking a page, maybe filling up a petition or maybe reading more information on an issue… yea I think this brought new people in.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D424D4"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Is it just your opinion or did you </w:t>
      </w:r>
      <w:r w:rsidR="004F7A4D" w:rsidRPr="004F7A4D">
        <w:rPr>
          <w:rFonts w:ascii="Times New Roman" w:hAnsi="Times New Roman" w:cs="Times New Roman"/>
          <w:b/>
          <w:sz w:val="22"/>
          <w:szCs w:val="22"/>
          <w:lang w:val="en-US"/>
        </w:rPr>
        <w:t>m</w:t>
      </w:r>
      <w:r>
        <w:rPr>
          <w:rFonts w:ascii="Times New Roman" w:hAnsi="Times New Roman" w:cs="Times New Roman"/>
          <w:b/>
          <w:sz w:val="22"/>
          <w:szCs w:val="22"/>
          <w:lang w:val="en-US"/>
        </w:rPr>
        <w:t>e</w:t>
      </w:r>
      <w:r w:rsidR="004F7A4D" w:rsidRPr="004F7A4D">
        <w:rPr>
          <w:rFonts w:ascii="Times New Roman" w:hAnsi="Times New Roman" w:cs="Times New Roman"/>
          <w:b/>
          <w:sz w:val="22"/>
          <w:szCs w:val="22"/>
          <w:lang w:val="en-US"/>
        </w:rPr>
        <w:t>et people at th</w:t>
      </w:r>
      <w:r>
        <w:rPr>
          <w:rFonts w:ascii="Times New Roman" w:hAnsi="Times New Roman" w:cs="Times New Roman"/>
          <w:b/>
          <w:sz w:val="22"/>
          <w:szCs w:val="22"/>
          <w:lang w:val="en-US"/>
        </w:rPr>
        <w:t>e</w:t>
      </w:r>
      <w:r w:rsidR="004F7A4D" w:rsidRPr="004F7A4D">
        <w:rPr>
          <w:rFonts w:ascii="Times New Roman" w:hAnsi="Times New Roman" w:cs="Times New Roman"/>
          <w:b/>
          <w:sz w:val="22"/>
          <w:szCs w:val="22"/>
          <w:lang w:val="en-US"/>
        </w:rPr>
        <w:t>se initiatives who learnt abo</w:t>
      </w:r>
      <w:r>
        <w:rPr>
          <w:rFonts w:ascii="Times New Roman" w:hAnsi="Times New Roman" w:cs="Times New Roman"/>
          <w:b/>
          <w:sz w:val="22"/>
          <w:szCs w:val="22"/>
          <w:lang w:val="en-US"/>
        </w:rPr>
        <w:t xml:space="preserve">ut the initiative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never discuss it with them but a lot of my friends who were just not political at all they got involved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Alright, because of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basically because of me I invited them to pages.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Which kind of pages did you invite them to?</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 did a march, we sort invited people to that, it totally varies whatever I’m being doing at the time. It’s has been the march we invited them to the event, the university Amnesty group, I keep invite friends to the page. I didn’t do much during the election campaign because I didn’t like force that side of me on my friends but in more issues based politics I do, 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Can you give me some examples of stuff you have organized or promoted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the best example, will be Amnesty, if we have an event we always create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event and invite our friends to it. Or if there is a campaign that we run long term we will create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page but also in party politics quite often we use it to create an open event, if you are doing a delivery or something you will invite all the party, people involved in the campaign but then also people form outside the campaign.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Befo</w:t>
      </w:r>
      <w:r w:rsidR="00D424D4">
        <w:rPr>
          <w:rFonts w:ascii="Times New Roman" w:hAnsi="Times New Roman" w:cs="Times New Roman"/>
          <w:b/>
          <w:sz w:val="22"/>
          <w:szCs w:val="22"/>
          <w:lang w:val="en-US"/>
        </w:rPr>
        <w:t xml:space="preserve">re </w:t>
      </w:r>
      <w:r w:rsidR="00F2137D">
        <w:rPr>
          <w:rFonts w:ascii="Times New Roman" w:hAnsi="Times New Roman" w:cs="Times New Roman"/>
          <w:b/>
          <w:sz w:val="22"/>
          <w:szCs w:val="22"/>
          <w:lang w:val="en-US"/>
        </w:rPr>
        <w:t>Facebook</w:t>
      </w:r>
      <w:r w:rsidR="00D424D4">
        <w:rPr>
          <w:rFonts w:ascii="Times New Roman" w:hAnsi="Times New Roman" w:cs="Times New Roman"/>
          <w:b/>
          <w:sz w:val="22"/>
          <w:szCs w:val="22"/>
          <w:lang w:val="en-US"/>
        </w:rPr>
        <w:t xml:space="preserve"> what did you do? Have you</w:t>
      </w:r>
      <w:r w:rsidRPr="004F7A4D">
        <w:rPr>
          <w:rFonts w:ascii="Times New Roman" w:hAnsi="Times New Roman" w:cs="Times New Roman"/>
          <w:b/>
          <w:sz w:val="22"/>
          <w:szCs w:val="22"/>
          <w:lang w:val="en-US"/>
        </w:rPr>
        <w:t xml:space="preserve"> always been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since you have been active?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F2137D" w:rsidP="004F7A4D">
      <w:pPr>
        <w:spacing w:line="240" w:lineRule="auto"/>
        <w:contextualSpacing/>
        <w:jc w:val="both"/>
        <w:rPr>
          <w:rFonts w:ascii="Times New Roman" w:hAnsi="Times New Roman" w:cs="Times New Roman"/>
          <w:sz w:val="22"/>
          <w:szCs w:val="22"/>
          <w:lang w:val="en-US"/>
        </w:rPr>
      </w:pPr>
      <w:r>
        <w:rPr>
          <w:rFonts w:ascii="Times New Roman" w:hAnsi="Times New Roman" w:cs="Times New Roman"/>
          <w:sz w:val="22"/>
          <w:szCs w:val="22"/>
          <w:lang w:val="en-US"/>
        </w:rPr>
        <w:t>Facebook</w:t>
      </w:r>
      <w:r w:rsidR="004F7A4D" w:rsidRPr="004F7A4D">
        <w:rPr>
          <w:rFonts w:ascii="Times New Roman" w:hAnsi="Times New Roman" w:cs="Times New Roman"/>
          <w:sz w:val="22"/>
          <w:szCs w:val="22"/>
          <w:lang w:val="en-US"/>
        </w:rPr>
        <w:t xml:space="preserve"> it’s always been there when I was active, so I don’t really have seen the other side. But I mean we occasionally use non-</w:t>
      </w:r>
      <w:r>
        <w:rPr>
          <w:rFonts w:ascii="Times New Roman" w:hAnsi="Times New Roman" w:cs="Times New Roman"/>
          <w:sz w:val="22"/>
          <w:szCs w:val="22"/>
          <w:lang w:val="en-US"/>
        </w:rPr>
        <w:t>Facebook</w:t>
      </w:r>
      <w:r w:rsidR="004F7A4D" w:rsidRPr="004F7A4D">
        <w:rPr>
          <w:rFonts w:ascii="Times New Roman" w:hAnsi="Times New Roman" w:cs="Times New Roman"/>
          <w:sz w:val="22"/>
          <w:szCs w:val="22"/>
          <w:lang w:val="en-US"/>
        </w:rPr>
        <w:t xml:space="preserve"> methods, with Amnesty we’ll just stand, go really old school, stand in the stall, just uni canteen, talking to people face-to-face. But I say since I’ve been active </w:t>
      </w:r>
      <w:r>
        <w:rPr>
          <w:rFonts w:ascii="Times New Roman" w:hAnsi="Times New Roman" w:cs="Times New Roman"/>
          <w:sz w:val="22"/>
          <w:szCs w:val="22"/>
          <w:lang w:val="en-US"/>
        </w:rPr>
        <w:t>Facebook</w:t>
      </w:r>
      <w:r w:rsidR="004F7A4D" w:rsidRPr="004F7A4D">
        <w:rPr>
          <w:rFonts w:ascii="Times New Roman" w:hAnsi="Times New Roman" w:cs="Times New Roman"/>
          <w:sz w:val="22"/>
          <w:szCs w:val="22"/>
          <w:lang w:val="en-US"/>
        </w:rPr>
        <w:t xml:space="preserve"> is always been there to fall back 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What are the difference between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the old school method</w:t>
      </w:r>
      <w:r w:rsidR="00D424D4">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What do you like </w:t>
      </w:r>
      <w:r w:rsidR="00D424D4">
        <w:rPr>
          <w:rFonts w:ascii="Times New Roman" w:hAnsi="Times New Roman" w:cs="Times New Roman"/>
          <w:b/>
          <w:sz w:val="22"/>
          <w:szCs w:val="22"/>
          <w:lang w:val="en-US"/>
        </w:rPr>
        <w:t xml:space="preserve">and don’t like </w:t>
      </w:r>
      <w:r w:rsidRPr="004F7A4D">
        <w:rPr>
          <w:rFonts w:ascii="Times New Roman" w:hAnsi="Times New Roman" w:cs="Times New Roman"/>
          <w:b/>
          <w:sz w:val="22"/>
          <w:szCs w:val="22"/>
          <w:lang w:val="en-US"/>
        </w:rPr>
        <w:t>of one or the other?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you engage people better with sort of old school campaigning, in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people just tend to like a page and it’s done, you’ve got really try hard to engage people with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whereas it’s a lot easier read someone face-to-face because you can tailor to the person you are talking to, can response to their body language, I think it’s definitely easier to make someone passionate just talking face-to-face whereas us harder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think that face-to-face would you </w:t>
      </w:r>
      <w:r w:rsidR="00D424D4">
        <w:rPr>
          <w:rFonts w:ascii="Times New Roman" w:hAnsi="Times New Roman" w:cs="Times New Roman"/>
          <w:b/>
          <w:sz w:val="22"/>
          <w:szCs w:val="22"/>
          <w:lang w:val="en-US"/>
        </w:rPr>
        <w:t xml:space="preserve">would </w:t>
      </w:r>
      <w:r w:rsidRPr="004F7A4D">
        <w:rPr>
          <w:rFonts w:ascii="Times New Roman" w:hAnsi="Times New Roman" w:cs="Times New Roman"/>
          <w:b/>
          <w:sz w:val="22"/>
          <w:szCs w:val="22"/>
          <w:lang w:val="en-US"/>
        </w:rPr>
        <w:t>still be able to involve people who are not political</w:t>
      </w:r>
      <w:r w:rsidR="00D424D4">
        <w:rPr>
          <w:rFonts w:ascii="Times New Roman" w:hAnsi="Times New Roman" w:cs="Times New Roman"/>
          <w:b/>
          <w:sz w:val="22"/>
          <w:szCs w:val="22"/>
          <w:lang w:val="en-US"/>
        </w:rPr>
        <w:t>ly active</w:t>
      </w:r>
      <w:r w:rsidRPr="004F7A4D">
        <w:rPr>
          <w:rFonts w:ascii="Times New Roman" w:hAnsi="Times New Roman" w:cs="Times New Roman"/>
          <w:b/>
          <w:sz w:val="22"/>
          <w:szCs w:val="22"/>
          <w:lang w:val="en-US"/>
        </w:rPr>
        <w:t>? Or it’s only the people who are political who tend…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face-to-face, it’s harder, you wouldn’t find someone who is not political doing face-to-face communication, promoting and action face-to-face, I think it’s almost easier to engage with them face-to-face because you can read, you can always judge what you think </w:t>
      </w:r>
      <w:r w:rsidRPr="004F7A4D">
        <w:rPr>
          <w:rFonts w:ascii="Times New Roman" w:hAnsi="Times New Roman" w:cs="Times New Roman"/>
          <w:sz w:val="22"/>
          <w:szCs w:val="22"/>
          <w:lang w:val="en-US"/>
        </w:rPr>
        <w:lastRenderedPageBreak/>
        <w:t xml:space="preserve">they will be like, and judge what different you gonna say to them whereas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you tend to have only one message sending out, so if you talk face-to-face you say ok that person is old so I gonna mention this side or it’s a younger person so it will be more interested in this aspect so I think it’s a lot easier to tailor to someone who is not political.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D424D4"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In relation to p</w:t>
      </w:r>
      <w:r w:rsidR="004F7A4D" w:rsidRPr="004F7A4D">
        <w:rPr>
          <w:rFonts w:ascii="Times New Roman" w:hAnsi="Times New Roman" w:cs="Times New Roman"/>
          <w:b/>
          <w:sz w:val="22"/>
          <w:szCs w:val="22"/>
          <w:lang w:val="en-US"/>
        </w:rPr>
        <w:t>eople who were not interested in politics</w:t>
      </w:r>
      <w:r>
        <w:rPr>
          <w:rFonts w:ascii="Times New Roman" w:hAnsi="Times New Roman" w:cs="Times New Roman"/>
          <w:b/>
          <w:sz w:val="22"/>
          <w:szCs w:val="22"/>
          <w:lang w:val="en-US"/>
        </w:rPr>
        <w:t>. W</w:t>
      </w:r>
      <w:r w:rsidR="004F7A4D" w:rsidRPr="004F7A4D">
        <w:rPr>
          <w:rFonts w:ascii="Times New Roman" w:hAnsi="Times New Roman" w:cs="Times New Roman"/>
          <w:b/>
          <w:sz w:val="22"/>
          <w:szCs w:val="22"/>
          <w:lang w:val="en-US"/>
        </w:rPr>
        <w:t xml:space="preserve">ere they responsive to those initiatives or </w:t>
      </w:r>
      <w:r>
        <w:rPr>
          <w:rFonts w:ascii="Times New Roman" w:hAnsi="Times New Roman" w:cs="Times New Roman"/>
          <w:b/>
          <w:sz w:val="22"/>
          <w:szCs w:val="22"/>
          <w:lang w:val="en-US"/>
        </w:rPr>
        <w:t xml:space="preserve">did </w:t>
      </w:r>
      <w:r w:rsidR="004F7A4D" w:rsidRPr="004F7A4D">
        <w:rPr>
          <w:rFonts w:ascii="Times New Roman" w:hAnsi="Times New Roman" w:cs="Times New Roman"/>
          <w:b/>
          <w:sz w:val="22"/>
          <w:szCs w:val="22"/>
          <w:lang w:val="en-US"/>
        </w:rPr>
        <w:t>onl</w:t>
      </w:r>
      <w:r>
        <w:rPr>
          <w:rFonts w:ascii="Times New Roman" w:hAnsi="Times New Roman" w:cs="Times New Roman"/>
          <w:b/>
          <w:sz w:val="22"/>
          <w:szCs w:val="22"/>
          <w:lang w:val="en-US"/>
        </w:rPr>
        <w:t>y the political people respond</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it massively, massively varies, it depends how you sort communicate what you are trying to say, and also depend on where people are in, we found if you stand in the canteen talking to people one person may walk pass and another person  will stop and talking to you, I think depends what you are doing, it really just varies so much.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Before you said to me that some of your friends who weren’t political became so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because of your requests. So it seems that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had some impact, why do you think you friends did not became political before?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think…It’s someone showing them how they can become political as before they may not have an idea of what they could do and also I think you almost ignite some things before hand they wouldn’t feel, they wouldn’t think I’m passionate about that issue but when you explain them I actually care about that, I do want to change this, I think it’s just making them aware.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couldn’t </w:t>
      </w:r>
      <w:r w:rsidR="00D424D4">
        <w:rPr>
          <w:rFonts w:ascii="Times New Roman" w:hAnsi="Times New Roman" w:cs="Times New Roman"/>
          <w:b/>
          <w:sz w:val="22"/>
          <w:szCs w:val="22"/>
          <w:lang w:val="en-US"/>
        </w:rPr>
        <w:t xml:space="preserve">you </w:t>
      </w:r>
      <w:r w:rsidRPr="004F7A4D">
        <w:rPr>
          <w:rFonts w:ascii="Times New Roman" w:hAnsi="Times New Roman" w:cs="Times New Roman"/>
          <w:b/>
          <w:sz w:val="22"/>
          <w:szCs w:val="22"/>
          <w:lang w:val="en-US"/>
        </w:rPr>
        <w:t>do that face-to-face?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True, I suppose you could just say to them but I think sometimes face-to-face if you just go at people they zone-out because if you talk about the same issue they get bored whereas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they can just read it at their own time or something and also, I think people are more curious when it comes to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if you send a link they mm I wonder what this is and..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when do you think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is e</w:t>
      </w:r>
      <w:r w:rsidR="00D424D4">
        <w:rPr>
          <w:rFonts w:ascii="Times New Roman" w:hAnsi="Times New Roman" w:cs="Times New Roman"/>
          <w:b/>
          <w:sz w:val="22"/>
          <w:szCs w:val="22"/>
          <w:lang w:val="en-US"/>
        </w:rPr>
        <w:t xml:space="preserve">ffective as a promotional tool? Is it able </w:t>
      </w:r>
      <w:r w:rsidRPr="004F7A4D">
        <w:rPr>
          <w:rFonts w:ascii="Times New Roman" w:hAnsi="Times New Roman" w:cs="Times New Roman"/>
          <w:b/>
          <w:sz w:val="22"/>
          <w:szCs w:val="22"/>
          <w:lang w:val="en-US"/>
        </w:rPr>
        <w:t>to engage people in political initiatives?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In terms of party politics I don’t think you will never get someone voting for you solely based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unless no one else running against you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which is rare nowadays. But I think with activism, sort of issues based politics, I think definitely it’s a good way for increasing awareness but I’m not sure how much action you can get out of people because I think people still, even if they like a page, even if you invite them to an event, you still have to go at them to actually be active in that campaign.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you find out if they have actua</w:t>
      </w:r>
      <w:r w:rsidR="00D424D4">
        <w:rPr>
          <w:rFonts w:ascii="Times New Roman" w:hAnsi="Times New Roman" w:cs="Times New Roman"/>
          <w:b/>
          <w:sz w:val="22"/>
          <w:szCs w:val="22"/>
          <w:lang w:val="en-US"/>
        </w:rPr>
        <w:t>lly participated to the event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It’s a mix again, some don’t, some will just like a page just to appease me just to maybe know they like it but some yea will come along if it’s something they are passionate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Mentioned about slacktivism and clicktivism. Do you agree with this or do you think that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can actually trigger </w:t>
      </w:r>
      <w:r w:rsidR="00D424D4">
        <w:rPr>
          <w:rFonts w:ascii="Times New Roman" w:hAnsi="Times New Roman" w:cs="Times New Roman"/>
          <w:b/>
          <w:sz w:val="22"/>
          <w:szCs w:val="22"/>
          <w:lang w:val="en-US"/>
        </w:rPr>
        <w:t>proper</w:t>
      </w:r>
      <w:r w:rsidRPr="004F7A4D">
        <w:rPr>
          <w:rFonts w:ascii="Times New Roman" w:hAnsi="Times New Roman" w:cs="Times New Roman"/>
          <w:b/>
          <w:sz w:val="22"/>
          <w:szCs w:val="22"/>
          <w:lang w:val="en-US"/>
        </w:rPr>
        <w:t xml:space="preserve"> participation?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it’s just how you use it, it can trigger awareness. If you are organizing a march and you make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event about it I think more become aware but the only people who come along are people… I don’t think you persuade anyone to join in but if they have been inclined to join in anyway it’s just of raising awareness in the same way a poster would, so I think it’s sort of the new poster really, it’s just advertise something but it’s not as good at persuading.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think that </w:t>
      </w:r>
      <w:r w:rsidR="00D424D4">
        <w:rPr>
          <w:rFonts w:ascii="Times New Roman" w:hAnsi="Times New Roman" w:cs="Times New Roman"/>
          <w:b/>
          <w:sz w:val="22"/>
          <w:szCs w:val="22"/>
          <w:lang w:val="en-US"/>
        </w:rPr>
        <w:t xml:space="preserve">if </w:t>
      </w:r>
      <w:r w:rsidRPr="004F7A4D">
        <w:rPr>
          <w:rFonts w:ascii="Times New Roman" w:hAnsi="Times New Roman" w:cs="Times New Roman"/>
          <w:b/>
          <w:sz w:val="22"/>
          <w:szCs w:val="22"/>
          <w:lang w:val="en-US"/>
        </w:rPr>
        <w:t xml:space="preserve">someone is not interested they will not participate because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don’t think anyone is going to say I got a invite from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to a march I’m definitely going I think it’s more someone would say there is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event about an issue I’m passionate about I’ll go to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ever do stuff about political initiatives thr</w:t>
      </w:r>
      <w:r w:rsidR="00D424D4">
        <w:rPr>
          <w:rFonts w:ascii="Times New Roman" w:hAnsi="Times New Roman" w:cs="Times New Roman"/>
          <w:b/>
          <w:sz w:val="22"/>
          <w:szCs w:val="22"/>
          <w:lang w:val="en-US"/>
        </w:rPr>
        <w:t xml:space="preserve">ough the </w:t>
      </w:r>
      <w:r w:rsidR="00F2137D">
        <w:rPr>
          <w:rFonts w:ascii="Times New Roman" w:hAnsi="Times New Roman" w:cs="Times New Roman"/>
          <w:b/>
          <w:sz w:val="22"/>
          <w:szCs w:val="22"/>
          <w:lang w:val="en-US"/>
        </w:rPr>
        <w:t>Internet</w:t>
      </w:r>
      <w:r w:rsidR="00D424D4">
        <w:rPr>
          <w:rFonts w:ascii="Times New Roman" w:hAnsi="Times New Roman" w:cs="Times New Roman"/>
          <w:b/>
          <w:sz w:val="22"/>
          <w:szCs w:val="22"/>
          <w:lang w:val="en-US"/>
        </w:rPr>
        <w:t xml:space="preserve">, not </w:t>
      </w:r>
      <w:r w:rsidR="00F2137D">
        <w:rPr>
          <w:rFonts w:ascii="Times New Roman" w:hAnsi="Times New Roman" w:cs="Times New Roman"/>
          <w:b/>
          <w:sz w:val="22"/>
          <w:szCs w:val="22"/>
          <w:lang w:val="en-US"/>
        </w:rPr>
        <w:t>Facebook</w:t>
      </w:r>
      <w:r w:rsidR="00D424D4">
        <w:rPr>
          <w:rFonts w:ascii="Times New Roman" w:hAnsi="Times New Roman" w:cs="Times New Roman"/>
          <w:b/>
          <w:sz w:val="22"/>
          <w:szCs w:val="22"/>
          <w:lang w:val="en-US"/>
        </w:rPr>
        <w:t>? L</w:t>
      </w:r>
      <w:r w:rsidRPr="004F7A4D">
        <w:rPr>
          <w:rFonts w:ascii="Times New Roman" w:hAnsi="Times New Roman" w:cs="Times New Roman"/>
          <w:b/>
          <w:sz w:val="22"/>
          <w:szCs w:val="22"/>
          <w:lang w:val="en-US"/>
        </w:rPr>
        <w:t xml:space="preserve">ike </w:t>
      </w:r>
      <w:r w:rsidR="00D424D4">
        <w:rPr>
          <w:rFonts w:ascii="Times New Roman" w:hAnsi="Times New Roman" w:cs="Times New Roman"/>
          <w:b/>
          <w:sz w:val="22"/>
          <w:szCs w:val="22"/>
          <w:lang w:val="en-US"/>
        </w:rPr>
        <w:t>through forums or some other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much, I tend to stay away from that, I found that people who do that can be a bit annoying, tend to be sort of people who</w:t>
      </w:r>
      <w:r w:rsidRPr="004F7A4D">
        <w:rPr>
          <w:rFonts w:ascii="Times New Roman" w:hAnsi="Times New Roman" w:cs="Times New Roman"/>
          <w:color w:val="FF0000"/>
          <w:sz w:val="22"/>
          <w:szCs w:val="22"/>
          <w:lang w:val="en-US"/>
        </w:rPr>
        <w:t xml:space="preserve"> ??? </w:t>
      </w:r>
      <w:r w:rsidRPr="004F7A4D">
        <w:rPr>
          <w:rFonts w:ascii="Times New Roman" w:hAnsi="Times New Roman" w:cs="Times New Roman"/>
          <w:sz w:val="22"/>
          <w:szCs w:val="22"/>
          <w:lang w:val="en-US"/>
        </w:rPr>
        <w:t>they just get very angry online and I think what’s the point.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don’t </w:t>
      </w:r>
      <w:r w:rsidR="00D424D4" w:rsidRPr="004F7A4D">
        <w:rPr>
          <w:rFonts w:ascii="Times New Roman" w:hAnsi="Times New Roman" w:cs="Times New Roman"/>
          <w:b/>
          <w:sz w:val="22"/>
          <w:szCs w:val="22"/>
          <w:lang w:val="en-US"/>
        </w:rPr>
        <w:t xml:space="preserve">you </w:t>
      </w:r>
      <w:r w:rsidRPr="004F7A4D">
        <w:rPr>
          <w:rFonts w:ascii="Times New Roman" w:hAnsi="Times New Roman" w:cs="Times New Roman"/>
          <w:b/>
          <w:sz w:val="22"/>
          <w:szCs w:val="22"/>
          <w:lang w:val="en-US"/>
        </w:rPr>
        <w:t>use other websites or forums to promote an initiative?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haven’t done it before to be honest, no that I can’t think of…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Again I just think you tend </w:t>
      </w:r>
      <w:r w:rsidRPr="004F7A4D">
        <w:rPr>
          <w:rFonts w:ascii="Times New Roman" w:hAnsi="Times New Roman" w:cs="Times New Roman"/>
          <w:color w:val="FF0000"/>
          <w:sz w:val="22"/>
          <w:szCs w:val="22"/>
          <w:lang w:val="en-US"/>
        </w:rPr>
        <w:t xml:space="preserve">to be??? </w:t>
      </w:r>
      <w:r w:rsidRPr="004F7A4D">
        <w:rPr>
          <w:rFonts w:ascii="Times New Roman" w:hAnsi="Times New Roman" w:cs="Times New Roman"/>
          <w:sz w:val="22"/>
          <w:szCs w:val="22"/>
          <w:lang w:val="en-US"/>
        </w:rPr>
        <w:t xml:space="preserve">most like trolls, that’s the phrase people use for someone who just goes to forums just to be annoying, so sometimes you get that and also, I suppose I never really though about using it, actually if you think it’s pretty a good tool to use… I suppose if I was doing a bigger campaign I would start to look outside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but I never though about that before.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Let’s talk now about political discussion. I guess you discuss </w:t>
      </w:r>
      <w:r w:rsidR="003026ED">
        <w:rPr>
          <w:rFonts w:ascii="Times New Roman" w:hAnsi="Times New Roman" w:cs="Times New Roman"/>
          <w:b/>
          <w:sz w:val="22"/>
          <w:szCs w:val="22"/>
          <w:lang w:val="en-US"/>
        </w:rPr>
        <w:t xml:space="preserve">about </w:t>
      </w:r>
      <w:r w:rsidRPr="004F7A4D">
        <w:rPr>
          <w:rFonts w:ascii="Times New Roman" w:hAnsi="Times New Roman" w:cs="Times New Roman"/>
          <w:b/>
          <w:sz w:val="22"/>
          <w:szCs w:val="22"/>
          <w:lang w:val="en-US"/>
        </w:rPr>
        <w:t>politics pretty often…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3026E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Offline</w:t>
      </w:r>
      <w:r w:rsidR="004F7A4D" w:rsidRPr="004F7A4D">
        <w:rPr>
          <w:rFonts w:ascii="Times New Roman" w:hAnsi="Times New Roman" w:cs="Times New Roman"/>
          <w:b/>
          <w:sz w:val="22"/>
          <w:szCs w:val="22"/>
          <w:lang w:val="en-US"/>
        </w:rPr>
        <w:t>, online…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With who</w:t>
      </w:r>
      <w:r w:rsidR="003026ED">
        <w:rPr>
          <w:rFonts w:ascii="Times New Roman" w:hAnsi="Times New Roman" w:cs="Times New Roman"/>
          <w:b/>
          <w:sz w:val="22"/>
          <w:szCs w:val="22"/>
          <w:lang w:val="en-US"/>
        </w:rPr>
        <w:t>m</w:t>
      </w:r>
      <w:r w:rsidRPr="004F7A4D">
        <w:rPr>
          <w:rFonts w:ascii="Times New Roman" w:hAnsi="Times New Roman" w:cs="Times New Roman"/>
          <w:b/>
          <w:sz w:val="22"/>
          <w:szCs w:val="22"/>
          <w:lang w:val="en-US"/>
        </w:rPr>
        <w:t xml:space="preserve"> do you talk about politics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I’ve got a lot of political friends and members of my family who are political I’ll talk to the about it. It varies a bit but mainly friends.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tend to engage in political discussions with people you don’t know offline</w:t>
      </w:r>
      <w:r w:rsidR="003026E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much… if I’m a party and it crops up I will but I don’t go out of my way to start a debate.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engage in discussion with people who hold political views different from yours?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Does this happen quite often?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lastRenderedPageBreak/>
        <w:t>No that often because I think I’ve ended up with people with very similar political views but then again if someone with a different political view is open to talk I would say what about this view? I would engage in discussion, I wouldn’t shy away from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you engage much more with…</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With like-minded people 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Only because they are part of your network..</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basically.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don’t </w:t>
      </w:r>
      <w:r w:rsidR="003026ED" w:rsidRPr="004F7A4D">
        <w:rPr>
          <w:rFonts w:ascii="Times New Roman" w:hAnsi="Times New Roman" w:cs="Times New Roman"/>
          <w:b/>
          <w:sz w:val="22"/>
          <w:szCs w:val="22"/>
          <w:lang w:val="en-US"/>
        </w:rPr>
        <w:t xml:space="preserve">you </w:t>
      </w:r>
      <w:r w:rsidRPr="004F7A4D">
        <w:rPr>
          <w:rFonts w:ascii="Times New Roman" w:hAnsi="Times New Roman" w:cs="Times New Roman"/>
          <w:b/>
          <w:sz w:val="22"/>
          <w:szCs w:val="22"/>
          <w:lang w:val="en-US"/>
        </w:rPr>
        <w:t>have within your network people like that</w:t>
      </w:r>
      <w:r w:rsidR="003026E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FF0000"/>
          <w:sz w:val="22"/>
          <w:szCs w:val="22"/>
          <w:lang w:val="en-US"/>
        </w:rPr>
      </w:pPr>
      <w:r w:rsidRPr="004F7A4D">
        <w:rPr>
          <w:rFonts w:ascii="Times New Roman" w:hAnsi="Times New Roman" w:cs="Times New Roman"/>
          <w:sz w:val="22"/>
          <w:szCs w:val="22"/>
          <w:lang w:val="en-US"/>
        </w:rPr>
        <w:t xml:space="preserve">I do have some friends </w:t>
      </w:r>
      <w:r w:rsidRPr="004F7A4D">
        <w:rPr>
          <w:rFonts w:ascii="Times New Roman" w:hAnsi="Times New Roman" w:cs="Times New Roman"/>
          <w:color w:val="000000" w:themeColor="text1"/>
          <w:sz w:val="22"/>
          <w:szCs w:val="22"/>
          <w:lang w:val="en-US"/>
        </w:rPr>
        <w:t>who have some very different views to me and we would talk about it, and, when I used to be quite party political, we used to make jokes of their parties looking stupid, we used to take the mick.</w:t>
      </w:r>
    </w:p>
    <w:p w:rsidR="004F7A4D" w:rsidRPr="004F7A4D" w:rsidRDefault="004F7A4D" w:rsidP="004F7A4D">
      <w:pPr>
        <w:spacing w:line="240" w:lineRule="auto"/>
        <w:contextualSpacing/>
        <w:jc w:val="both"/>
        <w:rPr>
          <w:rFonts w:ascii="Times New Roman" w:hAnsi="Times New Roman" w:cs="Times New Roman"/>
          <w:color w:val="FF0000"/>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does </w:t>
      </w:r>
      <w:r w:rsidR="003026ED" w:rsidRPr="004F7A4D">
        <w:rPr>
          <w:rFonts w:ascii="Times New Roman" w:hAnsi="Times New Roman" w:cs="Times New Roman"/>
          <w:b/>
          <w:sz w:val="22"/>
          <w:szCs w:val="22"/>
          <w:lang w:val="en-US"/>
        </w:rPr>
        <w:t>the sam</w:t>
      </w:r>
      <w:r w:rsidR="003026ED">
        <w:rPr>
          <w:rFonts w:ascii="Times New Roman" w:hAnsi="Times New Roman" w:cs="Times New Roman"/>
          <w:b/>
          <w:sz w:val="22"/>
          <w:szCs w:val="22"/>
          <w:lang w:val="en-US"/>
        </w:rPr>
        <w:t>e happen</w:t>
      </w:r>
      <w:r w:rsidRPr="004F7A4D">
        <w:rPr>
          <w:rFonts w:ascii="Times New Roman" w:hAnsi="Times New Roman" w:cs="Times New Roman"/>
          <w:b/>
          <w:sz w:val="22"/>
          <w:szCs w:val="22"/>
          <w:lang w:val="en-US"/>
        </w:rPr>
        <w:t xml:space="preserve">? First of all do you talk </w:t>
      </w:r>
      <w:r w:rsidR="003026ED">
        <w:rPr>
          <w:rFonts w:ascii="Times New Roman" w:hAnsi="Times New Roman" w:cs="Times New Roman"/>
          <w:b/>
          <w:sz w:val="22"/>
          <w:szCs w:val="22"/>
          <w:lang w:val="en-US"/>
        </w:rPr>
        <w:t xml:space="preserve">about </w:t>
      </w:r>
      <w:r w:rsidRPr="004F7A4D">
        <w:rPr>
          <w:rFonts w:ascii="Times New Roman" w:hAnsi="Times New Roman" w:cs="Times New Roman"/>
          <w:b/>
          <w:sz w:val="22"/>
          <w:szCs w:val="22"/>
          <w:lang w:val="en-US"/>
        </w:rPr>
        <w:t xml:space="preserve">politics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Where do you do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It’s totally everywhere, I post a status on something political my friends will talk on my status about it, also pages and things will comment occasionally and events, wherever crops up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The people you talk politics </w:t>
      </w:r>
      <w:r w:rsidR="003026ED">
        <w:rPr>
          <w:rFonts w:ascii="Times New Roman" w:hAnsi="Times New Roman" w:cs="Times New Roman"/>
          <w:b/>
          <w:sz w:val="22"/>
          <w:szCs w:val="22"/>
          <w:lang w:val="en-US"/>
        </w:rPr>
        <w:t xml:space="preserve">with </w:t>
      </w: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003026ED">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are they different from the people you talk politics with offline?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would say so as I tend to comment on friends’ status and their friends can get involved, specially if it’s a page or an event because it’s so public and there is lots of different views coming in so there is when I talk to people with more different views than myself.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excluding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go to forums or </w:t>
      </w:r>
      <w:r w:rsidR="003026ED">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tend to avoid </w:t>
      </w:r>
      <w:r w:rsidR="003026ED">
        <w:rPr>
          <w:rFonts w:ascii="Times New Roman" w:hAnsi="Times New Roman" w:cs="Times New Roman"/>
          <w:b/>
          <w:sz w:val="22"/>
          <w:szCs w:val="22"/>
          <w:lang w:val="en-US"/>
        </w:rPr>
        <w:t>them</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tend to avoid that. Occasionally small links lead to something, I will read it but I don’t tend to comment. I commented few time on articles and things if there is a discussion. If I feel knowledgeable about a topic and I strongly disagree with what has been said I will comment and say, well actually here’s facts so here’s another view point, but not often.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quality of discussion, are arguments presented, </w:t>
      </w:r>
      <w:r w:rsidR="003026ED" w:rsidRPr="004F7A4D">
        <w:rPr>
          <w:rFonts w:ascii="Times New Roman" w:hAnsi="Times New Roman" w:cs="Times New Roman"/>
          <w:b/>
          <w:sz w:val="22"/>
          <w:szCs w:val="22"/>
          <w:lang w:val="en-US"/>
        </w:rPr>
        <w:t xml:space="preserve">are </w:t>
      </w:r>
      <w:r w:rsidRPr="004F7A4D">
        <w:rPr>
          <w:rFonts w:ascii="Times New Roman" w:hAnsi="Times New Roman" w:cs="Times New Roman"/>
          <w:b/>
          <w:sz w:val="22"/>
          <w:szCs w:val="22"/>
          <w:lang w:val="en-US"/>
        </w:rPr>
        <w:t>the tones aggressive</w:t>
      </w:r>
      <w:r w:rsidR="003026ED">
        <w:rPr>
          <w:rFonts w:ascii="Times New Roman" w:hAnsi="Times New Roman" w:cs="Times New Roman"/>
          <w:b/>
          <w:sz w:val="22"/>
          <w:szCs w:val="22"/>
          <w:lang w:val="en-US"/>
        </w:rPr>
        <w:t>? D</w:t>
      </w:r>
      <w:r w:rsidRPr="004F7A4D">
        <w:rPr>
          <w:rFonts w:ascii="Times New Roman" w:hAnsi="Times New Roman" w:cs="Times New Roman"/>
          <w:b/>
          <w:sz w:val="22"/>
          <w:szCs w:val="22"/>
          <w:lang w:val="en-US"/>
        </w:rPr>
        <w:t xml:space="preserve">o you think there is a difference between offline and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discussion?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can be a lot more causal, people are not as formal but also, because it’s an a public place, you will get people commenting just to be stupid, saying some ridiculous or being a troll. Also being online… I found that people can get more aggressive online, I think it’s because sometimes they feel almost anonymous because they are online.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What do you prefer?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would love to say that I prefer talking offline but I think I prefer online only because if you are in a discussion with someone and you do it face-to-face is easy to get too involved whereas you can sort take a step back online and if something is annoying you can just leave it whereas it’s not that when you are talking face-to-face.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terms of the quality of discussion, about the facts which are presented</w:t>
      </w:r>
      <w:r w:rsidR="003026ED">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do you think the online medium, in particular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has its advantages? I will give you an example, offline when you talk </w:t>
      </w:r>
      <w:r w:rsidR="003026ED">
        <w:rPr>
          <w:rFonts w:ascii="Times New Roman" w:hAnsi="Times New Roman" w:cs="Times New Roman"/>
          <w:b/>
          <w:sz w:val="22"/>
          <w:szCs w:val="22"/>
          <w:lang w:val="en-US"/>
        </w:rPr>
        <w:t>to someone with a different opinion</w:t>
      </w:r>
      <w:r w:rsidRPr="004F7A4D">
        <w:rPr>
          <w:rFonts w:ascii="Times New Roman" w:hAnsi="Times New Roman" w:cs="Times New Roman"/>
          <w:b/>
          <w:sz w:val="22"/>
          <w:szCs w:val="22"/>
          <w:lang w:val="en-US"/>
        </w:rPr>
        <w:t xml:space="preserve"> you can’t check if </w:t>
      </w:r>
      <w:r w:rsidR="003026ED">
        <w:rPr>
          <w:rFonts w:ascii="Times New Roman" w:hAnsi="Times New Roman" w:cs="Times New Roman"/>
          <w:b/>
          <w:sz w:val="22"/>
          <w:szCs w:val="22"/>
          <w:lang w:val="en-US"/>
        </w:rPr>
        <w:t>what they are saying i</w:t>
      </w:r>
      <w:r w:rsidRPr="004F7A4D">
        <w:rPr>
          <w:rFonts w:ascii="Times New Roman" w:hAnsi="Times New Roman" w:cs="Times New Roman"/>
          <w:b/>
          <w:sz w:val="22"/>
          <w:szCs w:val="22"/>
          <w:lang w:val="en-US"/>
        </w:rPr>
        <w:t>s true</w:t>
      </w:r>
      <w:r w:rsidR="003026ED">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while online you can check the facts and even before saying something check if your facts are correct. Does this happen to you as well?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think so yea, I think that in face-to-face would be more allowed to make a quick, extravagant claim because they know you can’t back it up whereas online I’ve seen a lot of cases especially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where people will say something and someone will post a link actually read this. Especially in current affairs, it’s a topical thing and they claim such such, then there is a comment with an article this is what actually say. So I think that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definitely allows you </w:t>
      </w:r>
      <w:r w:rsidRPr="004F7A4D">
        <w:rPr>
          <w:rFonts w:ascii="Times New Roman" w:hAnsi="Times New Roman" w:cs="Times New Roman"/>
          <w:color w:val="FF0000"/>
          <w:sz w:val="22"/>
          <w:szCs w:val="22"/>
          <w:lang w:val="en-US"/>
        </w:rPr>
        <w:t xml:space="preserve">facts-check??? </w:t>
      </w:r>
      <w:r w:rsidRPr="004F7A4D">
        <w:rPr>
          <w:rFonts w:ascii="Times New Roman" w:hAnsi="Times New Roman" w:cs="Times New Roman"/>
          <w:sz w:val="22"/>
          <w:szCs w:val="22"/>
          <w:lang w:val="en-US"/>
        </w:rPr>
        <w:t>people and I think more and more now people are getting more conscious, I can’t really say that because they may catch me out.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If you have to </w:t>
      </w:r>
      <w:r w:rsidR="003026ED">
        <w:rPr>
          <w:rFonts w:ascii="Times New Roman" w:hAnsi="Times New Roman" w:cs="Times New Roman"/>
          <w:b/>
          <w:sz w:val="22"/>
          <w:szCs w:val="22"/>
          <w:lang w:val="en-US"/>
        </w:rPr>
        <w:t>express a final comment</w:t>
      </w:r>
      <w:r w:rsidRPr="004F7A4D">
        <w:rPr>
          <w:rFonts w:ascii="Times New Roman" w:hAnsi="Times New Roman" w:cs="Times New Roman"/>
          <w:b/>
          <w:sz w:val="22"/>
          <w:szCs w:val="22"/>
          <w:lang w:val="en-US"/>
        </w:rPr>
        <w:t xml:space="preserve"> on the impact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on your political discussion what would you say?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I’ll say I’ve become more involved in political discussion because of it and I think it’s because, obviously,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you can access it every time while you are not always with people who want to have political discussions and because people constantly posting, because I hang around with a lot of political friends, they constantly post articles, views and things, so I think it has definitely increased the amount of political discussion.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3026E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A final comment</w:t>
      </w:r>
      <w:r w:rsidR="004F7A4D" w:rsidRPr="004F7A4D">
        <w:rPr>
          <w:rFonts w:ascii="Times New Roman" w:hAnsi="Times New Roman" w:cs="Times New Roman"/>
          <w:b/>
          <w:sz w:val="22"/>
          <w:szCs w:val="22"/>
          <w:lang w:val="en-US"/>
        </w:rPr>
        <w:t xml:space="preserve"> on the impact of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on political initiati</w:t>
      </w:r>
      <w:r>
        <w:rPr>
          <w:rFonts w:ascii="Times New Roman" w:hAnsi="Times New Roman" w:cs="Times New Roman"/>
          <w:b/>
          <w:sz w:val="22"/>
          <w:szCs w:val="22"/>
          <w:lang w:val="en-US"/>
        </w:rPr>
        <w:t>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it made easy to organize political groups, I don’t think that persuading people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any easier but it raises awareness on something. So it is useful for raising awareness if you are doing an event, or raising awareness for something is there but perhaps is not useful for persuading people around your political view point.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have mentioned that you have many political friends, do they hold similar political views to the ones you hold?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Lot of them do, obviously I’ve got few friends who got different political views. I don’t think you have gonna have a group of friends who agree with everything but on the whole my friends are quite similar, but again I got some who have quite very different view points.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I’m asking this because through the Newsfeeds you often get political links. So if you have friend</w:t>
      </w:r>
      <w:r w:rsidR="003026ED">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with different political views you may get info which you would </w:t>
      </w:r>
      <w:r w:rsidR="003026ED">
        <w:rPr>
          <w:rFonts w:ascii="Times New Roman" w:hAnsi="Times New Roman" w:cs="Times New Roman"/>
          <w:b/>
          <w:sz w:val="22"/>
          <w:szCs w:val="22"/>
          <w:lang w:val="en-US"/>
        </w:rPr>
        <w:t xml:space="preserve">not </w:t>
      </w:r>
      <w:r w:rsidRPr="004F7A4D">
        <w:rPr>
          <w:rFonts w:ascii="Times New Roman" w:hAnsi="Times New Roman" w:cs="Times New Roman"/>
          <w:b/>
          <w:sz w:val="22"/>
          <w:szCs w:val="22"/>
          <w:lang w:val="en-US"/>
        </w:rPr>
        <w:t>get otherwise. Did this happen to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Yea, yea, I tend to read. If someone post something that got an headline that crosses me, the title that crosses me then I’ll read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terms of consumption of political news do you read newspapers, do you watch TV?</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sz w:val="22"/>
          <w:szCs w:val="22"/>
          <w:lang w:val="en-US"/>
        </w:rPr>
        <w:t>I don’t read newspapers, I watch the TV news, and quite often check the Guardian website and the BBC news website, so quite often</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color w:val="000000" w:themeColor="text1"/>
          <w:sz w:val="22"/>
          <w:szCs w:val="22"/>
          <w:lang w:val="en-US"/>
        </w:rPr>
        <w:t>but also often in television.</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in TV</w:t>
      </w:r>
      <w:r w:rsidR="003026ED">
        <w:rPr>
          <w:rFonts w:ascii="Times New Roman" w:hAnsi="Times New Roman" w:cs="Times New Roman"/>
          <w:b/>
          <w:color w:val="000000" w:themeColor="text1"/>
          <w:sz w:val="22"/>
          <w:szCs w:val="22"/>
          <w:lang w:val="en-US"/>
        </w:rPr>
        <w:t>,</w:t>
      </w:r>
      <w:r w:rsidRPr="004F7A4D">
        <w:rPr>
          <w:rFonts w:ascii="Times New Roman" w:hAnsi="Times New Roman" w:cs="Times New Roman"/>
          <w:b/>
          <w:color w:val="000000" w:themeColor="text1"/>
          <w:sz w:val="22"/>
          <w:szCs w:val="22"/>
          <w:lang w:val="en-US"/>
        </w:rPr>
        <w:t xml:space="preserve"> do you follow political talk-shows</w:t>
      </w:r>
      <w:r w:rsidR="003026ED">
        <w:rPr>
          <w:rFonts w:ascii="Times New Roman" w:hAnsi="Times New Roman" w:cs="Times New Roman"/>
          <w:b/>
          <w:color w:val="000000" w:themeColor="text1"/>
          <w:sz w:val="22"/>
          <w:szCs w:val="22"/>
          <w:lang w:val="en-US"/>
        </w:rPr>
        <w:t>? What</w:t>
      </w:r>
      <w:r w:rsidRPr="004F7A4D">
        <w:rPr>
          <w:rFonts w:ascii="Times New Roman" w:hAnsi="Times New Roman" w:cs="Times New Roman"/>
          <w:b/>
          <w:color w:val="000000" w:themeColor="text1"/>
          <w:sz w:val="22"/>
          <w:szCs w:val="22"/>
          <w:lang w:val="en-US"/>
        </w:rPr>
        <w:t xml:space="preserve"> about</w:t>
      </w:r>
      <w:r w:rsidR="003026ED">
        <w:rPr>
          <w:rFonts w:ascii="Times New Roman" w:hAnsi="Times New Roman" w:cs="Times New Roman"/>
          <w:b/>
          <w:color w:val="000000" w:themeColor="text1"/>
          <w:sz w:val="22"/>
          <w:szCs w:val="22"/>
          <w:lang w:val="en-US"/>
        </w:rPr>
        <w:t xml:space="preserve"> the</w:t>
      </w:r>
      <w:r w:rsidRPr="004F7A4D">
        <w:rPr>
          <w:rFonts w:ascii="Times New Roman" w:hAnsi="Times New Roman" w:cs="Times New Roman"/>
          <w:b/>
          <w:color w:val="000000" w:themeColor="text1"/>
          <w:sz w:val="22"/>
          <w:szCs w:val="22"/>
          <w:lang w:val="en-US"/>
        </w:rPr>
        <w:t xml:space="preserve"> radio?</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Not so much no.</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from what you</w:t>
      </w:r>
      <w:r w:rsidR="003026ED">
        <w:rPr>
          <w:rFonts w:ascii="Times New Roman" w:hAnsi="Times New Roman" w:cs="Times New Roman"/>
          <w:b/>
          <w:color w:val="000000" w:themeColor="text1"/>
          <w:sz w:val="22"/>
          <w:szCs w:val="22"/>
          <w:lang w:val="en-US"/>
        </w:rPr>
        <w:t>r</w:t>
      </w:r>
      <w:r w:rsidRPr="004F7A4D">
        <w:rPr>
          <w:rFonts w:ascii="Times New Roman" w:hAnsi="Times New Roman" w:cs="Times New Roman"/>
          <w:b/>
          <w:color w:val="000000" w:themeColor="text1"/>
          <w:sz w:val="22"/>
          <w:szCs w:val="22"/>
          <w:lang w:val="en-US"/>
        </w:rPr>
        <w:t xml:space="preserve"> read</w:t>
      </w:r>
      <w:r w:rsidR="003026ED">
        <w:rPr>
          <w:rFonts w:ascii="Times New Roman" w:hAnsi="Times New Roman" w:cs="Times New Roman"/>
          <w:b/>
          <w:color w:val="000000" w:themeColor="text1"/>
          <w:sz w:val="22"/>
          <w:szCs w:val="22"/>
          <w:lang w:val="en-US"/>
        </w:rPr>
        <w:t>ing</w:t>
      </w:r>
      <w:r w:rsidRPr="004F7A4D">
        <w:rPr>
          <w:rFonts w:ascii="Times New Roman" w:hAnsi="Times New Roman" w:cs="Times New Roman"/>
          <w:b/>
          <w:color w:val="000000" w:themeColor="text1"/>
          <w:sz w:val="22"/>
          <w:szCs w:val="22"/>
          <w:lang w:val="en-US"/>
        </w:rPr>
        <w:t xml:space="preserve"> I guess you are leftist…</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Yea.</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You don’t go and visit the…</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Daily mail, no! Occasionally I got friends who read the gossip section so occasionally I go on that, I don’t think I ever gone on that to find political news.</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And do you get Dail</w:t>
      </w:r>
      <w:r w:rsidR="003026ED">
        <w:rPr>
          <w:rFonts w:ascii="Times New Roman" w:hAnsi="Times New Roman" w:cs="Times New Roman"/>
          <w:b/>
          <w:color w:val="000000" w:themeColor="text1"/>
          <w:sz w:val="22"/>
          <w:szCs w:val="22"/>
          <w:lang w:val="en-US"/>
        </w:rPr>
        <w:t xml:space="preserve">y Mails news through </w:t>
      </w:r>
      <w:r w:rsidR="00F2137D">
        <w:rPr>
          <w:rFonts w:ascii="Times New Roman" w:hAnsi="Times New Roman" w:cs="Times New Roman"/>
          <w:b/>
          <w:color w:val="000000" w:themeColor="text1"/>
          <w:sz w:val="22"/>
          <w:szCs w:val="22"/>
          <w:lang w:val="en-US"/>
        </w:rPr>
        <w:t>Facebook</w:t>
      </w:r>
      <w:r w:rsidR="003026ED">
        <w:rPr>
          <w:rFonts w:ascii="Times New Roman" w:hAnsi="Times New Roman" w:cs="Times New Roman"/>
          <w:b/>
          <w:color w:val="000000" w:themeColor="text1"/>
          <w:sz w:val="22"/>
          <w:szCs w:val="22"/>
          <w:lang w:val="en-US"/>
        </w:rPr>
        <w:t>? Y</w:t>
      </w:r>
      <w:r w:rsidRPr="004F7A4D">
        <w:rPr>
          <w:rFonts w:ascii="Times New Roman" w:hAnsi="Times New Roman" w:cs="Times New Roman"/>
          <w:b/>
          <w:color w:val="000000" w:themeColor="text1"/>
          <w:sz w:val="22"/>
          <w:szCs w:val="22"/>
          <w:lang w:val="en-US"/>
        </w:rPr>
        <w:t>ou see I wanted to get to this…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 that much I don’t think I know many people who read for political issues, again I got friends who read it for the lighthearted stories. The most times people post Daily Mail is if they had put an article ridiculous, often my friends, if they disagree with an article this is when they will be posting it but rarely I have people posting Daily Mail things saying look at this, and in fact if I do they tend to say sorry for posting the daily mail, so that’s the type of friends I have.</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 xml:space="preserve">So </w:t>
      </w:r>
      <w:r w:rsidR="003026ED" w:rsidRPr="004F7A4D">
        <w:rPr>
          <w:rFonts w:ascii="Times New Roman" w:hAnsi="Times New Roman" w:cs="Times New Roman"/>
          <w:b/>
          <w:color w:val="000000" w:themeColor="text1"/>
          <w:sz w:val="22"/>
          <w:szCs w:val="22"/>
          <w:lang w:val="en-US"/>
        </w:rPr>
        <w:t xml:space="preserve">don’t </w:t>
      </w:r>
      <w:r w:rsidRPr="004F7A4D">
        <w:rPr>
          <w:rFonts w:ascii="Times New Roman" w:hAnsi="Times New Roman" w:cs="Times New Roman"/>
          <w:b/>
          <w:color w:val="000000" w:themeColor="text1"/>
          <w:sz w:val="22"/>
          <w:szCs w:val="22"/>
          <w:lang w:val="en-US"/>
        </w:rPr>
        <w:t>you  have friends who follow the Daily Mail?</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Or other right wing newspapers?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The only one I can think of is the Telegraph but I don’t have many friends who read that. A lot of my friends will tend to do the same things, the Independent, the Guardian and BBC news are the ones who get the most posted online.</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 xml:space="preserve">So even on </w:t>
      </w:r>
      <w:r w:rsidR="00F2137D">
        <w:rPr>
          <w:rFonts w:ascii="Times New Roman" w:hAnsi="Times New Roman" w:cs="Times New Roman"/>
          <w:b/>
          <w:color w:val="000000" w:themeColor="text1"/>
          <w:sz w:val="22"/>
          <w:szCs w:val="22"/>
          <w:lang w:val="en-US"/>
        </w:rPr>
        <w:t>Facebook</w:t>
      </w:r>
      <w:r w:rsidRPr="004F7A4D">
        <w:rPr>
          <w:rFonts w:ascii="Times New Roman" w:hAnsi="Times New Roman" w:cs="Times New Roman"/>
          <w:b/>
          <w:color w:val="000000" w:themeColor="text1"/>
          <w:sz w:val="22"/>
          <w:szCs w:val="22"/>
          <w:lang w:val="en-US"/>
        </w:rPr>
        <w:t xml:space="preserve"> you are not exposed to different political view…</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It’s quite the same, everyone is quite similar what they post.</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the news you get on </w:t>
      </w:r>
      <w:r w:rsidR="00F2137D">
        <w:rPr>
          <w:rFonts w:ascii="Times New Roman" w:hAnsi="Times New Roman" w:cs="Times New Roman"/>
          <w:b/>
          <w:sz w:val="22"/>
          <w:szCs w:val="22"/>
          <w:lang w:val="en-US"/>
        </w:rPr>
        <w:t>Facebook</w:t>
      </w:r>
      <w:r w:rsidR="003026ED">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are they any different from the ones you get on TV or online through the Guardian and BBC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It’s quite similar but I think I get more low keys stories, stories that not necessarily had made the headline but I still would find interesting I tend to get that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whereas on the Guardian and BBC tend to be very high profile stories whereas I get a lot more low keys stories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would you get that stories through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tend to be friends, occasionally an organization would post, if you follow Greenpeace, they would put article about something they are campaigning on, so if it is an organization will be something they are campaigning about whereas if it’s a friend tend to be something shocking or something ridiculous.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b/>
          <w:sz w:val="22"/>
          <w:szCs w:val="22"/>
          <w:lang w:val="en-US"/>
        </w:rPr>
        <w:t xml:space="preserve">Some people have issues with the trustworthiness of the news they get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as they don’t come from sources like the BBC, do you have an issues with it</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if I find, if I see a story and I don’t recognize the source and if I’m not familiar with the source I would not necessarily trust it, I would google it and double-check if it is true before forming an opinion on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Explained that in </w:t>
      </w:r>
      <w:r w:rsidR="003026ED">
        <w:rPr>
          <w:rFonts w:ascii="Times New Roman" w:hAnsi="Times New Roman" w:cs="Times New Roman"/>
          <w:b/>
          <w:sz w:val="22"/>
          <w:szCs w:val="22"/>
          <w:lang w:val="en-US"/>
        </w:rPr>
        <w:t>Italy because of the Berlusconi</w:t>
      </w:r>
      <w:r w:rsidRPr="004F7A4D">
        <w:rPr>
          <w:rFonts w:ascii="Times New Roman" w:hAnsi="Times New Roman" w:cs="Times New Roman"/>
          <w:b/>
          <w:sz w:val="22"/>
          <w:szCs w:val="22"/>
          <w:lang w:val="en-US"/>
        </w:rPr>
        <w:t xml:space="preserve"> TV news can be very biased</w:t>
      </w:r>
      <w:r w:rsidR="003026ED">
        <w:rPr>
          <w:rFonts w:ascii="Times New Roman" w:hAnsi="Times New Roman" w:cs="Times New Roman"/>
          <w:b/>
          <w:sz w:val="22"/>
          <w:szCs w:val="22"/>
          <w:lang w:val="en-US"/>
        </w:rPr>
        <w:t>. For this reason</w:t>
      </w:r>
      <w:r w:rsidRPr="004F7A4D">
        <w:rPr>
          <w:rFonts w:ascii="Times New Roman" w:hAnsi="Times New Roman" w:cs="Times New Roman"/>
          <w:b/>
          <w:sz w:val="22"/>
          <w:szCs w:val="22"/>
          <w:lang w:val="en-US"/>
        </w:rPr>
        <w:t xml:space="preserve"> people started to look for alternative info online. Does it happen the same in the UK?</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A lot less. If I read something in the Guardian about a Tories politician I perhaps… I would recognize bias and I would look for it just to see if I thought the source was a bit biased one way or the other but also I never suspected that the Government have control of the stations here so I don’t think I have to check for that reason.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Even if the Government does not control the press, anyway newsp</w:t>
      </w:r>
      <w:r w:rsidR="003026ED">
        <w:rPr>
          <w:rFonts w:ascii="Times New Roman" w:hAnsi="Times New Roman" w:cs="Times New Roman"/>
          <w:b/>
          <w:sz w:val="22"/>
          <w:szCs w:val="22"/>
          <w:lang w:val="en-US"/>
        </w:rPr>
        <w:t>apers have an editorial policy. Therfore,</w:t>
      </w:r>
      <w:r w:rsidRPr="004F7A4D">
        <w:rPr>
          <w:rFonts w:ascii="Times New Roman" w:hAnsi="Times New Roman" w:cs="Times New Roman"/>
          <w:b/>
          <w:sz w:val="22"/>
          <w:szCs w:val="22"/>
          <w:lang w:val="en-US"/>
        </w:rPr>
        <w:t xml:space="preserve"> for some reason or another news get excluded from newspapers… have you ever seen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this kind of news that for some reasons were excluded from the media?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occasionally but at the same time if there is a story that has been obviously biased some of my friends would put in the status: shocking or a comment on the fact that is biased like I can’t believe how one-side this is so. I think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almost other people will notice it for you.</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Did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change your news consumption?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would say a bit, yea. Because I think I’m quite lazy sometimes to go to the Guardian to the BBC website, I’ll just look at the front page while I got friends who delve into and find stories that probably I wouldn’t have found. So yea I think I found out more because of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 you share political links and do th</w:t>
      </w:r>
      <w:r w:rsidR="003026ED">
        <w:rPr>
          <w:rFonts w:ascii="Times New Roman" w:hAnsi="Times New Roman" w:cs="Times New Roman"/>
          <w:b/>
          <w:sz w:val="22"/>
          <w:szCs w:val="22"/>
          <w:lang w:val="en-US"/>
        </w:rPr>
        <w:t>ese</w:t>
      </w:r>
      <w:r w:rsidRPr="004F7A4D">
        <w:rPr>
          <w:rFonts w:ascii="Times New Roman" w:hAnsi="Times New Roman" w:cs="Times New Roman"/>
          <w:b/>
          <w:sz w:val="22"/>
          <w:szCs w:val="22"/>
          <w:lang w:val="en-US"/>
        </w:rPr>
        <w:t xml:space="preserve"> links start discussion</w:t>
      </w:r>
      <w:r w:rsidR="003026ED">
        <w:rPr>
          <w:rFonts w:ascii="Times New Roman" w:hAnsi="Times New Roman" w:cs="Times New Roman"/>
          <w:b/>
          <w:sz w:val="22"/>
          <w:szCs w:val="22"/>
          <w:lang w:val="en-US"/>
        </w:rPr>
        <w:t>s</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they start discussions. I don’t know why, sometime I share things to inform people about something that is happening or, also, sometimes in the hope that some of my non-political friends will see it and get involved but it’s mainly to inform people that something is happening.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F2137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has a public nature, what you write on </w:t>
      </w:r>
      <w:r>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stays there… because of this public nature do you avoid certain sensitive topics?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don’t have an issues with that, my privacy settings are really high but also in the Newsfeed I still, because if it is your view I wouldn’t be ashamed if someone who I didn’t know call me up on it, I don’t really think about what I post if it’s political.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the public nature does not affect in any way the content of your discussions…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Have you ever contacted politicians or political institutions in general?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not much one to one tends to eb sort of a mass action like when it says fill up this form an e-mail your local MP, I would do that. But not that much.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much offline.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at home, my local MP at home has a big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use so I would say I used to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more to contact him than I would offline.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did you get in touch with him? Did he reply?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he was quite good at sort of replying if you posted on hs wall he would always comment even to just say get in touch through e-mail.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did you contact him?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if there was a vote coming I would ask would you publicly express how you gonna vote so tends to be that sort of issues and how they gonna vote 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if you have to make </w:t>
      </w:r>
      <w:r w:rsidR="003026ED">
        <w:rPr>
          <w:rFonts w:ascii="Times New Roman" w:hAnsi="Times New Roman" w:cs="Times New Roman"/>
          <w:b/>
          <w:sz w:val="22"/>
          <w:szCs w:val="22"/>
          <w:lang w:val="en-US"/>
        </w:rPr>
        <w:t>a final comment</w:t>
      </w:r>
      <w:r w:rsidRPr="004F7A4D">
        <w:rPr>
          <w:rFonts w:ascii="Times New Roman" w:hAnsi="Times New Roman" w:cs="Times New Roman"/>
          <w:b/>
          <w:sz w:val="22"/>
          <w:szCs w:val="22"/>
          <w:lang w:val="en-US"/>
        </w:rPr>
        <w:t xml:space="preserve">… did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change your relation </w:t>
      </w:r>
      <w:r w:rsidR="003026ED">
        <w:rPr>
          <w:rFonts w:ascii="Times New Roman" w:hAnsi="Times New Roman" w:cs="Times New Roman"/>
          <w:b/>
          <w:sz w:val="22"/>
          <w:szCs w:val="22"/>
          <w:lang w:val="en-US"/>
        </w:rPr>
        <w:t xml:space="preserve">with </w:t>
      </w:r>
      <w:r w:rsidRPr="004F7A4D">
        <w:rPr>
          <w:rFonts w:ascii="Times New Roman" w:hAnsi="Times New Roman" w:cs="Times New Roman"/>
          <w:b/>
          <w:sz w:val="22"/>
          <w:szCs w:val="22"/>
          <w:lang w:val="en-US"/>
        </w:rPr>
        <w:t>politicians and your interaction with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made it easier to contact them and it made you feel more comfortable contacting them because it’s quite a level playing field because it’s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 you feel more equal because they use it as well, so I would say it made it easier.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did this with a local politician I think that with a national politician would be…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that with a national politician, with a bigger politician I would </w:t>
      </w:r>
      <w:r w:rsidR="003026ED">
        <w:rPr>
          <w:rFonts w:ascii="Times New Roman" w:hAnsi="Times New Roman" w:cs="Times New Roman"/>
          <w:sz w:val="22"/>
          <w:szCs w:val="22"/>
          <w:lang w:val="en-US"/>
        </w:rPr>
        <w:t xml:space="preserve">not </w:t>
      </w:r>
      <w:r w:rsidRPr="004F7A4D">
        <w:rPr>
          <w:rFonts w:ascii="Times New Roman" w:hAnsi="Times New Roman" w:cs="Times New Roman"/>
          <w:sz w:val="22"/>
          <w:szCs w:val="22"/>
          <w:lang w:val="en-US"/>
        </w:rPr>
        <w:t>expect</w:t>
      </w:r>
      <w:r w:rsidR="003026ED">
        <w:rPr>
          <w:rFonts w:ascii="Times New Roman" w:hAnsi="Times New Roman" w:cs="Times New Roman"/>
          <w:sz w:val="22"/>
          <w:szCs w:val="22"/>
          <w:lang w:val="en-US"/>
        </w:rPr>
        <w:t xml:space="preserve"> him</w:t>
      </w:r>
      <w:r w:rsidRPr="004F7A4D">
        <w:rPr>
          <w:rFonts w:ascii="Times New Roman" w:hAnsi="Times New Roman" w:cs="Times New Roman"/>
          <w:sz w:val="22"/>
          <w:szCs w:val="22"/>
          <w:lang w:val="en-US"/>
        </w:rPr>
        <w:t xml:space="preserve"> to reply and if he did reply you would assume it was a member of staff who did it rather than them themselves.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relation to the consumption of news</w:t>
      </w:r>
      <w:r w:rsidR="003026ED">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any conclusion on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just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sort of, increased the amount of news I would find, and increased the amount of read news but it also increased the amount of I would share news… well I rarely read a story and go face-to-face to my friends later and say oh I’ve read this very interesting story whereas is so easy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just to post a status and say found this story so I think I share news more 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consume more news…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would say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th</w:t>
      </w:r>
      <w:r w:rsidR="003026ED">
        <w:rPr>
          <w:rFonts w:ascii="Times New Roman" w:hAnsi="Times New Roman" w:cs="Times New Roman"/>
          <w:b/>
          <w:sz w:val="22"/>
          <w:szCs w:val="22"/>
          <w:lang w:val="en-US"/>
        </w:rPr>
        <w:t xml:space="preserve">ese </w:t>
      </w:r>
      <w:r w:rsidRPr="004F7A4D">
        <w:rPr>
          <w:rFonts w:ascii="Times New Roman" w:hAnsi="Times New Roman" w:cs="Times New Roman"/>
          <w:b/>
          <w:sz w:val="22"/>
          <w:szCs w:val="22"/>
          <w:lang w:val="en-US"/>
        </w:rPr>
        <w:t>news are not diverse?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there are quite limited sources.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Is there any other way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Non political ways…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still use it to socialize with friends and share personal views and things like that and I would say that political activity takes less than 40% of my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usage the rest of the time is just use for having fun with friends and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Communicating with friends or organiz</w:t>
      </w:r>
      <w:r w:rsidR="003026ED">
        <w:rPr>
          <w:rFonts w:ascii="Times New Roman" w:hAnsi="Times New Roman" w:cs="Times New Roman"/>
          <w:b/>
          <w:sz w:val="22"/>
          <w:szCs w:val="22"/>
          <w:lang w:val="en-US"/>
        </w:rPr>
        <w:t>ing</w:t>
      </w:r>
      <w:r w:rsidRPr="004F7A4D">
        <w:rPr>
          <w:rFonts w:ascii="Times New Roman" w:hAnsi="Times New Roman" w:cs="Times New Roman"/>
          <w:b/>
          <w:sz w:val="22"/>
          <w:szCs w:val="22"/>
          <w:lang w:val="en-US"/>
        </w:rPr>
        <w:t xml:space="preserve"> nights out….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it’s used for that sort of things, keep in touch with friends, communicate with friends, organizing parties and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post football stuff or music stuff?</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tend to post more music stuff.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E47811">
        <w:rPr>
          <w:rFonts w:ascii="Times New Roman" w:hAnsi="Times New Roman" w:cs="Times New Roman"/>
          <w:b/>
          <w:sz w:val="22"/>
          <w:szCs w:val="22"/>
          <w:lang w:val="en-US"/>
        </w:rPr>
        <w:t>Among the non-political activities</w:t>
      </w:r>
      <w:r w:rsidR="00A66AD7" w:rsidRPr="00E47811">
        <w:rPr>
          <w:rFonts w:ascii="Times New Roman" w:hAnsi="Times New Roman" w:cs="Times New Roman"/>
          <w:b/>
          <w:sz w:val="22"/>
          <w:szCs w:val="22"/>
          <w:lang w:val="en-US"/>
        </w:rPr>
        <w:t>,</w:t>
      </w:r>
      <w:r w:rsidRPr="00E47811">
        <w:rPr>
          <w:rFonts w:ascii="Times New Roman" w:hAnsi="Times New Roman" w:cs="Times New Roman"/>
          <w:b/>
          <w:sz w:val="22"/>
          <w:szCs w:val="22"/>
          <w:lang w:val="en-US"/>
        </w:rPr>
        <w:t xml:space="preserve"> which one would </w:t>
      </w:r>
      <w:r w:rsidR="00E47811" w:rsidRPr="00E47811">
        <w:rPr>
          <w:rFonts w:ascii="Times New Roman" w:hAnsi="Times New Roman" w:cs="Times New Roman"/>
          <w:b/>
          <w:sz w:val="22"/>
          <w:szCs w:val="22"/>
          <w:lang w:val="en-US"/>
        </w:rPr>
        <w:t xml:space="preserve">you </w:t>
      </w:r>
      <w:r w:rsidRPr="00E47811">
        <w:rPr>
          <w:rFonts w:ascii="Times New Roman" w:hAnsi="Times New Roman" w:cs="Times New Roman"/>
          <w:b/>
          <w:sz w:val="22"/>
          <w:szCs w:val="22"/>
          <w:lang w:val="en-US"/>
        </w:rPr>
        <w:t>say it’s the main one? Among communication, recreational activities…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would say recreational I meanly use it just to kill time, just if I got nothing to do I go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learn more about political initiatives because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And if yes where do you learn about these things from?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Mostly tends to be through friends so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 friend invited me to something or he liked a page or he is attending to an event or post a status about the campaign they are doing, I found out a lot more through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learn offline about political initiatives?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still do occasionally, people would say I’ll go to this meeting this week of this group, do you want come along? But that’s very rare now, now they would invite you to the event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or sending you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messages.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about political initiatives you get information mainly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Don’t you use other websites or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use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I suppose a bit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but I would say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more I found out what is going 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E47811" w:rsidRPr="004F7A4D" w:rsidRDefault="004F7A4D" w:rsidP="00E47811">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 xml:space="preserve"> for news?</w:t>
      </w:r>
      <w:r w:rsidR="00E47811">
        <w:rPr>
          <w:rFonts w:ascii="Times New Roman" w:hAnsi="Times New Roman" w:cs="Times New Roman"/>
          <w:b/>
          <w:sz w:val="22"/>
          <w:szCs w:val="22"/>
          <w:lang w:val="en-US"/>
        </w:rPr>
        <w:t xml:space="preserve"> </w:t>
      </w:r>
      <w:r w:rsidR="00E47811" w:rsidRPr="004F7A4D">
        <w:rPr>
          <w:rFonts w:ascii="Times New Roman" w:hAnsi="Times New Roman" w:cs="Times New Roman"/>
          <w:b/>
          <w:sz w:val="22"/>
          <w:szCs w:val="22"/>
          <w:lang w:val="en-US"/>
        </w:rPr>
        <w:t xml:space="preserve">Where do you get </w:t>
      </w:r>
      <w:r w:rsidR="00E47811">
        <w:rPr>
          <w:rFonts w:ascii="Times New Roman" w:hAnsi="Times New Roman" w:cs="Times New Roman"/>
          <w:b/>
          <w:sz w:val="22"/>
          <w:szCs w:val="22"/>
          <w:lang w:val="en-US"/>
        </w:rPr>
        <w:t xml:space="preserve">the </w:t>
      </w:r>
      <w:r w:rsidR="00E47811" w:rsidRPr="004F7A4D">
        <w:rPr>
          <w:rFonts w:ascii="Times New Roman" w:hAnsi="Times New Roman" w:cs="Times New Roman"/>
          <w:b/>
          <w:sz w:val="22"/>
          <w:szCs w:val="22"/>
          <w:lang w:val="en-US"/>
        </w:rPr>
        <w:t>news</w:t>
      </w:r>
      <w:r w:rsidR="00E47811">
        <w:rPr>
          <w:rFonts w:ascii="Times New Roman" w:hAnsi="Times New Roman" w:cs="Times New Roman"/>
          <w:b/>
          <w:sz w:val="22"/>
          <w:szCs w:val="22"/>
          <w:lang w:val="en-US"/>
        </w:rPr>
        <w:t xml:space="preserve"> from</w:t>
      </w:r>
      <w:r w:rsidR="00E47811"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use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a lot to find out news, yea.</w:t>
      </w:r>
      <w:r w:rsidR="00E47811">
        <w:rPr>
          <w:rFonts w:ascii="Times New Roman" w:hAnsi="Times New Roman" w:cs="Times New Roman"/>
          <w:sz w:val="22"/>
          <w:szCs w:val="22"/>
          <w:lang w:val="en-US"/>
        </w:rPr>
        <w:t xml:space="preserve"> </w:t>
      </w:r>
      <w:r w:rsidRPr="004F7A4D">
        <w:rPr>
          <w:rFonts w:ascii="Times New Roman" w:hAnsi="Times New Roman" w:cs="Times New Roman"/>
          <w:sz w:val="22"/>
          <w:szCs w:val="22"/>
          <w:lang w:val="en-US"/>
        </w:rPr>
        <w:t>Well I follow again the BBC and the Guardian and they post headlines link to their news stories but also some people would post the story on something that is happening…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Again the news are quite similar…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it’s again quite I do follow mainly people I was interested in but then through different campaign people who had followed me have very different view points so now I do follow some people with different view points. I would say I got more a wider variety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that I have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read what they post or you stop at the title?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if </w:t>
      </w:r>
      <w:r w:rsidR="00FD0777">
        <w:rPr>
          <w:rFonts w:ascii="Times New Roman" w:hAnsi="Times New Roman" w:cs="Times New Roman"/>
          <w:sz w:val="22"/>
          <w:szCs w:val="22"/>
          <w:lang w:val="en-US"/>
        </w:rPr>
        <w:t xml:space="preserve">it’s </w:t>
      </w:r>
      <w:r w:rsidRPr="004F7A4D">
        <w:rPr>
          <w:rFonts w:ascii="Times New Roman" w:hAnsi="Times New Roman" w:cs="Times New Roman"/>
          <w:sz w:val="22"/>
          <w:szCs w:val="22"/>
          <w:lang w:val="en-US"/>
        </w:rPr>
        <w:t>something I find stupid I just don’t read it.</w:t>
      </w:r>
    </w:p>
    <w:p w:rsidR="00E47811" w:rsidRDefault="00E47811" w:rsidP="004F7A4D">
      <w:pPr>
        <w:spacing w:line="240" w:lineRule="auto"/>
        <w:contextualSpacing/>
        <w:jc w:val="both"/>
        <w:rPr>
          <w:rFonts w:ascii="Times New Roman" w:hAnsi="Times New Roman" w:cs="Times New Roman"/>
          <w:sz w:val="22"/>
          <w:szCs w:val="22"/>
          <w:lang w:val="en-US"/>
        </w:rPr>
      </w:pPr>
    </w:p>
    <w:p w:rsidR="00E47811" w:rsidRPr="004F7A4D" w:rsidRDefault="00E47811"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numPr>
          <w:ilvl w:val="0"/>
          <w:numId w:val="8"/>
        </w:numPr>
        <w:tabs>
          <w:tab w:val="left" w:pos="1400"/>
          <w:tab w:val="right" w:pos="8729"/>
        </w:tabs>
        <w:spacing w:line="240" w:lineRule="auto"/>
        <w:contextualSpacing/>
        <w:jc w:val="both"/>
        <w:rPr>
          <w:rFonts w:ascii="Times New Roman" w:hAnsi="Times New Roman" w:cs="Times New Roman"/>
          <w:b/>
          <w:vanish/>
          <w:sz w:val="22"/>
          <w:szCs w:val="22"/>
        </w:rPr>
      </w:pPr>
    </w:p>
    <w:p w:rsidR="004F7A4D" w:rsidRPr="004F7A4D" w:rsidRDefault="004F7A4D" w:rsidP="004F7A4D">
      <w:pPr>
        <w:numPr>
          <w:ilvl w:val="0"/>
          <w:numId w:val="8"/>
        </w:numPr>
        <w:tabs>
          <w:tab w:val="left" w:pos="1400"/>
          <w:tab w:val="right" w:pos="8729"/>
        </w:tabs>
        <w:spacing w:line="240" w:lineRule="auto"/>
        <w:contextualSpacing/>
        <w:jc w:val="both"/>
        <w:rPr>
          <w:rFonts w:ascii="Times New Roman" w:hAnsi="Times New Roman" w:cs="Times New Roman"/>
          <w:b/>
          <w:vanish/>
          <w:sz w:val="22"/>
          <w:szCs w:val="22"/>
        </w:rPr>
      </w:pPr>
    </w:p>
    <w:p w:rsidR="004F7A4D" w:rsidRPr="004F7A4D" w:rsidRDefault="004F7A4D" w:rsidP="004F7A4D">
      <w:pPr>
        <w:numPr>
          <w:ilvl w:val="1"/>
          <w:numId w:val="8"/>
        </w:numPr>
        <w:tabs>
          <w:tab w:val="left" w:pos="1400"/>
          <w:tab w:val="right" w:pos="8729"/>
        </w:tabs>
        <w:spacing w:line="240" w:lineRule="auto"/>
        <w:contextualSpacing/>
        <w:jc w:val="both"/>
        <w:rPr>
          <w:rFonts w:ascii="Times New Roman" w:hAnsi="Times New Roman" w:cs="Times New Roman"/>
          <w:b/>
          <w:vanish/>
          <w:sz w:val="22"/>
          <w:szCs w:val="22"/>
        </w:rPr>
      </w:pPr>
    </w:p>
    <w:p w:rsidR="00DB3409" w:rsidRPr="00EB0A28" w:rsidRDefault="004F7A4D" w:rsidP="00DB3409">
      <w:pPr>
        <w:numPr>
          <w:ilvl w:val="1"/>
          <w:numId w:val="8"/>
        </w:numPr>
        <w:tabs>
          <w:tab w:val="left" w:pos="1400"/>
          <w:tab w:val="right" w:pos="8729"/>
        </w:tabs>
        <w:spacing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Alex</w:t>
      </w:r>
    </w:p>
    <w:p w:rsidR="00EB0A28" w:rsidRPr="00DB3409" w:rsidRDefault="00EB0A28" w:rsidP="00EB0A28">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hAnsi="Times New Roman" w:cs="Times New Roman"/>
          <w:sz w:val="22"/>
          <w:szCs w:val="22"/>
        </w:rPr>
      </w:pPr>
      <w:r w:rsidRPr="00EB0A28">
        <w:rPr>
          <w:rFonts w:ascii="Times New Roman" w:eastAsia="Times New Roman" w:hAnsi="Times New Roman" w:cs="Times New Roman"/>
          <w:b/>
          <w:color w:val="000000" w:themeColor="text1"/>
          <w:sz w:val="22"/>
          <w:szCs w:val="22"/>
          <w:u w:val="single"/>
          <w:lang w:eastAsia="en-GB"/>
        </w:rPr>
        <w:t>Profile</w:t>
      </w:r>
      <w:r w:rsidRPr="004F7A4D">
        <w:rPr>
          <w:rFonts w:ascii="Times New Roman" w:hAnsi="Times New Roman" w:cs="Times New Roman"/>
          <w:b/>
          <w:sz w:val="22"/>
          <w:szCs w:val="22"/>
        </w:rPr>
        <w:t>:</w:t>
      </w:r>
      <w:r w:rsidRPr="004F7A4D">
        <w:rPr>
          <w:rFonts w:ascii="Times New Roman" w:hAnsi="Times New Roman" w:cs="Times New Roman"/>
          <w:sz w:val="22"/>
          <w:szCs w:val="22"/>
        </w:rPr>
        <w:t xml:space="preserve"> </w:t>
      </w:r>
    </w:p>
    <w:p w:rsidR="004F7A4D" w:rsidRPr="004F7A4D" w:rsidRDefault="004F7A4D" w:rsidP="004F7A4D">
      <w:pPr>
        <w:tabs>
          <w:tab w:val="left" w:pos="1400"/>
          <w:tab w:val="right" w:pos="8729"/>
        </w:tabs>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Alex is in the 35-44 age-group and educated to degree level. He works as a consultant in the food industry and is also a music writer. He is left-leaning in terms of political alliance, but displays a limited political interest. Alex uses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mainly for recreational purposes and is sceptical of the effectiveness of political activities carried out through this SNS. He appears particularly concerned about the trustworthiness of political information circulating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demonstrating more trust in and appreciation of traditional media institutions. Despite this, sometimes he does engage in political activities through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disseminating information, signing and circulating petitions. In this sense, he even acknowledges that his participation has increased thanks to this SNS which has made participation much easier for him. He has two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profiles: one for his music where he uses his real name, and another profile for which he does not use his real name, and where he engages, to a limited extent, in other activities including politics. </w:t>
      </w: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rPr>
      </w:pP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rPr>
      </w:pPr>
      <w:r w:rsidRPr="00EB0A28">
        <w:rPr>
          <w:rFonts w:ascii="Times New Roman" w:hAnsi="Times New Roman" w:cs="Times New Roman"/>
          <w:b/>
          <w:sz w:val="22"/>
          <w:szCs w:val="22"/>
          <w:u w:val="single"/>
        </w:rPr>
        <w:t>Transcript</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We could start </w:t>
      </w:r>
      <w:r w:rsidR="00621BBE">
        <w:rPr>
          <w:rFonts w:ascii="Times New Roman" w:hAnsi="Times New Roman" w:cs="Times New Roman"/>
          <w:b/>
          <w:sz w:val="22"/>
          <w:szCs w:val="22"/>
          <w:lang w:val="en-US"/>
        </w:rPr>
        <w:t>talking</w:t>
      </w:r>
      <w:r w:rsidRPr="004F7A4D">
        <w:rPr>
          <w:rFonts w:ascii="Times New Roman" w:hAnsi="Times New Roman" w:cs="Times New Roman"/>
          <w:b/>
          <w:sz w:val="22"/>
          <w:szCs w:val="22"/>
          <w:lang w:val="en-US"/>
        </w:rPr>
        <w:t xml:space="preserve"> about the way you participate in politics offline. Every activity that you </w:t>
      </w:r>
      <w:r w:rsidR="00621BBE">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offline which has something to do with politics. So what do you do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To be </w:t>
      </w:r>
      <w:r w:rsidR="00621BBE">
        <w:rPr>
          <w:rFonts w:ascii="Times New Roman" w:hAnsi="Times New Roman" w:cs="Times New Roman"/>
          <w:sz w:val="22"/>
          <w:szCs w:val="22"/>
          <w:lang w:val="en-US"/>
        </w:rPr>
        <w:t xml:space="preserve">honest </w:t>
      </w:r>
      <w:r w:rsidRPr="004F7A4D">
        <w:rPr>
          <w:rFonts w:ascii="Times New Roman" w:hAnsi="Times New Roman" w:cs="Times New Roman"/>
          <w:sz w:val="22"/>
          <w:szCs w:val="22"/>
          <w:lang w:val="en-US"/>
        </w:rPr>
        <w:t>not very much, occasionally I go to some demonstrations or protests but probably less than one a year, unless there is something that I feel particularly strong about comes up, the war in Iraq that was quite a big one.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discuss politics offline with your friends and other people?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Well</w:t>
      </w:r>
      <w:r w:rsidR="0003179B">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could you </w:t>
      </w:r>
      <w:r w:rsidR="0003179B">
        <w:rPr>
          <w:rFonts w:ascii="Times New Roman" w:hAnsi="Times New Roman" w:cs="Times New Roman"/>
          <w:b/>
          <w:sz w:val="22"/>
          <w:szCs w:val="22"/>
          <w:lang w:val="en-US"/>
        </w:rPr>
        <w:t>tell me a bit more about that? T</w:t>
      </w:r>
      <w:r w:rsidRPr="004F7A4D">
        <w:rPr>
          <w:rFonts w:ascii="Times New Roman" w:hAnsi="Times New Roman" w:cs="Times New Roman"/>
          <w:b/>
          <w:sz w:val="22"/>
          <w:szCs w:val="22"/>
          <w:lang w:val="en-US"/>
        </w:rPr>
        <w:t>he people you discuss politics with, the p</w:t>
      </w:r>
      <w:r w:rsidR="0003179B">
        <w:rPr>
          <w:rFonts w:ascii="Times New Roman" w:hAnsi="Times New Roman" w:cs="Times New Roman"/>
          <w:b/>
          <w:sz w:val="22"/>
          <w:szCs w:val="22"/>
          <w:lang w:val="en-US"/>
        </w:rPr>
        <w:t>laces where you discuss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 place is most often in the pub on Friday and Saturday night, but other times is maybe dinner in the evening in a relax sort of situation and there would be two forms really, the most common would be ranting about politics, about British politics and talking about the Conservatives in England, that’s quite an hot topic a lot of people talk about that unless it would be international stuff and things around demonstrations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terms of the people you discuss politics with, are those your friends or do  you also engage in political discuss</w:t>
      </w:r>
      <w:r w:rsidR="0003179B">
        <w:rPr>
          <w:rFonts w:ascii="Times New Roman" w:hAnsi="Times New Roman" w:cs="Times New Roman"/>
          <w:b/>
          <w:sz w:val="22"/>
          <w:szCs w:val="22"/>
          <w:lang w:val="en-US"/>
        </w:rPr>
        <w:t>ions with people you don’t know? For instance,</w:t>
      </w:r>
      <w:r w:rsidRPr="004F7A4D">
        <w:rPr>
          <w:rFonts w:ascii="Times New Roman" w:hAnsi="Times New Roman" w:cs="Times New Roman"/>
          <w:b/>
          <w:sz w:val="22"/>
          <w:szCs w:val="22"/>
          <w:lang w:val="en-US"/>
        </w:rPr>
        <w:t xml:space="preserve"> </w:t>
      </w:r>
      <w:r w:rsidR="0003179B">
        <w:rPr>
          <w:rFonts w:ascii="Times New Roman" w:hAnsi="Times New Roman" w:cs="Times New Roman"/>
          <w:b/>
          <w:sz w:val="22"/>
          <w:szCs w:val="22"/>
          <w:lang w:val="en-US"/>
        </w:rPr>
        <w:t>people that you meet in the pub…</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That’s usually a quite dangerous thing to do it is mostly just with friends. You know we say you should never talk religion and politics with people you don’t know very well.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news consumption do you follow news on TV, </w:t>
      </w:r>
      <w:r w:rsidR="0003179B">
        <w:rPr>
          <w:rFonts w:ascii="Times New Roman" w:hAnsi="Times New Roman" w:cs="Times New Roman"/>
          <w:b/>
          <w:sz w:val="22"/>
          <w:szCs w:val="22"/>
          <w:lang w:val="en-US"/>
        </w:rPr>
        <w:t xml:space="preserve">read </w:t>
      </w:r>
      <w:r w:rsidRPr="004F7A4D">
        <w:rPr>
          <w:rFonts w:ascii="Times New Roman" w:hAnsi="Times New Roman" w:cs="Times New Roman"/>
          <w:b/>
          <w:sz w:val="22"/>
          <w:szCs w:val="22"/>
          <w:lang w:val="en-US"/>
        </w:rPr>
        <w:t>newspapers?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watch news on TV but not seriously because I don’t think is very good, just on the background when I am eating dinner, I listen to the news on the radio several times a day Radio 4, the Guardian newspaper pretty much every day although not cover to cover.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 you think TV news are not very good?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 is very brief and quite superficial and the BBC TV news is not good, the channel 4 TV news is better if it is on I watch that one I chose it over the BBC.</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03179B"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About </w:t>
      </w:r>
      <w:r w:rsidR="004F7A4D" w:rsidRPr="004F7A4D">
        <w:rPr>
          <w:rFonts w:ascii="Times New Roman" w:hAnsi="Times New Roman" w:cs="Times New Roman"/>
          <w:b/>
          <w:sz w:val="22"/>
          <w:szCs w:val="22"/>
          <w:lang w:val="en-US"/>
        </w:rPr>
        <w:t>The Guardian</w:t>
      </w:r>
      <w:r>
        <w:rPr>
          <w:rFonts w:ascii="Times New Roman" w:hAnsi="Times New Roman" w:cs="Times New Roman"/>
          <w:b/>
          <w:sz w:val="22"/>
          <w:szCs w:val="22"/>
          <w:lang w:val="en-US"/>
        </w:rPr>
        <w:t>,</w:t>
      </w:r>
      <w:r w:rsidR="004F7A4D" w:rsidRPr="004F7A4D">
        <w:rPr>
          <w:rFonts w:ascii="Times New Roman" w:hAnsi="Times New Roman" w:cs="Times New Roman"/>
          <w:b/>
          <w:sz w:val="22"/>
          <w:szCs w:val="22"/>
          <w:lang w:val="en-US"/>
        </w:rPr>
        <w:t xml:space="preserve"> do you buy the actual newspaper or </w:t>
      </w:r>
      <w:r>
        <w:rPr>
          <w:rFonts w:ascii="Times New Roman" w:hAnsi="Times New Roman" w:cs="Times New Roman"/>
          <w:b/>
          <w:sz w:val="22"/>
          <w:szCs w:val="22"/>
          <w:lang w:val="en-US"/>
        </w:rPr>
        <w:t xml:space="preserve">do </w:t>
      </w:r>
      <w:r w:rsidR="004F7A4D" w:rsidRPr="004F7A4D">
        <w:rPr>
          <w:rFonts w:ascii="Times New Roman" w:hAnsi="Times New Roman" w:cs="Times New Roman"/>
          <w:b/>
          <w:sz w:val="22"/>
          <w:szCs w:val="22"/>
          <w:lang w:val="en-US"/>
        </w:rPr>
        <w:t>you read it online?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used to buy it a lot now I hardly buy it, I read it online. And I can read it on my telephone as well when I’m on the bus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this opportunity to read news on the move</w:t>
      </w:r>
      <w:r w:rsidR="0003179B">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is </w:t>
      </w:r>
      <w:r w:rsidR="0003179B">
        <w:rPr>
          <w:rFonts w:ascii="Times New Roman" w:hAnsi="Times New Roman" w:cs="Times New Roman"/>
          <w:b/>
          <w:sz w:val="22"/>
          <w:szCs w:val="22"/>
          <w:lang w:val="en-US"/>
        </w:rPr>
        <w:t xml:space="preserve">it </w:t>
      </w:r>
      <w:r w:rsidRPr="004F7A4D">
        <w:rPr>
          <w:rFonts w:ascii="Times New Roman" w:hAnsi="Times New Roman" w:cs="Times New Roman"/>
          <w:b/>
          <w:sz w:val="22"/>
          <w:szCs w:val="22"/>
          <w:lang w:val="en-US"/>
        </w:rPr>
        <w:t>quite important for you</w:t>
      </w:r>
      <w:r w:rsidR="0003179B">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it’s great, it’s the only thing I use on the smartphone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excluding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activity what do you do related to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it is quite a recent things these days you have those… oh I have forgot the name now, these online petitions campaigns, there is vaast I think do some and there is, oh I have forgot the name now, they do a lot of petitions they started off around the NHS, something 38</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03179B"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38Degrees…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That’s the one, that’s the one, so it has been only the last two years they have been around, I started participating mostly petitions, occasionally writing, sending e-mails to lords, or to MPs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03179B"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 they reply to you? T</w:t>
      </w:r>
      <w:r w:rsidR="004F7A4D" w:rsidRPr="004F7A4D">
        <w:rPr>
          <w:rFonts w:ascii="Times New Roman" w:hAnsi="Times New Roman" w:cs="Times New Roman"/>
          <w:b/>
          <w:sz w:val="22"/>
          <w:szCs w:val="22"/>
          <w:lang w:val="en-US"/>
        </w:rPr>
        <w:t>he lords and MPs</w:t>
      </w:r>
      <w:r>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 lords no, however the MPs have, Alistair Darling and Sarah Boyack they used to be my local MPs, they both got back in touch which was quite nice but it was just a bland letter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 you write to them? To express a concern or do you </w:t>
      </w:r>
      <w:r w:rsidR="0003179B">
        <w:rPr>
          <w:rFonts w:ascii="Times New Roman" w:hAnsi="Times New Roman" w:cs="Times New Roman"/>
          <w:b/>
          <w:sz w:val="22"/>
          <w:szCs w:val="22"/>
          <w:lang w:val="en-US"/>
        </w:rPr>
        <w:t xml:space="preserve">expect </w:t>
      </w:r>
      <w:r w:rsidRPr="004F7A4D">
        <w:rPr>
          <w:rFonts w:ascii="Times New Roman" w:hAnsi="Times New Roman" w:cs="Times New Roman"/>
          <w:b/>
          <w:sz w:val="22"/>
          <w:szCs w:val="22"/>
          <w:lang w:val="en-US"/>
        </w:rPr>
        <w:t>a reply?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To express a concern, I wrote to them mostly about what’s happening with the NHS in England, and I think there was three e-mail to three different lords and two politicians, I think it was two MPs and then I have written to Alistair Darling and Sarah Boyack about different matters but I cannot remember now what they were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Some studies show that people tend to write to politicians mainly to express a concern rather than to receive a reply. What’s you take on that… did you expect a reply?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Being slightly cynical I did not expect a reply but a reply would have been nice and as I said I did get some from MPs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C4547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 you get the petition from</w:t>
      </w:r>
      <w:r w:rsidR="004F7A4D" w:rsidRPr="004F7A4D">
        <w:rPr>
          <w:rFonts w:ascii="Times New Roman" w:hAnsi="Times New Roman" w:cs="Times New Roman"/>
          <w:b/>
          <w:sz w:val="22"/>
          <w:szCs w:val="22"/>
          <w:lang w:val="en-US"/>
        </w:rPr>
        <w:t xml:space="preserve"> 38degrees in your e-mail account?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that’s right</w:t>
      </w:r>
    </w:p>
    <w:p w:rsidR="00C4547D" w:rsidRPr="004F7A4D" w:rsidRDefault="00C4547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sign these 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yes.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Before 38</w:t>
      </w:r>
      <w:r w:rsidR="0009360C">
        <w:rPr>
          <w:rFonts w:ascii="Times New Roman" w:hAnsi="Times New Roman" w:cs="Times New Roman"/>
          <w:b/>
          <w:sz w:val="22"/>
          <w:szCs w:val="22"/>
          <w:lang w:val="en-US"/>
        </w:rPr>
        <w:t>D</w:t>
      </w:r>
      <w:r w:rsidRPr="004F7A4D">
        <w:rPr>
          <w:rFonts w:ascii="Times New Roman" w:hAnsi="Times New Roman" w:cs="Times New Roman"/>
          <w:b/>
          <w:sz w:val="22"/>
          <w:szCs w:val="22"/>
          <w:lang w:val="en-US"/>
        </w:rPr>
        <w:t>egrees did you sign any 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Only if I went to a demonstration and there was a petition to sign or sometimes you see in the street, they have a petition but it wasn’t often maybe two, three times a year no more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did you c</w:t>
      </w:r>
      <w:r w:rsidR="0009360C">
        <w:rPr>
          <w:rFonts w:ascii="Times New Roman" w:hAnsi="Times New Roman" w:cs="Times New Roman"/>
          <w:b/>
          <w:sz w:val="22"/>
          <w:szCs w:val="22"/>
          <w:lang w:val="en-US"/>
        </w:rPr>
        <w:t>ome</w:t>
      </w:r>
      <w:r w:rsidRPr="004F7A4D">
        <w:rPr>
          <w:rFonts w:ascii="Times New Roman" w:hAnsi="Times New Roman" w:cs="Times New Roman"/>
          <w:b/>
          <w:sz w:val="22"/>
          <w:szCs w:val="22"/>
          <w:lang w:val="en-US"/>
        </w:rPr>
        <w:t xml:space="preserve"> across th</w:t>
      </w:r>
      <w:r w:rsidR="0009360C">
        <w:rPr>
          <w:rFonts w:ascii="Times New Roman" w:hAnsi="Times New Roman" w:cs="Times New Roman"/>
          <w:b/>
          <w:sz w:val="22"/>
          <w:szCs w:val="22"/>
          <w:lang w:val="en-US"/>
        </w:rPr>
        <w:t>e</w:t>
      </w:r>
      <w:r w:rsidRPr="004F7A4D">
        <w:rPr>
          <w:rFonts w:ascii="Times New Roman" w:hAnsi="Times New Roman" w:cs="Times New Roman"/>
          <w:b/>
          <w:sz w:val="22"/>
          <w:szCs w:val="22"/>
          <w:lang w:val="en-US"/>
        </w:rPr>
        <w:t xml:space="preserve"> 38degrees website?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When they start talking about carving up the NHS, and it was probably I first saw it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but I don’t remember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w:t>
      </w:r>
      <w:r w:rsidR="0009360C">
        <w:rPr>
          <w:rFonts w:ascii="Times New Roman" w:hAnsi="Times New Roman" w:cs="Times New Roman"/>
          <w:b/>
          <w:sz w:val="22"/>
          <w:szCs w:val="22"/>
          <w:lang w:val="en-US"/>
        </w:rPr>
        <w:t>visit online forums? Y</w:t>
      </w:r>
      <w:r w:rsidRPr="004F7A4D">
        <w:rPr>
          <w:rFonts w:ascii="Times New Roman" w:hAnsi="Times New Roman" w:cs="Times New Roman"/>
          <w:b/>
          <w:sz w:val="22"/>
          <w:szCs w:val="22"/>
          <w:lang w:val="en-US"/>
        </w:rPr>
        <w:t>ou see sometimes people go on blogs and engage in discussions. Do you engage in this type of activities?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Occasionally, but only through the Guardian comment pages, that’s not really a blog but there is some political debate if there is a political story, oh and I remember now I got that that 38degrees, that was through a guardian comment page, another reader put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Can you describe </w:t>
      </w:r>
      <w:r w:rsidR="0009360C">
        <w:rPr>
          <w:rFonts w:ascii="Times New Roman" w:hAnsi="Times New Roman" w:cs="Times New Roman"/>
          <w:b/>
          <w:sz w:val="22"/>
          <w:szCs w:val="22"/>
          <w:lang w:val="en-US"/>
        </w:rPr>
        <w:t>the discussion that happens on The Guardian website? How are the tones? A</w:t>
      </w:r>
      <w:r w:rsidRPr="004F7A4D">
        <w:rPr>
          <w:rFonts w:ascii="Times New Roman" w:hAnsi="Times New Roman" w:cs="Times New Roman"/>
          <w:b/>
          <w:sz w:val="22"/>
          <w:szCs w:val="22"/>
          <w:lang w:val="en-US"/>
        </w:rPr>
        <w:t>re they aggressive? And how</w:t>
      </w:r>
      <w:r w:rsidR="0009360C">
        <w:rPr>
          <w:rFonts w:ascii="Times New Roman" w:hAnsi="Times New Roman" w:cs="Times New Roman"/>
          <w:b/>
          <w:sz w:val="22"/>
          <w:szCs w:val="22"/>
          <w:lang w:val="en-US"/>
        </w:rPr>
        <w:t xml:space="preserve"> is the quality of discussion? A</w:t>
      </w:r>
      <w:r w:rsidRPr="004F7A4D">
        <w:rPr>
          <w:rFonts w:ascii="Times New Roman" w:hAnsi="Times New Roman" w:cs="Times New Roman"/>
          <w:b/>
          <w:sz w:val="22"/>
          <w:szCs w:val="22"/>
          <w:lang w:val="en-US"/>
        </w:rPr>
        <w:t>re facts presented?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There is often not very high quality. There is often, you get the trolls come on, right wing trolls and people just tend to argue and fighting, I got a little bit bored of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w:t>
      </w:r>
      <w:r w:rsidR="0009360C">
        <w:rPr>
          <w:rFonts w:ascii="Times New Roman" w:hAnsi="Times New Roman" w:cs="Times New Roman"/>
          <w:b/>
          <w:sz w:val="22"/>
          <w:szCs w:val="22"/>
          <w:lang w:val="en-US"/>
        </w:rPr>
        <w:t xml:space="preserve">think </w:t>
      </w:r>
      <w:r w:rsidRPr="004F7A4D">
        <w:rPr>
          <w:rFonts w:ascii="Times New Roman" w:hAnsi="Times New Roman" w:cs="Times New Roman"/>
          <w:b/>
          <w:sz w:val="22"/>
          <w:szCs w:val="22"/>
          <w:lang w:val="en-US"/>
        </w:rPr>
        <w:t xml:space="preserve">the quality of discussion is different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09360C">
        <w:rPr>
          <w:rFonts w:ascii="Times New Roman" w:hAnsi="Times New Roman" w:cs="Times New Roman"/>
          <w:b/>
          <w:sz w:val="22"/>
          <w:szCs w:val="22"/>
          <w:lang w:val="en-US"/>
        </w:rPr>
        <w:t>Do y</w:t>
      </w:r>
      <w:r w:rsidRPr="004F7A4D">
        <w:rPr>
          <w:rFonts w:ascii="Times New Roman" w:hAnsi="Times New Roman" w:cs="Times New Roman"/>
          <w:b/>
          <w:sz w:val="22"/>
          <w:szCs w:val="22"/>
          <w:lang w:val="en-US"/>
        </w:rPr>
        <w:t>ou get bet</w:t>
      </w:r>
      <w:r w:rsidR="0009360C">
        <w:rPr>
          <w:rFonts w:ascii="Times New Roman" w:hAnsi="Times New Roman" w:cs="Times New Roman"/>
          <w:b/>
          <w:sz w:val="22"/>
          <w:szCs w:val="22"/>
          <w:lang w:val="en-US"/>
        </w:rPr>
        <w:t xml:space="preserve">ter quality of discussion or </w:t>
      </w:r>
      <w:r w:rsidRPr="004F7A4D">
        <w:rPr>
          <w:rFonts w:ascii="Times New Roman" w:hAnsi="Times New Roman" w:cs="Times New Roman"/>
          <w:b/>
          <w:sz w:val="22"/>
          <w:szCs w:val="22"/>
          <w:lang w:val="en-US"/>
        </w:rPr>
        <w:t>is</w:t>
      </w:r>
      <w:r w:rsidR="0009360C">
        <w:rPr>
          <w:rFonts w:ascii="Times New Roman" w:hAnsi="Times New Roman" w:cs="Times New Roman"/>
          <w:b/>
          <w:sz w:val="22"/>
          <w:szCs w:val="22"/>
          <w:lang w:val="en-US"/>
        </w:rPr>
        <w:t xml:space="preserve"> it</w:t>
      </w:r>
      <w:r w:rsidRPr="004F7A4D">
        <w:rPr>
          <w:rFonts w:ascii="Times New Roman" w:hAnsi="Times New Roman" w:cs="Times New Roman"/>
          <w:b/>
          <w:sz w:val="22"/>
          <w:szCs w:val="22"/>
          <w:lang w:val="en-US"/>
        </w:rPr>
        <w:t xml:space="preserve"> more or less the same?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There is more discussion on the Guardian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 see much less discussion, it’s just people posting things, and then there is Gaza </w:t>
      </w:r>
      <w:r w:rsidRPr="004F7A4D">
        <w:rPr>
          <w:rFonts w:ascii="Times New Roman" w:hAnsi="Times New Roman" w:cs="Times New Roman"/>
          <w:color w:val="000000" w:themeColor="text1"/>
          <w:sz w:val="22"/>
          <w:szCs w:val="22"/>
          <w:lang w:val="en-US"/>
        </w:rPr>
        <w:t xml:space="preserve">Youth, </w:t>
      </w:r>
      <w:r w:rsidRPr="004F7A4D">
        <w:rPr>
          <w:rFonts w:ascii="Times New Roman" w:hAnsi="Times New Roman" w:cs="Times New Roman"/>
          <w:sz w:val="22"/>
          <w:szCs w:val="22"/>
          <w:lang w:val="en-US"/>
        </w:rPr>
        <w:t>I follow them but there’s just people posting photos and liking and leaving simple comments, there is not so much discussion that I have seen.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visit pages or groups developed around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you engage in political discussion with other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users?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Generally not, no</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speak about politics with your friends, with people that you know?</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 little bit, but really because the nature of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favors short brief comments, the best discussion is face-to-face</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prefer offline political discussion</w:t>
      </w:r>
      <w:r w:rsidR="0009360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The public nature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the facts that everything </w:t>
      </w:r>
      <w:r w:rsidR="0009360C">
        <w:rPr>
          <w:rFonts w:ascii="Times New Roman" w:hAnsi="Times New Roman" w:cs="Times New Roman"/>
          <w:b/>
          <w:sz w:val="22"/>
          <w:szCs w:val="22"/>
          <w:lang w:val="en-US"/>
        </w:rPr>
        <w:t xml:space="preserve">that </w:t>
      </w:r>
      <w:r w:rsidRPr="004F7A4D">
        <w:rPr>
          <w:rFonts w:ascii="Times New Roman" w:hAnsi="Times New Roman" w:cs="Times New Roman"/>
          <w:b/>
          <w:sz w:val="22"/>
          <w:szCs w:val="22"/>
          <w:lang w:val="en-US"/>
        </w:rPr>
        <w:t>you write is there to be seen even in future</w:t>
      </w:r>
      <w:r w:rsidR="0009360C">
        <w:rPr>
          <w:rFonts w:ascii="Times New Roman" w:hAnsi="Times New Roman" w:cs="Times New Roman"/>
          <w:b/>
          <w:sz w:val="22"/>
          <w:szCs w:val="22"/>
          <w:lang w:val="en-US"/>
        </w:rPr>
        <w:t>, does it limit</w:t>
      </w:r>
      <w:r w:rsidRPr="004F7A4D">
        <w:rPr>
          <w:rFonts w:ascii="Times New Roman" w:hAnsi="Times New Roman" w:cs="Times New Roman"/>
          <w:b/>
          <w:sz w:val="22"/>
          <w:szCs w:val="22"/>
          <w:lang w:val="en-US"/>
        </w:rPr>
        <w:t xml:space="preserve"> the topic, the nature of the topics you discuss?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 really does not matter to me but I see happening because everything is anonymous people become much more aggressive that they would normally and that’s not nice</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Actually it came out from several of my interviews that the nature of the anonymous nature of the web can lead to aggressive discussions</w:t>
      </w:r>
      <w:r w:rsidR="0009360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that’s right, and it has been quite a lot about that itself in the media recently and now there is this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thing, with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 xml:space="preserve">and there is people spreading stuff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yea people don’t police themselves on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properly.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tend to avoid those kind of situations</w:t>
      </w:r>
      <w:r w:rsidR="0009360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feel that often it is not constructive</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When you engage</w:t>
      </w:r>
      <w:r w:rsidR="0009360C">
        <w:rPr>
          <w:rFonts w:ascii="Times New Roman" w:hAnsi="Times New Roman" w:cs="Times New Roman"/>
          <w:b/>
          <w:sz w:val="22"/>
          <w:szCs w:val="22"/>
          <w:lang w:val="en-US"/>
        </w:rPr>
        <w:t>d</w:t>
      </w:r>
      <w:r w:rsidRPr="004F7A4D">
        <w:rPr>
          <w:rFonts w:ascii="Times New Roman" w:hAnsi="Times New Roman" w:cs="Times New Roman"/>
          <w:b/>
          <w:sz w:val="22"/>
          <w:szCs w:val="22"/>
          <w:lang w:val="en-US"/>
        </w:rPr>
        <w:t xml:space="preserve"> in discussion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did you do it with a post or private messages?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Post</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Was it mainly with friends rather than with people that you don’t know?</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mostly with friends</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tend to speak almost always with the same people about politics</w:t>
      </w:r>
      <w:r w:rsidR="0009360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Pretty much</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network</w:t>
      </w:r>
      <w:r w:rsidR="0009360C">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do you have people with </w:t>
      </w:r>
      <w:r w:rsidR="0009360C">
        <w:rPr>
          <w:rFonts w:ascii="Times New Roman" w:hAnsi="Times New Roman" w:cs="Times New Roman"/>
          <w:b/>
          <w:sz w:val="22"/>
          <w:szCs w:val="22"/>
          <w:lang w:val="en-US"/>
        </w:rPr>
        <w:t>different political backgrounds? I mean people with varyiing</w:t>
      </w:r>
      <w:r w:rsidRPr="004F7A4D">
        <w:rPr>
          <w:rFonts w:ascii="Times New Roman" w:hAnsi="Times New Roman" w:cs="Times New Roman"/>
          <w:b/>
          <w:sz w:val="22"/>
          <w:szCs w:val="22"/>
          <w:lang w:val="en-US"/>
        </w:rPr>
        <w:t xml:space="preserve"> political views</w:t>
      </w:r>
      <w:r w:rsidR="0009360C">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or </w:t>
      </w:r>
      <w:r w:rsidR="0009360C">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most of your friends tend have political views similar to the ones you hold?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We tend to share the same political ideas and because many of my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friends were originally my real friends, you know you become friends with someone in the real life because you have similar views.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in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network</w:t>
      </w:r>
      <w:r w:rsidR="0009360C">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do you have only people that you already knew or </w:t>
      </w:r>
      <w:r w:rsidR="0009360C" w:rsidRPr="004F7A4D">
        <w:rPr>
          <w:rFonts w:ascii="Times New Roman" w:hAnsi="Times New Roman" w:cs="Times New Roman"/>
          <w:b/>
          <w:sz w:val="22"/>
          <w:szCs w:val="22"/>
          <w:lang w:val="en-US"/>
        </w:rPr>
        <w:t xml:space="preserve">are </w:t>
      </w:r>
      <w:r w:rsidRPr="004F7A4D">
        <w:rPr>
          <w:rFonts w:ascii="Times New Roman" w:hAnsi="Times New Roman" w:cs="Times New Roman"/>
          <w:b/>
          <w:sz w:val="22"/>
          <w:szCs w:val="22"/>
          <w:lang w:val="en-US"/>
        </w:rPr>
        <w:t xml:space="preserve">there also people </w:t>
      </w:r>
      <w:r w:rsidR="0009360C">
        <w:rPr>
          <w:rFonts w:ascii="Times New Roman" w:hAnsi="Times New Roman" w:cs="Times New Roman"/>
          <w:b/>
          <w:sz w:val="22"/>
          <w:szCs w:val="22"/>
          <w:lang w:val="en-US"/>
        </w:rPr>
        <w:t xml:space="preserve">that </w:t>
      </w:r>
      <w:r w:rsidRPr="004F7A4D">
        <w:rPr>
          <w:rFonts w:ascii="Times New Roman" w:hAnsi="Times New Roman" w:cs="Times New Roman"/>
          <w:b/>
          <w:sz w:val="22"/>
          <w:szCs w:val="22"/>
          <w:lang w:val="en-US"/>
        </w:rPr>
        <w:t>you have met online?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Yes I do, but I find that all the newer friends that I have made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also tend to have similar political views</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May I ask you how do you meet them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Generally friends of friends</w:t>
      </w:r>
      <w:r w:rsidR="0009360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don’t have any stranger like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friend…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r w:rsidR="00A442C8">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Sometimes people get to know friends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through games and it can happen that th</w:t>
      </w:r>
      <w:r w:rsidR="00A442C8">
        <w:rPr>
          <w:rFonts w:ascii="Times New Roman" w:hAnsi="Times New Roman" w:cs="Times New Roman"/>
          <w:b/>
          <w:sz w:val="22"/>
          <w:szCs w:val="22"/>
          <w:lang w:val="en-US"/>
        </w:rPr>
        <w:t>e</w:t>
      </w:r>
      <w:r w:rsidRPr="004F7A4D">
        <w:rPr>
          <w:rFonts w:ascii="Times New Roman" w:hAnsi="Times New Roman" w:cs="Times New Roman"/>
          <w:b/>
          <w:sz w:val="22"/>
          <w:szCs w:val="22"/>
          <w:lang w:val="en-US"/>
        </w:rPr>
        <w:t>se new friends have different political views so p</w:t>
      </w:r>
      <w:r w:rsidR="00A442C8">
        <w:rPr>
          <w:rFonts w:ascii="Times New Roman" w:hAnsi="Times New Roman" w:cs="Times New Roman"/>
          <w:b/>
          <w:sz w:val="22"/>
          <w:szCs w:val="22"/>
          <w:lang w:val="en-US"/>
        </w:rPr>
        <w:t xml:space="preserve">eople end up being exposed to </w:t>
      </w:r>
      <w:r w:rsidRPr="004F7A4D">
        <w:rPr>
          <w:rFonts w:ascii="Times New Roman" w:hAnsi="Times New Roman" w:cs="Times New Roman"/>
          <w:b/>
          <w:sz w:val="22"/>
          <w:szCs w:val="22"/>
          <w:lang w:val="en-US"/>
        </w:rPr>
        <w:t xml:space="preserve">more diverse political information. Do you get political news, political links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through the Newsfeeds?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 little bit but only because I follow some fairly political </w:t>
      </w:r>
      <w:r w:rsidRPr="004F7A4D">
        <w:rPr>
          <w:rFonts w:ascii="Times New Roman" w:hAnsi="Times New Roman" w:cs="Times New Roman"/>
          <w:sz w:val="22"/>
          <w:szCs w:val="22"/>
        </w:rPr>
        <w:t>organisations</w:t>
      </w:r>
      <w:r w:rsidRPr="004F7A4D">
        <w:rPr>
          <w:rFonts w:ascii="Times New Roman" w:hAnsi="Times New Roman" w:cs="Times New Roman"/>
          <w:sz w:val="22"/>
          <w:szCs w:val="22"/>
          <w:lang w:val="en-US"/>
        </w:rPr>
        <w:t>, I see their updates</w:t>
      </w:r>
      <w:r w:rsidR="00A442C8">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w:t>
      </w:r>
      <w:r w:rsidR="00A442C8">
        <w:rPr>
          <w:rFonts w:ascii="Times New Roman" w:hAnsi="Times New Roman" w:cs="Times New Roman"/>
          <w:b/>
          <w:sz w:val="22"/>
          <w:szCs w:val="22"/>
          <w:lang w:val="en-US"/>
        </w:rPr>
        <w:t>do</w:t>
      </w:r>
      <w:r w:rsidRPr="004F7A4D">
        <w:rPr>
          <w:rFonts w:ascii="Times New Roman" w:hAnsi="Times New Roman" w:cs="Times New Roman"/>
          <w:b/>
          <w:sz w:val="22"/>
          <w:szCs w:val="22"/>
          <w:lang w:val="en-US"/>
        </w:rPr>
        <w:t xml:space="preserve"> your friends post political stuff?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I think most people I know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quite superficially, and I am in the music scene so I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mainly for music related activities and when I meet new people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because of shared music interest.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tend to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more for your passion</w:t>
      </w:r>
      <w:r w:rsidR="00A442C8">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that’s right.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sz w:val="22"/>
          <w:szCs w:val="22"/>
          <w:lang w:val="en-US"/>
        </w:rPr>
        <w:t xml:space="preserve"> </w:t>
      </w:r>
      <w:r w:rsidRPr="004F7A4D">
        <w:rPr>
          <w:rFonts w:ascii="Times New Roman" w:hAnsi="Times New Roman" w:cs="Times New Roman"/>
          <w:b/>
          <w:sz w:val="22"/>
          <w:szCs w:val="22"/>
          <w:lang w:val="en-US"/>
        </w:rPr>
        <w:t>So do you tend to share videos?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videos, music, tips or just general chat</w:t>
      </w:r>
      <w:r w:rsidR="00A442C8">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did ever happen that from a music discussion you ended up talking about politics?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but I find you like similar kind of music you also tend to have similar kind politics, the people I meet through music have again similar political views, it is different from the gaming community.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A442C8"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w:t>
      </w:r>
      <w:r w:rsidR="004F7A4D" w:rsidRPr="004F7A4D">
        <w:rPr>
          <w:rFonts w:ascii="Times New Roman" w:hAnsi="Times New Roman" w:cs="Times New Roman"/>
          <w:b/>
          <w:sz w:val="22"/>
          <w:szCs w:val="22"/>
          <w:lang w:val="en-US"/>
        </w:rPr>
        <w:t xml:space="preserve">o you engage in other kind of activities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For instance, as I live abroad I use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to be in touch with family and friends</w:t>
      </w:r>
      <w:r>
        <w:rPr>
          <w:rFonts w:ascii="Times New Roman" w:hAnsi="Times New Roman" w:cs="Times New Roman"/>
          <w:b/>
          <w:sz w:val="22"/>
          <w:szCs w:val="22"/>
          <w:lang w:val="en-US"/>
        </w:rPr>
        <w:t>.</w:t>
      </w:r>
      <w:r w:rsidR="004F7A4D" w:rsidRPr="004F7A4D">
        <w:rPr>
          <w:rFonts w:ascii="Times New Roman" w:hAnsi="Times New Roman" w:cs="Times New Roman"/>
          <w:b/>
          <w:sz w:val="22"/>
          <w:szCs w:val="22"/>
          <w:lang w:val="en-US"/>
        </w:rPr>
        <w:t xml:space="preserve"> </w:t>
      </w:r>
      <w:r>
        <w:rPr>
          <w:rFonts w:ascii="Times New Roman" w:hAnsi="Times New Roman" w:cs="Times New Roman"/>
          <w:b/>
          <w:sz w:val="22"/>
          <w:szCs w:val="22"/>
          <w:lang w:val="en-US"/>
        </w:rPr>
        <w:t>D</w:t>
      </w:r>
      <w:r w:rsidR="004F7A4D" w:rsidRPr="004F7A4D">
        <w:rPr>
          <w:rFonts w:ascii="Times New Roman" w:hAnsi="Times New Roman" w:cs="Times New Roman"/>
          <w:b/>
          <w:sz w:val="22"/>
          <w:szCs w:val="22"/>
          <w:lang w:val="en-US"/>
        </w:rPr>
        <w:t xml:space="preserve">o you </w:t>
      </w:r>
      <w:r>
        <w:rPr>
          <w:rFonts w:ascii="Times New Roman" w:hAnsi="Times New Roman" w:cs="Times New Roman"/>
          <w:b/>
          <w:sz w:val="22"/>
          <w:szCs w:val="22"/>
          <w:lang w:val="en-US"/>
        </w:rPr>
        <w:t>use</w:t>
      </w:r>
      <w:r w:rsidR="004F7A4D" w:rsidRPr="004F7A4D">
        <w:rPr>
          <w:rFonts w:ascii="Times New Roman" w:hAnsi="Times New Roman" w:cs="Times New Roman"/>
          <w:b/>
          <w:sz w:val="22"/>
          <w:szCs w:val="22"/>
          <w:lang w:val="en-US"/>
        </w:rPr>
        <w:t xml:space="preserve">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in this way or do you tend to use more traditio</w:t>
      </w:r>
      <w:r>
        <w:rPr>
          <w:rFonts w:ascii="Times New Roman" w:hAnsi="Times New Roman" w:cs="Times New Roman"/>
          <w:b/>
          <w:sz w:val="22"/>
          <w:szCs w:val="22"/>
          <w:lang w:val="en-US"/>
        </w:rPr>
        <w:t>nal means such as the telephone?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actually I do that, as I have quite a lot of friends around the world, I suppose most people do these days and you keep up though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much easier than the phone or even letters.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Would you say that </w:t>
      </w:r>
      <w:r w:rsidR="00F2137D">
        <w:rPr>
          <w:rFonts w:ascii="Times New Roman" w:hAnsi="Times New Roman" w:cs="Times New Roman"/>
          <w:b/>
          <w:sz w:val="22"/>
          <w:szCs w:val="22"/>
          <w:lang w:val="en-US"/>
        </w:rPr>
        <w:t>Facebook</w:t>
      </w:r>
      <w:r w:rsidR="00A16C70">
        <w:rPr>
          <w:rFonts w:ascii="Times New Roman" w:hAnsi="Times New Roman" w:cs="Times New Roman"/>
          <w:b/>
          <w:sz w:val="22"/>
          <w:szCs w:val="22"/>
          <w:lang w:val="en-US"/>
        </w:rPr>
        <w:t xml:space="preserve"> change</w:t>
      </w:r>
      <w:r w:rsidR="00D306F8">
        <w:rPr>
          <w:rFonts w:ascii="Times New Roman" w:hAnsi="Times New Roman" w:cs="Times New Roman"/>
          <w:b/>
          <w:sz w:val="22"/>
          <w:szCs w:val="22"/>
          <w:lang w:val="en-US"/>
        </w:rPr>
        <w:t>d</w:t>
      </w:r>
      <w:r w:rsidR="00A16C70">
        <w:rPr>
          <w:rFonts w:ascii="Times New Roman" w:hAnsi="Times New Roman" w:cs="Times New Roman"/>
          <w:b/>
          <w:sz w:val="22"/>
          <w:szCs w:val="22"/>
          <w:lang w:val="en-US"/>
        </w:rPr>
        <w:t xml:space="preserve"> some your habits?</w:t>
      </w:r>
      <w:r w:rsidRPr="004F7A4D">
        <w:rPr>
          <w:rFonts w:ascii="Times New Roman" w:hAnsi="Times New Roman" w:cs="Times New Roman"/>
          <w:b/>
          <w:sz w:val="22"/>
          <w:szCs w:val="22"/>
          <w:lang w:val="en-US"/>
        </w:rPr>
        <w:t xml:space="preserve"> </w:t>
      </w:r>
      <w:r w:rsidR="00D306F8">
        <w:rPr>
          <w:rFonts w:ascii="Times New Roman" w:hAnsi="Times New Roman" w:cs="Times New Roman"/>
          <w:b/>
          <w:sz w:val="22"/>
          <w:szCs w:val="22"/>
          <w:lang w:val="en-US"/>
        </w:rPr>
        <w:t>Did it change</w:t>
      </w:r>
      <w:r w:rsidRPr="004F7A4D">
        <w:rPr>
          <w:rFonts w:ascii="Times New Roman" w:hAnsi="Times New Roman" w:cs="Times New Roman"/>
          <w:b/>
          <w:sz w:val="22"/>
          <w:szCs w:val="22"/>
          <w:lang w:val="en-US"/>
        </w:rPr>
        <w:t xml:space="preserve"> your life or not really?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it has had a similar effect to text messaging, so it is easy to have a lot of small, short interactions with people but normally you wouldn’t speak for months or even years at time, before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 don’t like telephone very much and I didn’t like letters, so e-mails sometimes but now with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you can keep in touch with people on the other side of the planet several times a day which is nice but it is quite superficial, you know it is one sentence or two sentences.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 completely understand what you </w:t>
      </w:r>
      <w:r w:rsidR="00D306F8">
        <w:rPr>
          <w:rFonts w:ascii="Times New Roman" w:hAnsi="Times New Roman" w:cs="Times New Roman"/>
          <w:b/>
          <w:sz w:val="22"/>
          <w:szCs w:val="22"/>
          <w:lang w:val="en-US"/>
        </w:rPr>
        <w:t xml:space="preserve">are </w:t>
      </w:r>
      <w:r w:rsidRPr="004F7A4D">
        <w:rPr>
          <w:rFonts w:ascii="Times New Roman" w:hAnsi="Times New Roman" w:cs="Times New Roman"/>
          <w:b/>
          <w:sz w:val="22"/>
          <w:szCs w:val="22"/>
          <w:lang w:val="en-US"/>
        </w:rPr>
        <w:t>say</w:t>
      </w:r>
      <w:r w:rsidR="00D306F8">
        <w:rPr>
          <w:rFonts w:ascii="Times New Roman" w:hAnsi="Times New Roman" w:cs="Times New Roman"/>
          <w:b/>
          <w:sz w:val="22"/>
          <w:szCs w:val="22"/>
          <w:lang w:val="en-US"/>
        </w:rPr>
        <w:t>ing b</w:t>
      </w:r>
      <w:r w:rsidRPr="004F7A4D">
        <w:rPr>
          <w:rFonts w:ascii="Times New Roman" w:hAnsi="Times New Roman" w:cs="Times New Roman"/>
          <w:b/>
          <w:sz w:val="22"/>
          <w:szCs w:val="22"/>
          <w:lang w:val="en-US"/>
        </w:rPr>
        <w:t>ecause</w:t>
      </w:r>
      <w:r w:rsidR="00D306F8">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as I have said</w:t>
      </w:r>
      <w:r w:rsidR="00D306F8">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I come from Italy and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helped me to be in touch with my friends and family.</w:t>
      </w:r>
      <w:r w:rsidR="00D306F8">
        <w:rPr>
          <w:rFonts w:ascii="Times New Roman" w:hAnsi="Times New Roman" w:cs="Times New Roman"/>
          <w:b/>
          <w:sz w:val="22"/>
          <w:szCs w:val="22"/>
          <w:lang w:val="en-US"/>
        </w:rPr>
        <w:t xml:space="preserve"> </w:t>
      </w:r>
      <w:r w:rsidRPr="004F7A4D">
        <w:rPr>
          <w:rFonts w:ascii="Times New Roman" w:hAnsi="Times New Roman" w:cs="Times New Roman"/>
          <w:b/>
          <w:sz w:val="22"/>
          <w:szCs w:val="22"/>
          <w:lang w:val="en-US"/>
        </w:rPr>
        <w:t xml:space="preserve">Now I would like to ask you about the nature of the political news you get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think they are different from the </w:t>
      </w:r>
      <w:r w:rsidR="00D306F8">
        <w:rPr>
          <w:rFonts w:ascii="Times New Roman" w:hAnsi="Times New Roman" w:cs="Times New Roman"/>
          <w:b/>
          <w:sz w:val="22"/>
          <w:szCs w:val="22"/>
          <w:lang w:val="en-US"/>
        </w:rPr>
        <w:t>news you get on</w:t>
      </w:r>
      <w:r w:rsidRPr="004F7A4D">
        <w:rPr>
          <w:rFonts w:ascii="Times New Roman" w:hAnsi="Times New Roman" w:cs="Times New Roman"/>
          <w:b/>
          <w:sz w:val="22"/>
          <w:szCs w:val="22"/>
          <w:lang w:val="en-US"/>
        </w:rPr>
        <w:t xml:space="preserve"> TV or through the Guardian website?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 political information?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Yea</w:t>
      </w:r>
      <w:r w:rsidR="00A7104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absolutely, in the news </w:t>
      </w:r>
      <w:r w:rsidRPr="004F7A4D">
        <w:rPr>
          <w:rFonts w:ascii="Times New Roman" w:hAnsi="Times New Roman" w:cs="Times New Roman"/>
          <w:sz w:val="22"/>
          <w:szCs w:val="22"/>
        </w:rPr>
        <w:t>programmes</w:t>
      </w:r>
      <w:r w:rsidRPr="004F7A4D">
        <w:rPr>
          <w:rFonts w:ascii="Times New Roman" w:hAnsi="Times New Roman" w:cs="Times New Roman"/>
          <w:sz w:val="22"/>
          <w:szCs w:val="22"/>
          <w:lang w:val="en-US"/>
        </w:rPr>
        <w:t xml:space="preserve"> it is  structured reporting, is reacting to events,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it takes a bit longer for any kind of movement to come together and it is not about reporting news, it is about kinda of registering unhappiness on something that is going on, I wouldn’t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as a source of news at all.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A71043"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Yes</w:t>
      </w:r>
      <w:r w:rsidR="004F7A4D" w:rsidRPr="004F7A4D">
        <w:rPr>
          <w:rFonts w:ascii="Times New Roman" w:hAnsi="Times New Roman" w:cs="Times New Roman"/>
          <w:b/>
          <w:sz w:val="22"/>
          <w:szCs w:val="22"/>
          <w:lang w:val="en-US"/>
        </w:rPr>
        <w:t xml:space="preserve">, actually I wanted to ask you about this as some people have an issue with the trustworthiness of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news. Do you think there is an issue there?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Oh, of course, of course you have to take everything with a pinch of salt.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tend to prefer news coming from more traditional media outlets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A7104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w:t>
      </w:r>
      <w:r w:rsidR="00A71043">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think </w:t>
      </w:r>
      <w:r w:rsidR="00A71043">
        <w:rPr>
          <w:rFonts w:ascii="Times New Roman" w:hAnsi="Times New Roman" w:cs="Times New Roman"/>
          <w:b/>
          <w:sz w:val="22"/>
          <w:szCs w:val="22"/>
          <w:lang w:val="en-US"/>
        </w:rPr>
        <w:t xml:space="preserve">that </w:t>
      </w:r>
      <w:r w:rsidRPr="004F7A4D">
        <w:rPr>
          <w:rFonts w:ascii="Times New Roman" w:hAnsi="Times New Roman" w:cs="Times New Roman"/>
          <w:b/>
          <w:sz w:val="22"/>
          <w:szCs w:val="22"/>
          <w:lang w:val="en-US"/>
        </w:rPr>
        <w:t>you are more inf</w:t>
      </w:r>
      <w:r w:rsidR="00A71043">
        <w:rPr>
          <w:rFonts w:ascii="Times New Roman" w:hAnsi="Times New Roman" w:cs="Times New Roman"/>
          <w:b/>
          <w:sz w:val="22"/>
          <w:szCs w:val="22"/>
          <w:lang w:val="en-US"/>
        </w:rPr>
        <w:t xml:space="preserve">ormed since you have </w:t>
      </w:r>
      <w:r w:rsidR="00F2137D">
        <w:rPr>
          <w:rFonts w:ascii="Times New Roman" w:hAnsi="Times New Roman" w:cs="Times New Roman"/>
          <w:b/>
          <w:sz w:val="22"/>
          <w:szCs w:val="22"/>
          <w:lang w:val="en-US"/>
        </w:rPr>
        <w:t>Facebook</w:t>
      </w:r>
      <w:r w:rsidR="00A71043">
        <w:rPr>
          <w:rFonts w:ascii="Times New Roman" w:hAnsi="Times New Roman" w:cs="Times New Roman"/>
          <w:b/>
          <w:sz w:val="22"/>
          <w:szCs w:val="22"/>
          <w:lang w:val="en-US"/>
        </w:rPr>
        <w:t>? D</w:t>
      </w:r>
      <w:r w:rsidRPr="004F7A4D">
        <w:rPr>
          <w:rFonts w:ascii="Times New Roman" w:hAnsi="Times New Roman" w:cs="Times New Roman"/>
          <w:b/>
          <w:sz w:val="22"/>
          <w:szCs w:val="22"/>
          <w:lang w:val="en-US"/>
        </w:rPr>
        <w:t>o you know more about issues or it did not have any impact on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did have an impact, I don’t know if it is being more informed maybe a little bit more informed but how it has helped it is for connecting people with this big massive kinda of </w:t>
      </w:r>
      <w:r w:rsidRPr="004F7A4D">
        <w:rPr>
          <w:rFonts w:ascii="Times New Roman" w:hAnsi="Times New Roman" w:cs="Times New Roman"/>
          <w:sz w:val="22"/>
          <w:szCs w:val="22"/>
        </w:rPr>
        <w:t>programmes</w:t>
      </w:r>
      <w:r w:rsidRPr="004F7A4D">
        <w:rPr>
          <w:rFonts w:ascii="Times New Roman" w:hAnsi="Times New Roman" w:cs="Times New Roman"/>
          <w:sz w:val="22"/>
          <w:szCs w:val="22"/>
          <w:lang w:val="en-US"/>
        </w:rPr>
        <w:t xml:space="preserve"> like this 38degrees and I think that without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 would have had less interaction with them, and with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e-mail it is so easy for petition to be sent at, sent around and then sent back and it is so easy send e-mails to politicians or members of the house of lords, it has had an effect definitely.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w:t>
      </w:r>
      <w:r w:rsidR="00A71043">
        <w:rPr>
          <w:rFonts w:ascii="Times New Roman" w:hAnsi="Times New Roman" w:cs="Times New Roman"/>
          <w:b/>
          <w:sz w:val="22"/>
          <w:szCs w:val="22"/>
          <w:lang w:val="en-US"/>
        </w:rPr>
        <w:t xml:space="preserve">in your case, do </w:t>
      </w:r>
      <w:r w:rsidR="00A71043" w:rsidRPr="004F7A4D">
        <w:rPr>
          <w:rFonts w:ascii="Times New Roman" w:hAnsi="Times New Roman" w:cs="Times New Roman"/>
          <w:b/>
          <w:sz w:val="22"/>
          <w:szCs w:val="22"/>
          <w:lang w:val="en-US"/>
        </w:rPr>
        <w:t xml:space="preserve">you think </w:t>
      </w:r>
      <w:r w:rsidR="00A71043">
        <w:rPr>
          <w:rFonts w:ascii="Times New Roman" w:hAnsi="Times New Roman" w:cs="Times New Roman"/>
          <w:b/>
          <w:sz w:val="22"/>
          <w:szCs w:val="22"/>
          <w:lang w:val="en-US"/>
        </w:rPr>
        <w:t xml:space="preserve">that </w:t>
      </w:r>
      <w:r w:rsidRPr="004F7A4D">
        <w:rPr>
          <w:rFonts w:ascii="Times New Roman" w:hAnsi="Times New Roman" w:cs="Times New Roman"/>
          <w:b/>
          <w:sz w:val="22"/>
          <w:szCs w:val="22"/>
          <w:lang w:val="en-US"/>
        </w:rPr>
        <w:t xml:space="preserve">the </w:t>
      </w:r>
      <w:r w:rsidR="00A71043">
        <w:rPr>
          <w:rFonts w:ascii="Times New Roman" w:hAnsi="Times New Roman" w:cs="Times New Roman"/>
          <w:b/>
          <w:sz w:val="22"/>
          <w:szCs w:val="22"/>
          <w:lang w:val="en-US"/>
        </w:rPr>
        <w:t xml:space="preserve">strongest </w:t>
      </w:r>
      <w:r w:rsidRPr="004F7A4D">
        <w:rPr>
          <w:rFonts w:ascii="Times New Roman" w:hAnsi="Times New Roman" w:cs="Times New Roman"/>
          <w:b/>
          <w:sz w:val="22"/>
          <w:szCs w:val="22"/>
          <w:lang w:val="en-US"/>
        </w:rPr>
        <w:t xml:space="preserve">impact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A71043">
        <w:rPr>
          <w:rFonts w:ascii="Times New Roman" w:hAnsi="Times New Roman" w:cs="Times New Roman"/>
          <w:b/>
          <w:sz w:val="22"/>
          <w:szCs w:val="22"/>
          <w:lang w:val="en-US"/>
        </w:rPr>
        <w:t>was about the mobilization area? I refer to t</w:t>
      </w:r>
      <w:r w:rsidRPr="004F7A4D">
        <w:rPr>
          <w:rFonts w:ascii="Times New Roman" w:hAnsi="Times New Roman" w:cs="Times New Roman"/>
          <w:b/>
          <w:sz w:val="22"/>
          <w:szCs w:val="22"/>
          <w:lang w:val="en-US"/>
        </w:rPr>
        <w:t>he ability to network with people and support a certain campaign or issue</w:t>
      </w:r>
      <w:r w:rsidR="00A7104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think so, that’s quite a big one.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contact any politicians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never</w:t>
      </w:r>
      <w:r w:rsidR="00A7104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have mentioned that you prefer political discussion offline, and news coming </w:t>
      </w:r>
      <w:r w:rsidR="00A71043">
        <w:rPr>
          <w:rFonts w:ascii="Times New Roman" w:hAnsi="Times New Roman" w:cs="Times New Roman"/>
          <w:b/>
          <w:sz w:val="22"/>
          <w:szCs w:val="22"/>
          <w:lang w:val="en-US"/>
        </w:rPr>
        <w:t>from traditional news outlets. I</w:t>
      </w:r>
      <w:r w:rsidRPr="004F7A4D">
        <w:rPr>
          <w:rFonts w:ascii="Times New Roman" w:hAnsi="Times New Roman" w:cs="Times New Roman"/>
          <w:b/>
          <w:sz w:val="22"/>
          <w:szCs w:val="22"/>
          <w:lang w:val="en-US"/>
        </w:rPr>
        <w:t>n terms of political mobilization do you have a preference for activities tha</w:t>
      </w:r>
      <w:r w:rsidR="00A71043">
        <w:rPr>
          <w:rFonts w:ascii="Times New Roman" w:hAnsi="Times New Roman" w:cs="Times New Roman"/>
          <w:b/>
          <w:sz w:val="22"/>
          <w:szCs w:val="22"/>
          <w:lang w:val="en-US"/>
        </w:rPr>
        <w:t>t are done online and offline? D</w:t>
      </w:r>
      <w:r w:rsidRPr="004F7A4D">
        <w:rPr>
          <w:rFonts w:ascii="Times New Roman" w:hAnsi="Times New Roman" w:cs="Times New Roman"/>
          <w:b/>
          <w:sz w:val="22"/>
          <w:szCs w:val="22"/>
          <w:lang w:val="en-US"/>
        </w:rPr>
        <w:t>o you think there</w:t>
      </w:r>
      <w:r w:rsidR="00A71043">
        <w:rPr>
          <w:rFonts w:ascii="Times New Roman" w:hAnsi="Times New Roman" w:cs="Times New Roman"/>
          <w:b/>
          <w:sz w:val="22"/>
          <w:szCs w:val="22"/>
          <w:lang w:val="en-US"/>
        </w:rPr>
        <w:t xml:space="preserve"> is there a difference? E</w:t>
      </w:r>
      <w:r w:rsidRPr="004F7A4D">
        <w:rPr>
          <w:rFonts w:ascii="Times New Roman" w:hAnsi="Times New Roman" w:cs="Times New Roman"/>
          <w:b/>
          <w:sz w:val="22"/>
          <w:szCs w:val="22"/>
          <w:lang w:val="en-US"/>
        </w:rPr>
        <w:t>ven in terms of the effects of such activities?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Ohhh, that’s a difficult question just crudely I feel a bit cynical as to what effect marches and demonstrations actually have and if there is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campaign, and they get more, let’s say it’s a petition, they get more than 100.000 signatures then I think they are supposed to debate it in Parliament, it seems that there is a little more people power with the online campaigns.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A71043"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So the fact that, with the online medium, </w:t>
      </w:r>
      <w:r w:rsidR="004F7A4D" w:rsidRPr="004F7A4D">
        <w:rPr>
          <w:rFonts w:ascii="Times New Roman" w:hAnsi="Times New Roman" w:cs="Times New Roman"/>
          <w:b/>
          <w:sz w:val="22"/>
          <w:szCs w:val="22"/>
          <w:lang w:val="en-US"/>
        </w:rPr>
        <w:t>you can reach so many people</w:t>
      </w:r>
      <w:r>
        <w:rPr>
          <w:rFonts w:ascii="Times New Roman" w:hAnsi="Times New Roman" w:cs="Times New Roman"/>
          <w:b/>
          <w:sz w:val="22"/>
          <w:szCs w:val="22"/>
          <w:lang w:val="en-US"/>
        </w:rPr>
        <w:t>, do you think that this</w:t>
      </w:r>
      <w:r w:rsidR="004F7A4D" w:rsidRPr="004F7A4D">
        <w:rPr>
          <w:rFonts w:ascii="Times New Roman" w:hAnsi="Times New Roman" w:cs="Times New Roman"/>
          <w:b/>
          <w:sz w:val="22"/>
          <w:szCs w:val="22"/>
          <w:lang w:val="en-US"/>
        </w:rPr>
        <w:t xml:space="preserve"> can actually increase t</w:t>
      </w:r>
      <w:r>
        <w:rPr>
          <w:rFonts w:ascii="Times New Roman" w:hAnsi="Times New Roman" w:cs="Times New Roman"/>
          <w:b/>
          <w:sz w:val="22"/>
          <w:szCs w:val="22"/>
          <w:lang w:val="en-US"/>
        </w:rPr>
        <w:t>he effect of a certain campaign?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think so, that’s just my feeling.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Yea I agree with you politicians they cannot ignore so many citizens.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38degrees managed, they got so much money and support from people they took out a full page advert in the Time months ago for Jeremy Hunt, and things like that, that’s really high profile and that’s because they have such huge network of support so if everyone gives a small amount of money they can afford to do things like that, I think that its quite good.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get more requests of political participation since you have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We have </w:t>
      </w:r>
      <w:r w:rsidR="00A71043">
        <w:rPr>
          <w:rFonts w:ascii="Times New Roman" w:hAnsi="Times New Roman" w:cs="Times New Roman"/>
          <w:b/>
          <w:sz w:val="22"/>
          <w:szCs w:val="22"/>
          <w:lang w:val="en-US"/>
        </w:rPr>
        <w:t>discussed</w:t>
      </w:r>
      <w:r w:rsidRPr="004F7A4D">
        <w:rPr>
          <w:rFonts w:ascii="Times New Roman" w:hAnsi="Times New Roman" w:cs="Times New Roman"/>
          <w:b/>
          <w:sz w:val="22"/>
          <w:szCs w:val="22"/>
          <w:lang w:val="en-US"/>
        </w:rPr>
        <w:t xml:space="preserve"> about petitions but now I </w:t>
      </w:r>
      <w:r w:rsidR="00A71043">
        <w:rPr>
          <w:rFonts w:ascii="Times New Roman" w:hAnsi="Times New Roman" w:cs="Times New Roman"/>
          <w:b/>
          <w:sz w:val="22"/>
          <w:szCs w:val="22"/>
          <w:lang w:val="en-US"/>
        </w:rPr>
        <w:t>thinking</w:t>
      </w:r>
      <w:r w:rsidRPr="004F7A4D">
        <w:rPr>
          <w:rFonts w:ascii="Times New Roman" w:hAnsi="Times New Roman" w:cs="Times New Roman"/>
          <w:b/>
          <w:sz w:val="22"/>
          <w:szCs w:val="22"/>
          <w:lang w:val="en-US"/>
        </w:rPr>
        <w:t xml:space="preserve"> about requests of participating in marches and demonstrations</w:t>
      </w:r>
      <w:r w:rsidR="00A7104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often, I feel that they could be more and I found out that there was a demonstration in Edinburgh on the 17</w:t>
      </w:r>
      <w:r w:rsidRPr="004F7A4D">
        <w:rPr>
          <w:rFonts w:ascii="Times New Roman" w:hAnsi="Times New Roman" w:cs="Times New Roman"/>
          <w:sz w:val="22"/>
          <w:szCs w:val="22"/>
          <w:vertAlign w:val="superscript"/>
          <w:lang w:val="en-US"/>
        </w:rPr>
        <w:t>th</w:t>
      </w:r>
      <w:r w:rsidRPr="004F7A4D">
        <w:rPr>
          <w:rFonts w:ascii="Times New Roman" w:hAnsi="Times New Roman" w:cs="Times New Roman"/>
          <w:sz w:val="22"/>
          <w:szCs w:val="22"/>
          <w:lang w:val="en-US"/>
        </w:rPr>
        <w:t xml:space="preserve"> about Palestine and Gaza but I only found afterwards. I think that if there had been a better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campaign then people like me would have known that was happening, all I saw was posters that they had put out around Edinburgh on telephone boxes and stuff.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in terms of requests of participation in political initiatives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did not have a huge effect on you</w:t>
      </w:r>
      <w:r w:rsidR="00A71043">
        <w:rPr>
          <w:rFonts w:ascii="Times New Roman" w:hAnsi="Times New Roman" w:cs="Times New Roman"/>
          <w:b/>
          <w:sz w:val="22"/>
          <w:szCs w:val="22"/>
          <w:lang w:val="en-US"/>
        </w:rPr>
        <w:t>… is that correct?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Well it depends on the campaign and whether or not they are quite good with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maybe the local ones are not as savvy as the national ones, 38degrees being a national one and I assume they have some staff now, so they are able to utilize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much better,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just a tool and I think some of the smallest demonstrations, </w:t>
      </w:r>
      <w:r w:rsidRPr="004F7A4D">
        <w:rPr>
          <w:rFonts w:ascii="Times New Roman" w:hAnsi="Times New Roman" w:cs="Times New Roman"/>
          <w:sz w:val="22"/>
          <w:szCs w:val="22"/>
        </w:rPr>
        <w:t>organisations</w:t>
      </w:r>
      <w:r w:rsidRPr="004F7A4D">
        <w:rPr>
          <w:rFonts w:ascii="Times New Roman" w:hAnsi="Times New Roman" w:cs="Times New Roman"/>
          <w:sz w:val="22"/>
          <w:szCs w:val="22"/>
          <w:lang w:val="en-US"/>
        </w:rPr>
        <w:t xml:space="preserve"> and campaigns aren’t great yet in using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think these requests of participation tend to come from single issues movement, or from political organizations, political parties?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They are single issue movements, generally although I think that something like 38degrees has become many issues but I think started off with the NHS and now they do quite a lot of different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One of the criticism </w:t>
      </w:r>
      <w:r w:rsidR="00A71043">
        <w:rPr>
          <w:rFonts w:ascii="Times New Roman" w:hAnsi="Times New Roman" w:cs="Times New Roman"/>
          <w:b/>
          <w:sz w:val="22"/>
          <w:szCs w:val="22"/>
          <w:lang w:val="en-US"/>
        </w:rPr>
        <w:t>scholars move</w:t>
      </w:r>
      <w:r w:rsidRPr="004F7A4D">
        <w:rPr>
          <w:rFonts w:ascii="Times New Roman" w:hAnsi="Times New Roman" w:cs="Times New Roman"/>
          <w:b/>
          <w:sz w:val="22"/>
          <w:szCs w:val="22"/>
          <w:lang w:val="en-US"/>
        </w:rPr>
        <w:t xml:space="preserve"> the </w:t>
      </w:r>
      <w:r w:rsidR="00F2137D">
        <w:rPr>
          <w:rFonts w:ascii="Times New Roman" w:hAnsi="Times New Roman" w:cs="Times New Roman"/>
          <w:b/>
          <w:sz w:val="22"/>
          <w:szCs w:val="22"/>
          <w:lang w:val="en-US"/>
        </w:rPr>
        <w:t>Internet</w:t>
      </w:r>
      <w:r w:rsidR="00A71043">
        <w:rPr>
          <w:rFonts w:ascii="Times New Roman" w:hAnsi="Times New Roman" w:cs="Times New Roman"/>
          <w:b/>
          <w:sz w:val="22"/>
          <w:szCs w:val="22"/>
          <w:lang w:val="en-US"/>
        </w:rPr>
        <w:t xml:space="preserve">, and </w:t>
      </w:r>
      <w:r w:rsidR="00F2137D">
        <w:rPr>
          <w:rFonts w:ascii="Times New Roman" w:hAnsi="Times New Roman" w:cs="Times New Roman"/>
          <w:b/>
          <w:sz w:val="22"/>
          <w:szCs w:val="22"/>
          <w:lang w:val="en-US"/>
        </w:rPr>
        <w:t>Facebook</w:t>
      </w:r>
      <w:r w:rsidR="00A71043">
        <w:rPr>
          <w:rFonts w:ascii="Times New Roman" w:hAnsi="Times New Roman" w:cs="Times New Roman"/>
          <w:b/>
          <w:sz w:val="22"/>
          <w:szCs w:val="22"/>
          <w:lang w:val="en-US"/>
        </w:rPr>
        <w:t xml:space="preserve"> as well, </w:t>
      </w:r>
      <w:r w:rsidRPr="004F7A4D">
        <w:rPr>
          <w:rFonts w:ascii="Times New Roman" w:hAnsi="Times New Roman" w:cs="Times New Roman"/>
          <w:b/>
          <w:sz w:val="22"/>
          <w:szCs w:val="22"/>
          <w:lang w:val="en-US"/>
        </w:rPr>
        <w:t>is that people tend to receive only a certain type of political information</w:t>
      </w:r>
      <w:r w:rsidR="00A71043">
        <w:rPr>
          <w:rFonts w:ascii="Times New Roman" w:hAnsi="Times New Roman" w:cs="Times New Roman"/>
          <w:b/>
          <w:sz w:val="22"/>
          <w:szCs w:val="22"/>
          <w:lang w:val="en-US"/>
        </w:rPr>
        <w:t>. Information</w:t>
      </w:r>
      <w:r w:rsidRPr="004F7A4D">
        <w:rPr>
          <w:rFonts w:ascii="Times New Roman" w:hAnsi="Times New Roman" w:cs="Times New Roman"/>
          <w:b/>
          <w:sz w:val="22"/>
          <w:szCs w:val="22"/>
          <w:lang w:val="en-US"/>
        </w:rPr>
        <w:t xml:space="preserve"> which </w:t>
      </w:r>
      <w:r w:rsidR="00A71043">
        <w:rPr>
          <w:rFonts w:ascii="Times New Roman" w:hAnsi="Times New Roman" w:cs="Times New Roman"/>
          <w:b/>
          <w:sz w:val="22"/>
          <w:szCs w:val="22"/>
          <w:lang w:val="en-US"/>
        </w:rPr>
        <w:t>is in line</w:t>
      </w:r>
      <w:r w:rsidRPr="004F7A4D">
        <w:rPr>
          <w:rFonts w:ascii="Times New Roman" w:hAnsi="Times New Roman" w:cs="Times New Roman"/>
          <w:b/>
          <w:sz w:val="22"/>
          <w:szCs w:val="22"/>
          <w:lang w:val="en-US"/>
        </w:rPr>
        <w:t>with their political views</w:t>
      </w:r>
      <w:r w:rsidR="00A71043">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can see that</w:t>
      </w:r>
      <w:r w:rsidR="00A7104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Other people however say that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you can get info from various type of sources. Do</w:t>
      </w:r>
      <w:r w:rsidR="00A71043">
        <w:rPr>
          <w:rFonts w:ascii="Times New Roman" w:hAnsi="Times New Roman" w:cs="Times New Roman"/>
          <w:b/>
          <w:sz w:val="22"/>
          <w:szCs w:val="22"/>
          <w:lang w:val="en-US"/>
        </w:rPr>
        <w:t xml:space="preserve"> you agree more with the first argument?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think so. It depends on the other pages that you like and groups that you join because it is interactive so that’s gonna necessarily mean that any request you get back will be from the kind of things you will be interested in, so I don’t gonna get many request from the tax payer alliance, I don’t think.</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Have you</w:t>
      </w:r>
      <w:r w:rsidR="00A71043">
        <w:rPr>
          <w:rFonts w:ascii="Times New Roman" w:hAnsi="Times New Roman" w:cs="Times New Roman"/>
          <w:b/>
          <w:sz w:val="22"/>
          <w:szCs w:val="22"/>
          <w:lang w:val="en-US"/>
        </w:rPr>
        <w:t xml:space="preserve"> ever posted a political link? H</w:t>
      </w:r>
      <w:r w:rsidRPr="004F7A4D">
        <w:rPr>
          <w:rFonts w:ascii="Times New Roman" w:hAnsi="Times New Roman" w:cs="Times New Roman"/>
          <w:b/>
          <w:sz w:val="22"/>
          <w:szCs w:val="22"/>
          <w:lang w:val="en-US"/>
        </w:rPr>
        <w:t xml:space="preserve">ave you ever shared political information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w:t>
      </w:r>
      <w:r w:rsidR="00A7104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did you do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Just if you care about some issue that’s come up you want to inform your friends, it is as simple as that really.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just to disseminate information.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think there are some factors limiting you political participation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Probably although I am a little interested, I am not very very interested, and I am not past and forward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passionate about politics, although I have a little bit of passion but not enough to parley my own, I don’t wanna say lack of interest, my own limited interest.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These reasons could be applied also to the offline political participation. Are there some reasons in relation to the nature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which limit your political participation </w:t>
      </w:r>
      <w:r w:rsidR="00A71043">
        <w:rPr>
          <w:rFonts w:ascii="Times New Roman" w:hAnsi="Times New Roman" w:cs="Times New Roman"/>
          <w:b/>
          <w:sz w:val="22"/>
          <w:szCs w:val="22"/>
          <w:lang w:val="en-US"/>
        </w:rPr>
        <w:t>on</w:t>
      </w:r>
      <w:r w:rsidRPr="004F7A4D">
        <w:rPr>
          <w:rFonts w:ascii="Times New Roman" w:hAnsi="Times New Roman" w:cs="Times New Roman"/>
          <w:b/>
          <w:sz w:val="22"/>
          <w:szCs w:val="22"/>
          <w:lang w:val="en-US"/>
        </w:rPr>
        <w:t xml:space="preserve"> this venue? Or is </w:t>
      </w:r>
      <w:r w:rsidR="00A71043" w:rsidRPr="004F7A4D">
        <w:rPr>
          <w:rFonts w:ascii="Times New Roman" w:hAnsi="Times New Roman" w:cs="Times New Roman"/>
          <w:b/>
          <w:sz w:val="22"/>
          <w:szCs w:val="22"/>
          <w:lang w:val="en-US"/>
        </w:rPr>
        <w:t xml:space="preserve">it </w:t>
      </w:r>
      <w:r w:rsidRPr="004F7A4D">
        <w:rPr>
          <w:rFonts w:ascii="Times New Roman" w:hAnsi="Times New Roman" w:cs="Times New Roman"/>
          <w:b/>
          <w:sz w:val="22"/>
          <w:szCs w:val="22"/>
          <w:lang w:val="en-US"/>
        </w:rPr>
        <w:t>related only to your lack of political interest</w:t>
      </w:r>
      <w:r w:rsidR="00A7104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the latter.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From your questionnaire. Emerges that you participate in political initiatives more often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than offline. I guess this has to do with the fact that you sign many petitions. Is this related to the fact that this information come directly at you or to factors such as the flexibility of this type of initiatives</w:t>
      </w:r>
      <w:r w:rsidR="00A71043">
        <w:rPr>
          <w:rFonts w:ascii="Times New Roman" w:hAnsi="Times New Roman" w:cs="Times New Roman"/>
          <w:b/>
          <w:sz w:val="22"/>
          <w:szCs w:val="22"/>
          <w:lang w:val="en-US"/>
        </w:rPr>
        <w:t xml:space="preserve">? </w:t>
      </w:r>
    </w:p>
    <w:p w:rsidR="00C0698B" w:rsidRPr="004F7A4D" w:rsidRDefault="00C0698B"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Both, but the fact that they come straight to you is great because it makes it as easy as possible, so going back to 38degrees again they would send you a letter to send to MPs, you can write your own words if you want but they did everything for you and all you have to do is saw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 xml:space="preserve">your name in, your address and click send, and this letter that they wrote will go straight off to the MPs, so I think that’s really attractive that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makes everything so easy and most of us these days, myself included, we are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for an hour or two every day, or it’s just on the background when you are doing other things in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the ease of use is a major factor.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Before </w:t>
      </w:r>
      <w:r w:rsidR="00F2137D">
        <w:rPr>
          <w:rFonts w:ascii="Times New Roman" w:hAnsi="Times New Roman" w:cs="Times New Roman"/>
          <w:b/>
          <w:sz w:val="22"/>
          <w:szCs w:val="22"/>
          <w:lang w:val="en-US"/>
        </w:rPr>
        <w:t>Facebook</w:t>
      </w:r>
      <w:r w:rsidR="00C0698B">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what did you do with these political initiatives and political discussion online? Did you tend to use other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before I had joined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it was about, I think 4 years ago, before that my participation was quite low, I was just going to the really big demonstrations, so there was, I think two big ones in Edinburgh, for the second Iraq war, something like that you know where people really cared then lazy people like me will get off their back side and go along but now with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because it is so easy I do participate more than I used to.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Then despite all its limitations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had a positive effect on your political participation…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would say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ever happen to you of learnin</w:t>
      </w:r>
      <w:r w:rsidR="00C0698B">
        <w:rPr>
          <w:rFonts w:ascii="Times New Roman" w:hAnsi="Times New Roman" w:cs="Times New Roman"/>
          <w:b/>
          <w:sz w:val="22"/>
          <w:szCs w:val="22"/>
          <w:lang w:val="en-US"/>
        </w:rPr>
        <w:t>g a</w:t>
      </w:r>
      <w:r w:rsidRPr="004F7A4D">
        <w:rPr>
          <w:rFonts w:ascii="Times New Roman" w:hAnsi="Times New Roman" w:cs="Times New Roman"/>
          <w:b/>
          <w:sz w:val="22"/>
          <w:szCs w:val="22"/>
          <w:lang w:val="en-US"/>
        </w:rPr>
        <w:t xml:space="preserve">bout a political initiative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taking part </w:t>
      </w:r>
      <w:r w:rsidR="00C0698B">
        <w:rPr>
          <w:rFonts w:ascii="Times New Roman" w:hAnsi="Times New Roman" w:cs="Times New Roman"/>
          <w:b/>
          <w:sz w:val="22"/>
          <w:szCs w:val="22"/>
          <w:lang w:val="en-US"/>
        </w:rPr>
        <w:t>in</w:t>
      </w:r>
      <w:r w:rsidRPr="004F7A4D">
        <w:rPr>
          <w:rFonts w:ascii="Times New Roman" w:hAnsi="Times New Roman" w:cs="Times New Roman"/>
          <w:b/>
          <w:sz w:val="22"/>
          <w:szCs w:val="22"/>
          <w:lang w:val="en-US"/>
        </w:rPr>
        <w:t xml:space="preserve"> it?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Yes, there was one, I can’t remember when it was it was in 2012 and it was about gay marriage in Scotland </w:t>
      </w:r>
      <w:r w:rsidR="00C0698B">
        <w:rPr>
          <w:rFonts w:ascii="Times New Roman" w:hAnsi="Times New Roman" w:cs="Times New Roman"/>
          <w:sz w:val="22"/>
          <w:szCs w:val="22"/>
          <w:lang w:val="en-US"/>
        </w:rPr>
        <w:t>and there was a march down the R</w:t>
      </w:r>
      <w:r w:rsidRPr="004F7A4D">
        <w:rPr>
          <w:rFonts w:ascii="Times New Roman" w:hAnsi="Times New Roman" w:cs="Times New Roman"/>
          <w:sz w:val="22"/>
          <w:szCs w:val="22"/>
          <w:lang w:val="en-US"/>
        </w:rPr>
        <w:t xml:space="preserve">oyal </w:t>
      </w:r>
      <w:r w:rsidR="00C0698B">
        <w:rPr>
          <w:rFonts w:ascii="Times New Roman" w:hAnsi="Times New Roman" w:cs="Times New Roman"/>
          <w:sz w:val="22"/>
          <w:szCs w:val="22"/>
          <w:lang w:val="en-US"/>
        </w:rPr>
        <w:t>M</w:t>
      </w:r>
      <w:r w:rsidRPr="004F7A4D">
        <w:rPr>
          <w:rFonts w:ascii="Times New Roman" w:hAnsi="Times New Roman" w:cs="Times New Roman"/>
          <w:sz w:val="22"/>
          <w:szCs w:val="22"/>
          <w:lang w:val="en-US"/>
        </w:rPr>
        <w:t xml:space="preserve">ile and I found out about that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so I went along I think that it is the only example though, because that was a local march that has been well supported through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campaign, it is normally the things happening in  London, so there was a student protest, educational maintenance allowance protest, 38degrees stuff all happened in London which is a bit of a pest.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It is a quite long way to go</w:t>
      </w:r>
      <w:r w:rsidR="00C0698B">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 is quite a way to go, you have to be much more passionate I think than I am to get on a bus or a train, and travel around of the country.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C0698B"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About the demonstration on the R</w:t>
      </w:r>
      <w:r w:rsidR="004F7A4D" w:rsidRPr="004F7A4D">
        <w:rPr>
          <w:rFonts w:ascii="Times New Roman" w:hAnsi="Times New Roman" w:cs="Times New Roman"/>
          <w:b/>
          <w:sz w:val="22"/>
          <w:szCs w:val="22"/>
          <w:lang w:val="en-US"/>
        </w:rPr>
        <w:t xml:space="preserve">oyal </w:t>
      </w:r>
      <w:r>
        <w:rPr>
          <w:rFonts w:ascii="Times New Roman" w:hAnsi="Times New Roman" w:cs="Times New Roman"/>
          <w:b/>
          <w:sz w:val="22"/>
          <w:szCs w:val="22"/>
          <w:lang w:val="en-US"/>
        </w:rPr>
        <w:t>Mile</w:t>
      </w:r>
      <w:r w:rsidR="004F7A4D" w:rsidRPr="004F7A4D">
        <w:rPr>
          <w:rFonts w:ascii="Times New Roman" w:hAnsi="Times New Roman" w:cs="Times New Roman"/>
          <w:b/>
          <w:sz w:val="22"/>
          <w:szCs w:val="22"/>
          <w:lang w:val="en-US"/>
        </w:rPr>
        <w:t xml:space="preserve"> did you spread the word about that? Did you tell your friends?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think I told anyone, the gay march no, that day I was just going to town anyway so I just joined it and in the past big demonstrations such as the Iraq war anyone knew, and there was a group of use went to that, I think probably I am not terribly wonderful at telling other people about these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w:t>
      </w:r>
      <w:r w:rsidR="00C0698B">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to disseminate information but not so much to inform other people about demonstrations and initiatives</w:t>
      </w:r>
      <w:r w:rsidR="00C0698B">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so much but that only because I don’t take part as often as maybe should.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offline do you talk </w:t>
      </w:r>
      <w:r w:rsidR="00C0698B">
        <w:rPr>
          <w:rFonts w:ascii="Times New Roman" w:hAnsi="Times New Roman" w:cs="Times New Roman"/>
          <w:b/>
          <w:sz w:val="22"/>
          <w:szCs w:val="22"/>
          <w:lang w:val="en-US"/>
        </w:rPr>
        <w:t>with</w:t>
      </w:r>
      <w:r w:rsidRPr="004F7A4D">
        <w:rPr>
          <w:rFonts w:ascii="Times New Roman" w:hAnsi="Times New Roman" w:cs="Times New Roman"/>
          <w:b/>
          <w:sz w:val="22"/>
          <w:szCs w:val="22"/>
          <w:lang w:val="en-US"/>
        </w:rPr>
        <w:t xml:space="preserve"> your friends about taking part in initiatives or happen more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probably it happens more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but again it is not common for either.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don’t discuss much of politic</w:t>
      </w:r>
      <w:r w:rsidR="00C0698B">
        <w:rPr>
          <w:rFonts w:ascii="Times New Roman" w:hAnsi="Times New Roman" w:cs="Times New Roman"/>
          <w:b/>
          <w:sz w:val="22"/>
          <w:szCs w:val="22"/>
          <w:lang w:val="en-US"/>
        </w:rPr>
        <w:t xml:space="preserve">s on </w:t>
      </w:r>
      <w:r w:rsidR="00F2137D">
        <w:rPr>
          <w:rFonts w:ascii="Times New Roman" w:hAnsi="Times New Roman" w:cs="Times New Roman"/>
          <w:b/>
          <w:sz w:val="22"/>
          <w:szCs w:val="22"/>
          <w:lang w:val="en-US"/>
        </w:rPr>
        <w:t>Facebook</w:t>
      </w:r>
      <w:r w:rsidR="00C0698B">
        <w:rPr>
          <w:rFonts w:ascii="Times New Roman" w:hAnsi="Times New Roman" w:cs="Times New Roman"/>
          <w:b/>
          <w:sz w:val="22"/>
          <w:szCs w:val="22"/>
          <w:lang w:val="en-US"/>
        </w:rPr>
        <w:t xml:space="preserve"> but when you did that, d</w:t>
      </w:r>
      <w:r w:rsidRPr="004F7A4D">
        <w:rPr>
          <w:rFonts w:ascii="Times New Roman" w:hAnsi="Times New Roman" w:cs="Times New Roman"/>
          <w:b/>
          <w:sz w:val="22"/>
          <w:szCs w:val="22"/>
          <w:lang w:val="en-US"/>
        </w:rPr>
        <w:t>id you ever had an argument with some of your friends</w:t>
      </w:r>
      <w:r w:rsidR="00C0698B">
        <w:rPr>
          <w:rFonts w:ascii="Times New Roman" w:hAnsi="Times New Roman" w:cs="Times New Roman"/>
          <w:b/>
          <w:sz w:val="22"/>
          <w:szCs w:val="22"/>
          <w:lang w:val="en-US"/>
        </w:rPr>
        <w:t xml:space="preserve">? If you did, </w:t>
      </w:r>
      <w:r w:rsidRPr="004F7A4D">
        <w:rPr>
          <w:rFonts w:ascii="Times New Roman" w:hAnsi="Times New Roman" w:cs="Times New Roman"/>
          <w:b/>
          <w:sz w:val="22"/>
          <w:szCs w:val="22"/>
          <w:lang w:val="en-US"/>
        </w:rPr>
        <w:t>did this argument stayed online or it was carried through also in the real word?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Oh interesting, I think it stayed in the online world, but only because the friends with who I engage politically tend to be in far away places and my local friends I engage with much less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actually and so when we meet in  the pub for example that is when we would talk about politics, the twos are almost separate.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the people you talk politics with change from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to the offline world</w:t>
      </w:r>
      <w:r w:rsidR="00C0698B">
        <w:rPr>
          <w:rFonts w:ascii="Times New Roman" w:hAnsi="Times New Roman" w:cs="Times New Roman"/>
          <w:b/>
          <w:sz w:val="22"/>
          <w:szCs w:val="22"/>
          <w:lang w:val="en-US"/>
        </w:rPr>
        <w:t>..</w:t>
      </w:r>
      <w:r w:rsidRPr="004F7A4D">
        <w:rPr>
          <w:rFonts w:ascii="Times New Roman" w:hAnsi="Times New Roman" w:cs="Times New Roman"/>
          <w:b/>
          <w:sz w:val="22"/>
          <w:szCs w:val="22"/>
          <w:lang w:val="en-US"/>
        </w:rPr>
        <w:t>. Offline you talk with your everyday friends</w:t>
      </w:r>
      <w:r w:rsidR="00C0698B">
        <w:rPr>
          <w:rFonts w:ascii="Times New Roman" w:hAnsi="Times New Roman" w:cs="Times New Roman"/>
          <w:b/>
          <w:sz w:val="22"/>
          <w:szCs w:val="22"/>
          <w:lang w:val="en-US"/>
        </w:rPr>
        <w:t>, whereas</w:t>
      </w:r>
      <w:r w:rsidRPr="004F7A4D">
        <w:rPr>
          <w:rFonts w:ascii="Times New Roman" w:hAnsi="Times New Roman" w:cs="Times New Roman"/>
          <w:b/>
          <w:sz w:val="22"/>
          <w:szCs w:val="22"/>
          <w:lang w:val="en-US"/>
        </w:rPr>
        <w:t xml:space="preserve">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C0698B">
        <w:rPr>
          <w:rFonts w:ascii="Times New Roman" w:hAnsi="Times New Roman" w:cs="Times New Roman"/>
          <w:b/>
          <w:sz w:val="22"/>
          <w:szCs w:val="22"/>
          <w:lang w:val="en-US"/>
        </w:rPr>
        <w:t>with</w:t>
      </w:r>
      <w:r w:rsidRPr="004F7A4D">
        <w:rPr>
          <w:rFonts w:ascii="Times New Roman" w:hAnsi="Times New Roman" w:cs="Times New Roman"/>
          <w:b/>
          <w:sz w:val="22"/>
          <w:szCs w:val="22"/>
          <w:lang w:val="en-US"/>
        </w:rPr>
        <w:t xml:space="preserve"> your far away friends</w:t>
      </w:r>
      <w:r w:rsidR="00C0698B">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probably because many of them are British but now living abroad and so they are quite interested in what happens here and also maybe don’t know that much of what happens here so we get into political discussions.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again they tend to share your views…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because mostly they are old friends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use your real name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because like you when I set up I was worried about privacy issues so I had false name, false birthday, false city, false everything.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 have the same</w:t>
      </w:r>
      <w:r w:rsidR="00C0698B">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is the same now, however because of the music, I have a kinda of extra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page which is under my real name, because that it is the name I use fro writing music, I don’t do politics on the music stuff I don’t mix them.</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have a page with your real name when you do music related stuff and another when you do stuff related to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Which page do you use more?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The personal one with the false name, that was the original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account so the new one which is only few months old is just purely music and nothing else.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Could you tell me a bit more about offline,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and </w:t>
      </w:r>
      <w:r w:rsidR="00F2137D">
        <w:rPr>
          <w:rFonts w:ascii="Times New Roman" w:hAnsi="Times New Roman" w:cs="Times New Roman"/>
          <w:b/>
          <w:sz w:val="22"/>
          <w:szCs w:val="22"/>
          <w:lang w:val="en-US"/>
        </w:rPr>
        <w:t>Facebook</w:t>
      </w:r>
      <w:r w:rsidR="00C0698B">
        <w:rPr>
          <w:rFonts w:ascii="Times New Roman" w:hAnsi="Times New Roman" w:cs="Times New Roman"/>
          <w:b/>
          <w:sz w:val="22"/>
          <w:szCs w:val="22"/>
          <w:lang w:val="en-US"/>
        </w:rPr>
        <w:t xml:space="preserve"> political participation? Do they differ? Which one do </w:t>
      </w:r>
      <w:r w:rsidRPr="004F7A4D">
        <w:rPr>
          <w:rFonts w:ascii="Times New Roman" w:hAnsi="Times New Roman" w:cs="Times New Roman"/>
          <w:b/>
          <w:sz w:val="22"/>
          <w:szCs w:val="22"/>
          <w:lang w:val="en-US"/>
        </w:rPr>
        <w:t>you prefer</w:t>
      </w:r>
      <w:r w:rsidR="00C0698B">
        <w:rPr>
          <w:rFonts w:ascii="Times New Roman" w:hAnsi="Times New Roman" w:cs="Times New Roman"/>
          <w:b/>
          <w:sz w:val="22"/>
          <w:szCs w:val="22"/>
          <w:lang w:val="en-US"/>
        </w:rPr>
        <w:t>? Do</w:t>
      </w:r>
      <w:r w:rsidRPr="004F7A4D">
        <w:rPr>
          <w:rFonts w:ascii="Times New Roman" w:hAnsi="Times New Roman" w:cs="Times New Roman"/>
          <w:b/>
          <w:sz w:val="22"/>
          <w:szCs w:val="22"/>
          <w:lang w:val="en-US"/>
        </w:rPr>
        <w:t xml:space="preserve"> you engage in different activities according to the medium</w:t>
      </w:r>
      <w:r w:rsidR="00C0698B">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Ok I will start with online but no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That was limited mostly really to get into arguments on the guardian comment page and I try to avoid that now because it just get factious and annoying. Politics in real world is again </w:t>
      </w:r>
      <w:r w:rsidRPr="004F7A4D">
        <w:rPr>
          <w:rFonts w:ascii="Times New Roman" w:hAnsi="Times New Roman" w:cs="Times New Roman"/>
          <w:sz w:val="22"/>
          <w:szCs w:val="22"/>
        </w:rPr>
        <w:t>centred</w:t>
      </w:r>
      <w:r w:rsidRPr="004F7A4D">
        <w:rPr>
          <w:rFonts w:ascii="Times New Roman" w:hAnsi="Times New Roman" w:cs="Times New Roman"/>
          <w:sz w:val="22"/>
          <w:szCs w:val="22"/>
          <w:lang w:val="en-US"/>
        </w:rPr>
        <w:t xml:space="preserve"> around occasional big issues, national issues probably demonstrations and then there is the usual rants in the pub I think a lot of people have. So that is not necessarily terribly productive although being involved in big demonstration is of course good. I think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has the greater impact, I think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has improved my political participation even if it is still not great largely because it makes everything so easy, as well it is so easy to sign a petition on some serious issues that you would feel guilty if you don’t do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w:t>
      </w:r>
      <w:r w:rsidR="00C0698B">
        <w:rPr>
          <w:rFonts w:ascii="Times New Roman" w:hAnsi="Times New Roman" w:cs="Times New Roman"/>
          <w:b/>
          <w:sz w:val="22"/>
          <w:szCs w:val="22"/>
          <w:lang w:val="en-US"/>
        </w:rPr>
        <w:t>e</w:t>
      </w:r>
      <w:r w:rsidRPr="004F7A4D">
        <w:rPr>
          <w:rFonts w:ascii="Times New Roman" w:hAnsi="Times New Roman" w:cs="Times New Roman"/>
          <w:b/>
          <w:sz w:val="22"/>
          <w:szCs w:val="22"/>
          <w:lang w:val="en-US"/>
        </w:rPr>
        <w:t>se request</w:t>
      </w:r>
      <w:r w:rsidR="00C0698B">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do they ever come from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they do actually sometimes</w:t>
      </w:r>
      <w:r w:rsidR="00C0698B">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you feel forced to participate </w:t>
      </w:r>
      <w:r w:rsidR="00C0698B">
        <w:rPr>
          <w:rFonts w:ascii="Times New Roman" w:hAnsi="Times New Roman" w:cs="Times New Roman"/>
          <w:b/>
          <w:sz w:val="22"/>
          <w:szCs w:val="22"/>
          <w:lang w:val="en-US"/>
        </w:rPr>
        <w:t>because they come from them or</w:t>
      </w:r>
      <w:r w:rsidRPr="004F7A4D">
        <w:rPr>
          <w:rFonts w:ascii="Times New Roman" w:hAnsi="Times New Roman" w:cs="Times New Roman"/>
          <w:b/>
          <w:sz w:val="22"/>
          <w:szCs w:val="22"/>
          <w:lang w:val="en-US"/>
        </w:rPr>
        <w:t xml:space="preserve"> is </w:t>
      </w:r>
      <w:r w:rsidR="00C0698B">
        <w:rPr>
          <w:rFonts w:ascii="Times New Roman" w:hAnsi="Times New Roman" w:cs="Times New Roman"/>
          <w:b/>
          <w:sz w:val="22"/>
          <w:szCs w:val="22"/>
          <w:lang w:val="en-US"/>
        </w:rPr>
        <w:t xml:space="preserve">it </w:t>
      </w:r>
      <w:r w:rsidRPr="004F7A4D">
        <w:rPr>
          <w:rFonts w:ascii="Times New Roman" w:hAnsi="Times New Roman" w:cs="Times New Roman"/>
          <w:b/>
          <w:sz w:val="22"/>
          <w:szCs w:val="22"/>
          <w:lang w:val="en-US"/>
        </w:rPr>
        <w:t>more the nature of the issue</w:t>
      </w:r>
      <w:r w:rsidR="00C0698B">
        <w:rPr>
          <w:rFonts w:ascii="Times New Roman" w:hAnsi="Times New Roman" w:cs="Times New Roman"/>
          <w:b/>
          <w:sz w:val="22"/>
          <w:szCs w:val="22"/>
          <w:lang w:val="en-US"/>
        </w:rPr>
        <w:t xml:space="preserve"> that determines your partciipation</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because of the person who sent it you feel obliged but then sometimes if it is an issue I don’t care about I would just ignore them, no I think generally it would be something I agree with, and the sign it because I agree with it and I wanted to sign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would say that the nature of the source of these request affect your willingness to take part?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Only in a very limited way, generally depends kinda on the nature of the </w:t>
      </w:r>
      <w:r w:rsidR="00C0698B">
        <w:rPr>
          <w:rFonts w:ascii="Times New Roman" w:hAnsi="Times New Roman" w:cs="Times New Roman"/>
          <w:sz w:val="22"/>
          <w:szCs w:val="22"/>
          <w:lang w:val="en-US"/>
        </w:rPr>
        <w:t>request itself…</w:t>
      </w:r>
      <w:r w:rsidRPr="004F7A4D">
        <w:rPr>
          <w:rFonts w:ascii="Times New Roman" w:hAnsi="Times New Roman" w:cs="Times New Roman"/>
          <w:sz w:val="22"/>
          <w:szCs w:val="22"/>
          <w:lang w:val="en-US"/>
        </w:rPr>
        <w:t>Yea it is more about the issue</w:t>
      </w:r>
      <w:r w:rsidR="00C0698B">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EB0A28"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Explained about the debate </w:t>
      </w:r>
      <w:r w:rsidR="00C0698B">
        <w:rPr>
          <w:rFonts w:ascii="Times New Roman" w:hAnsi="Times New Roman" w:cs="Times New Roman"/>
          <w:b/>
          <w:sz w:val="22"/>
          <w:szCs w:val="22"/>
          <w:lang w:val="en-US"/>
        </w:rPr>
        <w:t>b</w:t>
      </w:r>
      <w:r>
        <w:rPr>
          <w:rFonts w:ascii="Times New Roman" w:hAnsi="Times New Roman" w:cs="Times New Roman"/>
          <w:b/>
          <w:sz w:val="22"/>
          <w:szCs w:val="22"/>
          <w:lang w:val="en-US"/>
        </w:rPr>
        <w:t xml:space="preserve">etween </w:t>
      </w:r>
      <w:r w:rsidR="00F2137D">
        <w:rPr>
          <w:rFonts w:ascii="Times New Roman" w:hAnsi="Times New Roman" w:cs="Times New Roman"/>
          <w:b/>
          <w:sz w:val="22"/>
          <w:szCs w:val="22"/>
          <w:lang w:val="en-US"/>
        </w:rPr>
        <w:t>Internet</w:t>
      </w:r>
      <w:r>
        <w:rPr>
          <w:rFonts w:ascii="Times New Roman" w:hAnsi="Times New Roman" w:cs="Times New Roman"/>
          <w:b/>
          <w:sz w:val="22"/>
          <w:szCs w:val="22"/>
          <w:lang w:val="en-US"/>
        </w:rPr>
        <w:t xml:space="preserve"> optmists, pessimists and normalisers. </w:t>
      </w:r>
      <w:r w:rsidR="004F7A4D" w:rsidRPr="004F7A4D">
        <w:rPr>
          <w:rFonts w:ascii="Times New Roman" w:hAnsi="Times New Roman" w:cs="Times New Roman"/>
          <w:b/>
          <w:sz w:val="22"/>
          <w:szCs w:val="22"/>
          <w:lang w:val="en-US"/>
        </w:rPr>
        <w:t>Which one relates more to your case?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C0698B" w:rsidRDefault="004F7A4D" w:rsidP="00C0698B">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is just to me personally it is definitely the first one (optimists). The second point is kinda of interesting because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is distracting and I think so many people spend so much more time looking about celebrities and all sort of rubbish but I think it is improving participation in everything not just politics, in music, in celebrities culture for example, it is improving participation in positive things but also in less positive things.</w:t>
      </w:r>
    </w:p>
    <w:p w:rsidR="004F7A4D" w:rsidRPr="004F7A4D"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Andrew</w:t>
      </w:r>
    </w:p>
    <w:p w:rsidR="004F7A4D" w:rsidRPr="004F7A4D" w:rsidRDefault="004F7A4D" w:rsidP="00EB0A28">
      <w:p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numPr>
          <w:ilvl w:val="0"/>
          <w:numId w:val="9"/>
        </w:numPr>
        <w:spacing w:line="240" w:lineRule="auto"/>
        <w:contextualSpacing/>
        <w:jc w:val="both"/>
        <w:rPr>
          <w:rFonts w:ascii="Times New Roman" w:hAnsi="Times New Roman" w:cs="Times New Roman"/>
          <w:b/>
          <w:vanish/>
          <w:sz w:val="22"/>
          <w:szCs w:val="22"/>
        </w:rPr>
      </w:pPr>
    </w:p>
    <w:p w:rsidR="004F7A4D" w:rsidRPr="004F7A4D" w:rsidRDefault="004F7A4D" w:rsidP="00EB0A28">
      <w:pPr>
        <w:spacing w:line="240" w:lineRule="auto"/>
        <w:jc w:val="both"/>
        <w:rPr>
          <w:rFonts w:ascii="Times New Roman" w:hAnsi="Times New Roman" w:cs="Times New Roman"/>
          <w:sz w:val="22"/>
          <w:szCs w:val="22"/>
        </w:rPr>
      </w:pPr>
      <w:r w:rsidRPr="00EB0A28">
        <w:rPr>
          <w:rFonts w:ascii="Times New Roman" w:hAnsi="Times New Roman" w:cs="Times New Roman"/>
          <w:b/>
          <w:sz w:val="22"/>
          <w:szCs w:val="22"/>
          <w:u w:val="single"/>
        </w:rPr>
        <w:t>Profile</w:t>
      </w:r>
      <w:r w:rsidRPr="004F7A4D">
        <w:rPr>
          <w:rFonts w:ascii="Times New Roman" w:hAnsi="Times New Roman" w:cs="Times New Roman"/>
          <w:b/>
          <w:sz w:val="22"/>
          <w:szCs w:val="22"/>
        </w:rPr>
        <w:t>:</w:t>
      </w:r>
      <w:r w:rsidRPr="004F7A4D">
        <w:rPr>
          <w:rFonts w:ascii="Times New Roman" w:hAnsi="Times New Roman" w:cs="Times New Roman"/>
          <w:sz w:val="22"/>
          <w:szCs w:val="22"/>
        </w:rPr>
        <w:t xml:space="preserve"> </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Andrew is in the 35-44 age-group and educated to degree level. He works in hospitality and studies on a vocational course in film. Andrew is very critical of the political and media establishment and shows an appreciation for alternative sources and platforms. He is particularly interested in documentaries (he is currently working on one), in conspiracy theories and historic revisionism. He is very interested in politics and very active politically online, but not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He enjoys the anonymity offered by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and for this reason he does not participate politically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Andrew uses this SNS to a very limited extent and does not consider it an appropriate political platform. Rather he sees it as a tool for communication and entertainment. </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EB0A28">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How do you participate in politics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Not much, I mean some reading. I read the odd book but I usually do it on the computer. So not really.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discuss politics with people?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To be honest I haven’t been all that interested in politics for too long maybe just a couple of years.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do you have a group of friends </w:t>
      </w:r>
      <w:r w:rsidR="00E835F5">
        <w:rPr>
          <w:rFonts w:ascii="Times New Roman" w:hAnsi="Times New Roman" w:cs="Times New Roman"/>
          <w:b/>
          <w:sz w:val="22"/>
          <w:szCs w:val="22"/>
        </w:rPr>
        <w:t xml:space="preserve">with whom </w:t>
      </w:r>
      <w:r w:rsidRPr="004F7A4D">
        <w:rPr>
          <w:rFonts w:ascii="Times New Roman" w:hAnsi="Times New Roman" w:cs="Times New Roman"/>
          <w:b/>
          <w:sz w:val="22"/>
          <w:szCs w:val="22"/>
        </w:rPr>
        <w:t>you discuss politics with?</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most of my friends are not interested in politics. I’m in a difficult situation I guess, that’s probably why I don’t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so much because I have different interests 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835F5"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What I mean about politics…</w:t>
      </w:r>
      <w:r w:rsidR="004F7A4D" w:rsidRPr="004F7A4D">
        <w:rPr>
          <w:rFonts w:ascii="Times New Roman" w:hAnsi="Times New Roman" w:cs="Times New Roman"/>
          <w:b/>
          <w:sz w:val="22"/>
          <w:szCs w:val="22"/>
        </w:rPr>
        <w:t xml:space="preserve"> politics is not only what goes on in the Parliament, among political parties, political issues are also the financial crisis…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understand.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offline you don’t tend to discuss it very much…</w:t>
      </w:r>
    </w:p>
    <w:p w:rsidR="00E835F5" w:rsidRPr="004F7A4D" w:rsidRDefault="00E835F5"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not very often, occasionally. My flatmate is interested in it, I got another friends who is interested in it, generally my friends are not</w:t>
      </w:r>
      <w:r w:rsidR="00E835F5">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Into politics…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I’ve tried and it’s just talking to a brick wall.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But would</w:t>
      </w:r>
      <w:r w:rsidR="00E835F5">
        <w:rPr>
          <w:rFonts w:ascii="Times New Roman" w:hAnsi="Times New Roman" w:cs="Times New Roman"/>
          <w:b/>
          <w:sz w:val="22"/>
          <w:szCs w:val="22"/>
        </w:rPr>
        <w:t xml:space="preserve"> you</w:t>
      </w:r>
      <w:r w:rsidRPr="004F7A4D">
        <w:rPr>
          <w:rFonts w:ascii="Times New Roman" w:hAnsi="Times New Roman" w:cs="Times New Roman"/>
          <w:b/>
          <w:sz w:val="22"/>
          <w:szCs w:val="22"/>
        </w:rPr>
        <w:t xml:space="preserve"> be interested to talk?</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Of course, 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you would be interested, it’s just the people you know offline </w:t>
      </w:r>
      <w:r w:rsidR="00E835F5">
        <w:rPr>
          <w:rFonts w:ascii="Times New Roman" w:hAnsi="Times New Roman" w:cs="Times New Roman"/>
          <w:b/>
          <w:sz w:val="22"/>
          <w:szCs w:val="22"/>
        </w:rPr>
        <w:t xml:space="preserve">that </w:t>
      </w:r>
      <w:r w:rsidRPr="004F7A4D">
        <w:rPr>
          <w:rFonts w:ascii="Times New Roman" w:hAnsi="Times New Roman" w:cs="Times New Roman"/>
          <w:b/>
          <w:sz w:val="22"/>
          <w:szCs w:val="22"/>
        </w:rPr>
        <w:t>are not into it</w:t>
      </w:r>
      <w:r w:rsidR="00E835F5">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As I said pretty much it’s a new interest for me, since I’ve started doing it a film course and I did some documentaries, some historical research and things like that I gradually I started becoming interested in politics very recently. So I still feel I have a lot to learn, so you know I’m not too active just now because I still feel that I’m learning, that I have years to catch up.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835F5"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And do you watch TV news? D</w:t>
      </w:r>
      <w:r w:rsidR="004F7A4D" w:rsidRPr="004F7A4D">
        <w:rPr>
          <w:rFonts w:ascii="Times New Roman" w:hAnsi="Times New Roman" w:cs="Times New Roman"/>
          <w:b/>
          <w:sz w:val="22"/>
          <w:szCs w:val="22"/>
        </w:rPr>
        <w:t>o you read newspapers?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Everything is online, you know I can read the news online, watch the news online.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835F5"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So you never participated in </w:t>
      </w:r>
      <w:r w:rsidR="004F7A4D" w:rsidRPr="004F7A4D">
        <w:rPr>
          <w:rFonts w:ascii="Times New Roman" w:hAnsi="Times New Roman" w:cs="Times New Roman"/>
          <w:b/>
          <w:sz w:val="22"/>
          <w:szCs w:val="22"/>
        </w:rPr>
        <w:t xml:space="preserve">a political demonstration, </w:t>
      </w:r>
      <w:r>
        <w:rPr>
          <w:rFonts w:ascii="Times New Roman" w:hAnsi="Times New Roman" w:cs="Times New Roman"/>
          <w:b/>
          <w:sz w:val="22"/>
          <w:szCs w:val="22"/>
        </w:rPr>
        <w:t>did you never sign</w:t>
      </w:r>
      <w:r w:rsidR="004F7A4D" w:rsidRPr="004F7A4D">
        <w:rPr>
          <w:rFonts w:ascii="Times New Roman" w:hAnsi="Times New Roman" w:cs="Times New Roman"/>
          <w:b/>
          <w:sz w:val="22"/>
          <w:szCs w:val="22"/>
        </w:rPr>
        <w:t xml:space="preserve"> a petition?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I don’t think so, no.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Offline you don’t do much about politics, then </w:t>
      </w:r>
      <w:r w:rsidR="00E835F5">
        <w:rPr>
          <w:rFonts w:ascii="Times New Roman" w:hAnsi="Times New Roman" w:cs="Times New Roman"/>
          <w:b/>
          <w:sz w:val="22"/>
          <w:szCs w:val="22"/>
        </w:rPr>
        <w:t xml:space="preserve">do </w:t>
      </w:r>
      <w:r w:rsidRPr="004F7A4D">
        <w:rPr>
          <w:rFonts w:ascii="Times New Roman" w:hAnsi="Times New Roman" w:cs="Times New Roman"/>
          <w:b/>
          <w:sz w:val="22"/>
          <w:szCs w:val="22"/>
        </w:rPr>
        <w:t xml:space="preserve">you do it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835F5"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Which website do you go to? W</w:t>
      </w:r>
      <w:r w:rsidR="004F7A4D" w:rsidRPr="004F7A4D">
        <w:rPr>
          <w:rFonts w:ascii="Times New Roman" w:hAnsi="Times New Roman" w:cs="Times New Roman"/>
          <w:b/>
          <w:sz w:val="22"/>
          <w:szCs w:val="22"/>
        </w:rPr>
        <w:t>hat do you do?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God so many. Just so many. Well I tend to look at, I don’t like to look one place all the time, I try to look for different sources of political information, usually alternative. You know I try to stay away from the mainstream, but sometimes I like to see what they are saying even though it’s largely nonsense. So I tend to go for alternative media station like RT, PressTV.</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Why </w:t>
      </w:r>
      <w:r w:rsidR="00E835F5">
        <w:rPr>
          <w:rFonts w:ascii="Times New Roman" w:hAnsi="Times New Roman" w:cs="Times New Roman"/>
          <w:b/>
          <w:sz w:val="22"/>
          <w:szCs w:val="22"/>
        </w:rPr>
        <w:t xml:space="preserve">do </w:t>
      </w:r>
      <w:r w:rsidRPr="004F7A4D">
        <w:rPr>
          <w:rFonts w:ascii="Times New Roman" w:hAnsi="Times New Roman" w:cs="Times New Roman"/>
          <w:b/>
          <w:sz w:val="22"/>
          <w:szCs w:val="22"/>
        </w:rPr>
        <w:t>you tend to stay away from traditional media?</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Because it’s politically motivated, and it shouldn’t be really, it should be impartial and I don’t think that it is. So that’s try to saty away from it and I think that’s the benefit of going to different sources so you can see who is telling the truth and who is lying. You know from the research, I have done most TV channels most of times, it’s not that they always lies, they just don’t tell you things. There are more important things going on and you look at the front paper and somebody is getting a boob job, you know, or some celebrities are farting around in a jungle, while people are getting murdered and bombed you know.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835F5"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There are some mainstream quite good like T</w:t>
      </w:r>
      <w:r w:rsidR="004F7A4D" w:rsidRPr="004F7A4D">
        <w:rPr>
          <w:rFonts w:ascii="Times New Roman" w:hAnsi="Times New Roman" w:cs="Times New Roman"/>
          <w:b/>
          <w:sz w:val="22"/>
          <w:szCs w:val="22"/>
        </w:rPr>
        <w:t>he Guardian…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look at Guardian, the broad sheets are not too… the papers are fine, are much better than the news media on the TV, a bit more impartial.</w:t>
      </w:r>
    </w:p>
    <w:p w:rsidR="00E835F5" w:rsidRPr="004F7A4D" w:rsidRDefault="00E835F5"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But do you think </w:t>
      </w:r>
      <w:r w:rsidR="00E835F5">
        <w:rPr>
          <w:rFonts w:ascii="Times New Roman" w:hAnsi="Times New Roman" w:cs="Times New Roman"/>
          <w:b/>
          <w:sz w:val="22"/>
          <w:szCs w:val="22"/>
        </w:rPr>
        <w:t>that the sources you look at are</w:t>
      </w:r>
      <w:r w:rsidRPr="004F7A4D">
        <w:rPr>
          <w:rFonts w:ascii="Times New Roman" w:hAnsi="Times New Roman" w:cs="Times New Roman"/>
          <w:b/>
          <w:sz w:val="22"/>
          <w:szCs w:val="22"/>
        </w:rPr>
        <w:t xml:space="preserve"> impartial?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Well, as I said I try different sources. If I hear something and I want to be sure of it then I look in other places and see what other people are saying. I’m beginning to build up a sort of list of people, activists who I know I can trust, I kind of seek out what they are saying about it. It’s not that I believe everything they say but usually that is what’s directs 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see what th</w:t>
      </w:r>
      <w:r w:rsidR="0019589B">
        <w:rPr>
          <w:rFonts w:ascii="Times New Roman" w:hAnsi="Times New Roman" w:cs="Times New Roman"/>
          <w:b/>
          <w:sz w:val="22"/>
          <w:szCs w:val="22"/>
        </w:rPr>
        <w:t>e</w:t>
      </w:r>
      <w:r w:rsidRPr="004F7A4D">
        <w:rPr>
          <w:rFonts w:ascii="Times New Roman" w:hAnsi="Times New Roman" w:cs="Times New Roman"/>
          <w:b/>
          <w:sz w:val="22"/>
          <w:szCs w:val="22"/>
        </w:rPr>
        <w:t>se sour</w:t>
      </w:r>
      <w:r w:rsidR="0019589B">
        <w:rPr>
          <w:rFonts w:ascii="Times New Roman" w:hAnsi="Times New Roman" w:cs="Times New Roman"/>
          <w:b/>
          <w:sz w:val="22"/>
          <w:szCs w:val="22"/>
        </w:rPr>
        <w:t xml:space="preserve">ces say and then you make your </w:t>
      </w:r>
      <w:r w:rsidRPr="004F7A4D">
        <w:rPr>
          <w:rFonts w:ascii="Times New Roman" w:hAnsi="Times New Roman" w:cs="Times New Roman"/>
          <w:b/>
          <w:sz w:val="22"/>
          <w:szCs w:val="22"/>
        </w:rPr>
        <w:t>o</w:t>
      </w:r>
      <w:r w:rsidR="0019589B">
        <w:rPr>
          <w:rFonts w:ascii="Times New Roman" w:hAnsi="Times New Roman" w:cs="Times New Roman"/>
          <w:b/>
          <w:sz w:val="22"/>
          <w:szCs w:val="22"/>
        </w:rPr>
        <w:t>w</w:t>
      </w:r>
      <w:r w:rsidRPr="004F7A4D">
        <w:rPr>
          <w:rFonts w:ascii="Times New Roman" w:hAnsi="Times New Roman" w:cs="Times New Roman"/>
          <w:b/>
          <w:sz w:val="22"/>
          <w:szCs w:val="22"/>
        </w:rPr>
        <w:t>n research….</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you do this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9589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w:t>
      </w:r>
      <w:r w:rsidR="004F7A4D" w:rsidRPr="004F7A4D">
        <w:rPr>
          <w:rFonts w:ascii="Times New Roman" w:hAnsi="Times New Roman" w:cs="Times New Roman"/>
          <w:b/>
          <w:sz w:val="22"/>
          <w:szCs w:val="22"/>
        </w:rPr>
        <w:t xml:space="preserve">o you ever engage in political discussion on 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on forums. I’ve signed up to a couple of forum, I don’t do that a huge amount. I usually most of the times I’ll go into the comment section of an article and talk to people that way. Or sometimes I use wikianswers which is quite good, people ask a question or you can ask a question yourself. Not too much but more and more.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the people you discuss politics with, are people you don’t know?</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don’t know any of them.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9589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Do </w:t>
      </w:r>
      <w:r w:rsidR="004F7A4D" w:rsidRPr="004F7A4D">
        <w:rPr>
          <w:rFonts w:ascii="Times New Roman" w:hAnsi="Times New Roman" w:cs="Times New Roman"/>
          <w:b/>
          <w:sz w:val="22"/>
          <w:szCs w:val="22"/>
        </w:rPr>
        <w:t>you think there is a difference between online and offline discussion?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because I think you can be a lot more open online. It really depends if you are talking to a friend I guess and you know what his political interest are you know what you can say generally but most of the times I believe, and I read and I listen to things, I’m not in with the official idea of what’s going on so talking to people I would just end up sounding like a crazy bastard. It’s difficult to talk to people about these things whereas online you can say whatever crazy shit you want it doesn’t make any difference.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can </w:t>
      </w:r>
      <w:r w:rsidR="0019589B" w:rsidRPr="004F7A4D">
        <w:rPr>
          <w:rFonts w:ascii="Times New Roman" w:hAnsi="Times New Roman" w:cs="Times New Roman"/>
          <w:b/>
          <w:sz w:val="22"/>
          <w:szCs w:val="22"/>
        </w:rPr>
        <w:t xml:space="preserve">you </w:t>
      </w:r>
      <w:r w:rsidRPr="004F7A4D">
        <w:rPr>
          <w:rFonts w:ascii="Times New Roman" w:hAnsi="Times New Roman" w:cs="Times New Roman"/>
          <w:b/>
          <w:sz w:val="22"/>
          <w:szCs w:val="22"/>
        </w:rPr>
        <w:t>be more open and honest online?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what you do online is searching for alternative info and discuss on those forums.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in terms of the quality of discussion on th</w:t>
      </w:r>
      <w:r w:rsidR="0019589B">
        <w:rPr>
          <w:rFonts w:ascii="Times New Roman" w:hAnsi="Times New Roman" w:cs="Times New Roman"/>
          <w:b/>
          <w:sz w:val="22"/>
          <w:szCs w:val="22"/>
        </w:rPr>
        <w:t>e</w:t>
      </w:r>
      <w:r w:rsidRPr="004F7A4D">
        <w:rPr>
          <w:rFonts w:ascii="Times New Roman" w:hAnsi="Times New Roman" w:cs="Times New Roman"/>
          <w:b/>
          <w:sz w:val="22"/>
          <w:szCs w:val="22"/>
        </w:rPr>
        <w:t>se forums… do you think it’s good qua</w:t>
      </w:r>
      <w:r w:rsidR="0019589B">
        <w:rPr>
          <w:rFonts w:ascii="Times New Roman" w:hAnsi="Times New Roman" w:cs="Times New Roman"/>
          <w:b/>
          <w:sz w:val="22"/>
          <w:szCs w:val="22"/>
        </w:rPr>
        <w:t xml:space="preserve">lity? Are the tones aggressive? Are </w:t>
      </w:r>
      <w:r w:rsidRPr="004F7A4D">
        <w:rPr>
          <w:rFonts w:ascii="Times New Roman" w:hAnsi="Times New Roman" w:cs="Times New Roman"/>
          <w:b/>
          <w:sz w:val="22"/>
          <w:szCs w:val="22"/>
        </w:rPr>
        <w:t>facts presented?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was on a forum before which was just aggressive so I left that because you don’t gonna learn anything from people just being shit but I just found another one which was more suitable and much more relax but occasionally people get aggressive.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But </w:t>
      </w:r>
      <w:r w:rsidR="0019589B">
        <w:rPr>
          <w:rFonts w:ascii="Times New Roman" w:hAnsi="Times New Roman" w:cs="Times New Roman"/>
          <w:b/>
          <w:sz w:val="22"/>
          <w:szCs w:val="22"/>
        </w:rPr>
        <w:t>what</w:t>
      </w:r>
      <w:r w:rsidRPr="004F7A4D">
        <w:rPr>
          <w:rFonts w:ascii="Times New Roman" w:hAnsi="Times New Roman" w:cs="Times New Roman"/>
          <w:b/>
          <w:sz w:val="22"/>
          <w:szCs w:val="22"/>
        </w:rPr>
        <w:t xml:space="preserve"> do you</w:t>
      </w:r>
      <w:r w:rsidR="0019589B">
        <w:rPr>
          <w:rFonts w:ascii="Times New Roman" w:hAnsi="Times New Roman" w:cs="Times New Roman"/>
          <w:b/>
          <w:sz w:val="22"/>
          <w:szCs w:val="22"/>
        </w:rPr>
        <w:t xml:space="preserve"> think about </w:t>
      </w:r>
      <w:r w:rsidRPr="004F7A4D">
        <w:rPr>
          <w:rFonts w:ascii="Times New Roman" w:hAnsi="Times New Roman" w:cs="Times New Roman"/>
          <w:b/>
          <w:sz w:val="22"/>
          <w:szCs w:val="22"/>
        </w:rPr>
        <w:t>the quality of discussion?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got better over the course of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until now. It’s used to be quite harsh and insulting online and still is and it’s getting decidedly less and I think that’s been a quite an important development in our time cause people are able to vent their frustrations whereas before they had bottle them up, and they can do online and say whatever they want to people. I generally think it’s good, just get that out and accept other people ideas and listen to other people ideas.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But this could be also a limitation as now people do these things online but they could protest offline and they could…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that’s common, you can see it’s spreading with the Arab spring, with problems in Greece, Spain, people in the street. I actually think that that has been played down by mainstream media and it’s actually more of problem than what they are making out, and it’s spreading, you know we had riots in London last years, obviously riots is not the same as a demonstration but I think that people start to realise more and more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Stuff needs to be done</w:t>
      </w:r>
      <w:r w:rsidR="0019589B">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Stuff needs to be done and I think we are still in an interim period, maybe in a few years times there will be a bit more protesting and action.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If you think we are</w:t>
      </w:r>
      <w:r w:rsidR="0019589B">
        <w:rPr>
          <w:rFonts w:ascii="Times New Roman" w:hAnsi="Times New Roman" w:cs="Times New Roman"/>
          <w:b/>
          <w:sz w:val="22"/>
          <w:szCs w:val="22"/>
        </w:rPr>
        <w:t xml:space="preserve"> in</w:t>
      </w:r>
      <w:r w:rsidRPr="004F7A4D">
        <w:rPr>
          <w:rFonts w:ascii="Times New Roman" w:hAnsi="Times New Roman" w:cs="Times New Roman"/>
          <w:b/>
          <w:sz w:val="22"/>
          <w:szCs w:val="22"/>
        </w:rPr>
        <w:t xml:space="preserve"> this kind of situation why wouldn’t </w:t>
      </w:r>
      <w:r w:rsidR="0019589B">
        <w:rPr>
          <w:rFonts w:ascii="Times New Roman" w:hAnsi="Times New Roman" w:cs="Times New Roman"/>
          <w:b/>
          <w:sz w:val="22"/>
          <w:szCs w:val="22"/>
        </w:rPr>
        <w:t xml:space="preserve">you </w:t>
      </w:r>
      <w:r w:rsidRPr="004F7A4D">
        <w:rPr>
          <w:rFonts w:ascii="Times New Roman" w:hAnsi="Times New Roman" w:cs="Times New Roman"/>
          <w:b/>
          <w:sz w:val="22"/>
          <w:szCs w:val="22"/>
        </w:rPr>
        <w:t>protest yourself?</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As I said, I’m just learning. I probably would to be honest. There was a protest the other week about Palestine and I wanted to go but I was playing football so but I guess you could say what’s more important? I don’t get much exercise, if they have it on a Sunday that’s fine.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9589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I</w:t>
      </w:r>
      <w:r w:rsidR="004F7A4D" w:rsidRPr="004F7A4D">
        <w:rPr>
          <w:rFonts w:ascii="Times New Roman" w:hAnsi="Times New Roman" w:cs="Times New Roman"/>
          <w:b/>
          <w:sz w:val="22"/>
          <w:szCs w:val="22"/>
        </w:rPr>
        <w:t xml:space="preserve">s </w:t>
      </w:r>
      <w:r>
        <w:rPr>
          <w:rFonts w:ascii="Times New Roman" w:hAnsi="Times New Roman" w:cs="Times New Roman"/>
          <w:b/>
          <w:sz w:val="22"/>
          <w:szCs w:val="22"/>
        </w:rPr>
        <w:t xml:space="preserve">it because </w:t>
      </w:r>
      <w:r w:rsidR="004F7A4D" w:rsidRPr="004F7A4D">
        <w:rPr>
          <w:rFonts w:ascii="Times New Roman" w:hAnsi="Times New Roman" w:cs="Times New Roman"/>
          <w:b/>
          <w:sz w:val="22"/>
          <w:szCs w:val="22"/>
        </w:rPr>
        <w:t>of the time?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I’m only joking I think that it’s something that I just start to think about it’s not something that I’m done, I’m staring to think about.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how did you become aware?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Little things, as I said I did a college course in film, and we had to do some historical research and stuff like that. And there were two films I did, which I was asked to do, one was about Karl Marx and the other one was about Ibrahim Lincoln, I chose the one about Lincoln, so I start to research into these two characters and know nothing about them a part from   you know the usual stuff, Lincoln destroyed slaverism and Karl Marx was an evil bastard who created communism. So this was all I knew, so when I start to study, reading and found all these impressions of them through youtube or whatever I built up with a completely different picture of what I initially believed, what the stereotypes of these people are and even completely different from what Wikipedia say about this people and I started to be a wee bit suspicious, just a tiny bit, you know what else is a bit different from what we were led to believe.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9589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Can you tell me about t</w:t>
      </w:r>
      <w:r w:rsidR="004F7A4D" w:rsidRPr="004F7A4D">
        <w:rPr>
          <w:rFonts w:ascii="Times New Roman" w:hAnsi="Times New Roman" w:cs="Times New Roman"/>
          <w:b/>
          <w:sz w:val="22"/>
          <w:szCs w:val="22"/>
        </w:rPr>
        <w:t>he sources of this alternative info?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Just youtube, I did a youtube search Karl Marx and justb came up with somebody who said something completely different than normal.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9589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w:t>
      </w:r>
      <w:r w:rsidR="004F7A4D" w:rsidRPr="004F7A4D">
        <w:rPr>
          <w:rFonts w:ascii="Times New Roman" w:hAnsi="Times New Roman" w:cs="Times New Roman"/>
          <w:b/>
          <w:sz w:val="22"/>
          <w:szCs w:val="22"/>
        </w:rPr>
        <w:t>o you trust th</w:t>
      </w:r>
      <w:r>
        <w:rPr>
          <w:rFonts w:ascii="Times New Roman" w:hAnsi="Times New Roman" w:cs="Times New Roman"/>
          <w:b/>
          <w:sz w:val="22"/>
          <w:szCs w:val="22"/>
        </w:rPr>
        <w:t>ese people? H</w:t>
      </w:r>
      <w:r w:rsidR="004F7A4D" w:rsidRPr="004F7A4D">
        <w:rPr>
          <w:rFonts w:ascii="Times New Roman" w:hAnsi="Times New Roman" w:cs="Times New Roman"/>
          <w:b/>
          <w:sz w:val="22"/>
          <w:szCs w:val="22"/>
        </w:rPr>
        <w:t xml:space="preserve">ow do you know that they are </w:t>
      </w:r>
      <w:r>
        <w:rPr>
          <w:rFonts w:ascii="Times New Roman" w:hAnsi="Times New Roman" w:cs="Times New Roman"/>
          <w:b/>
          <w:sz w:val="22"/>
          <w:szCs w:val="22"/>
        </w:rPr>
        <w:t>not lying</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Because I don’t just listen to one person and that’s it you know my mind is changed, I look into it so I read some of Marx’s stuff and I found it to be a bit different of what I thought.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in terms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how do you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You know I used to use it just a bit more of how I use it now, you know just to pop non-sense to friends and to find friends or for friends to find me, I hadn’t see them in a while you know and it’s quite good you know because doing a film course it’s quite a good way to stay in touch with people. If you are doing a film, you may be working with actors, sound men that you may want to use in the future, so it’s a good way to keep in touch on that aspect of I didn’t really mind so much but recently I haven’t really being using that much because I’ve not been really hanging around with my old friend because I’ve become more interested in other thing and not really interested in…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A5516"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y</w:t>
      </w:r>
      <w:r w:rsidR="004F7A4D" w:rsidRPr="004F7A4D">
        <w:rPr>
          <w:rFonts w:ascii="Times New Roman" w:hAnsi="Times New Roman" w:cs="Times New Roman"/>
          <w:b/>
          <w:sz w:val="22"/>
          <w:szCs w:val="22"/>
        </w:rPr>
        <w:t xml:space="preserve">ou see on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I get so many of th</w:t>
      </w:r>
      <w:r>
        <w:rPr>
          <w:rFonts w:ascii="Times New Roman" w:hAnsi="Times New Roman" w:cs="Times New Roman"/>
          <w:b/>
          <w:sz w:val="22"/>
          <w:szCs w:val="22"/>
        </w:rPr>
        <w:t>e</w:t>
      </w:r>
      <w:r w:rsidR="004F7A4D" w:rsidRPr="004F7A4D">
        <w:rPr>
          <w:rFonts w:ascii="Times New Roman" w:hAnsi="Times New Roman" w:cs="Times New Roman"/>
          <w:b/>
          <w:sz w:val="22"/>
          <w:szCs w:val="22"/>
        </w:rPr>
        <w:t>se alternative links</w:t>
      </w:r>
      <w:r>
        <w:rPr>
          <w:rFonts w:ascii="Times New Roman" w:hAnsi="Times New Roman" w:cs="Times New Roman"/>
          <w:b/>
          <w:sz w:val="22"/>
          <w:szCs w:val="22"/>
        </w:rPr>
        <w:t>,</w:t>
      </w:r>
      <w:r w:rsidR="004F7A4D" w:rsidRPr="004F7A4D">
        <w:rPr>
          <w:rFonts w:ascii="Times New Roman" w:hAnsi="Times New Roman" w:cs="Times New Roman"/>
          <w:b/>
          <w:sz w:val="22"/>
          <w:szCs w:val="22"/>
        </w:rPr>
        <w:t xml:space="preserve"> so I think it would be a very good tool to seek out alternative info.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wouldn’t rule it out, as I said I’m still, I till feel I’m in a period I need to learn more before I start you know to communicate too much, so this is where I’m at. So I wouldn’t rule out using it in the future.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A5516"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So why don’t you use it now? N</w:t>
      </w:r>
      <w:r w:rsidR="004F7A4D" w:rsidRPr="004F7A4D">
        <w:rPr>
          <w:rFonts w:ascii="Times New Roman" w:hAnsi="Times New Roman" w:cs="Times New Roman"/>
          <w:b/>
          <w:sz w:val="22"/>
          <w:szCs w:val="22"/>
        </w:rPr>
        <w:t>ot to communicate but only to seek info…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As I said I’m more interested in talking to the kind of people who are interested in what I’m interested in now as opposed to the people I used to hang out with who are only just interested in football, drinking and nothing really.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But you know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you can have your offline friends but you can also meet people on groups, people who are interested in politics and </w:t>
      </w:r>
      <w:r w:rsidR="00EA5516">
        <w:rPr>
          <w:rFonts w:ascii="Times New Roman" w:hAnsi="Times New Roman" w:cs="Times New Roman"/>
          <w:b/>
          <w:sz w:val="22"/>
          <w:szCs w:val="22"/>
        </w:rPr>
        <w:t>you could talk</w:t>
      </w:r>
      <w:r w:rsidRPr="004F7A4D">
        <w:rPr>
          <w:rFonts w:ascii="Times New Roman" w:hAnsi="Times New Roman" w:cs="Times New Roman"/>
          <w:b/>
          <w:sz w:val="22"/>
          <w:szCs w:val="22"/>
        </w:rPr>
        <w:t xml:space="preserve"> about politics with them.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Oh that’s interesting.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You know there are so many groups with alternative info…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it’s the idea that it got my name on it I’m a bit reluctant to speak to people when they know who I’m, they know who my friends are, they know what I look like, they know my name and I gonna start possibly saying things that gonna offend them because that’s what happens in politics when you have varying views.</w:t>
      </w: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 </w:t>
      </w: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b/>
          <w:sz w:val="22"/>
          <w:szCs w:val="22"/>
        </w:rPr>
        <w:t>You know the fact that everyone knows abo</w:t>
      </w:r>
      <w:r w:rsidR="00EA5516">
        <w:rPr>
          <w:rFonts w:ascii="Times New Roman" w:hAnsi="Times New Roman" w:cs="Times New Roman"/>
          <w:b/>
          <w:sz w:val="22"/>
          <w:szCs w:val="22"/>
        </w:rPr>
        <w:t>ut you, what you do it’s known…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if I was going to use for political things it would be to create alter ego, an extra account and just don’t put any info on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EA5516" w:rsidP="004F7A4D">
      <w:pPr>
        <w:spacing w:line="240" w:lineRule="auto"/>
        <w:contextualSpacing/>
        <w:jc w:val="both"/>
        <w:rPr>
          <w:rFonts w:ascii="Times New Roman" w:hAnsi="Times New Roman" w:cs="Times New Roman"/>
          <w:sz w:val="22"/>
          <w:szCs w:val="22"/>
        </w:rPr>
      </w:pPr>
      <w:r>
        <w:rPr>
          <w:rFonts w:ascii="Times New Roman" w:hAnsi="Times New Roman" w:cs="Times New Roman"/>
          <w:b/>
          <w:sz w:val="22"/>
          <w:szCs w:val="22"/>
        </w:rPr>
        <w:t>Y</w:t>
      </w:r>
      <w:r w:rsidR="004F7A4D" w:rsidRPr="004F7A4D">
        <w:rPr>
          <w:rFonts w:ascii="Times New Roman" w:hAnsi="Times New Roman" w:cs="Times New Roman"/>
          <w:b/>
          <w:sz w:val="22"/>
          <w:szCs w:val="22"/>
        </w:rPr>
        <w:t>ou could</w:t>
      </w:r>
      <w:r>
        <w:rPr>
          <w:rFonts w:ascii="Times New Roman" w:hAnsi="Times New Roman" w:cs="Times New Roman"/>
          <w:b/>
          <w:sz w:val="22"/>
          <w:szCs w:val="22"/>
        </w:rPr>
        <w:t>,</w:t>
      </w:r>
      <w:r w:rsidR="004F7A4D" w:rsidRPr="004F7A4D">
        <w:rPr>
          <w:rFonts w:ascii="Times New Roman" w:hAnsi="Times New Roman" w:cs="Times New Roman"/>
          <w:b/>
          <w:sz w:val="22"/>
          <w:szCs w:val="22"/>
        </w:rPr>
        <w:t xml:space="preserve"> I saw some profiles, </w:t>
      </w:r>
      <w:r>
        <w:rPr>
          <w:rFonts w:ascii="Times New Roman" w:hAnsi="Times New Roman" w:cs="Times New Roman"/>
          <w:b/>
          <w:sz w:val="22"/>
          <w:szCs w:val="22"/>
        </w:rPr>
        <w:t>like Citizen Smith…</w:t>
      </w:r>
      <w:r w:rsidR="004F7A4D" w:rsidRPr="004F7A4D">
        <w:rPr>
          <w:rFonts w:ascii="Times New Roman" w:hAnsi="Times New Roman" w:cs="Times New Roman"/>
          <w:b/>
          <w:sz w:val="22"/>
          <w:szCs w:val="22"/>
        </w:rPr>
        <w:t xml:space="preserve"> I don’t </w:t>
      </w:r>
      <w:r>
        <w:rPr>
          <w:rFonts w:ascii="Times New Roman" w:hAnsi="Times New Roman" w:cs="Times New Roman"/>
          <w:b/>
          <w:sz w:val="22"/>
          <w:szCs w:val="22"/>
        </w:rPr>
        <w:t xml:space="preserve">evene </w:t>
      </w:r>
      <w:r w:rsidR="004F7A4D" w:rsidRPr="004F7A4D">
        <w:rPr>
          <w:rFonts w:ascii="Times New Roman" w:hAnsi="Times New Roman" w:cs="Times New Roman"/>
          <w:b/>
          <w:sz w:val="22"/>
          <w:szCs w:val="22"/>
        </w:rPr>
        <w:t xml:space="preserve">have my real name </w:t>
      </w:r>
      <w:r>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Pr>
          <w:rFonts w:ascii="Times New Roman" w:hAnsi="Times New Roman" w:cs="Times New Roman"/>
          <w:b/>
          <w:sz w:val="22"/>
          <w:szCs w:val="22"/>
        </w:rPr>
        <w:t xml:space="preserve">, </w:t>
      </w:r>
      <w:r w:rsidR="004F7A4D" w:rsidRPr="004F7A4D">
        <w:rPr>
          <w:rFonts w:ascii="Times New Roman" w:hAnsi="Times New Roman" w:cs="Times New Roman"/>
          <w:b/>
          <w:sz w:val="22"/>
          <w:szCs w:val="22"/>
        </w:rPr>
        <w:t>but I got pictures and everything</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signed on probably when first came on so I had it for a while.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b/>
          <w:sz w:val="22"/>
          <w:szCs w:val="22"/>
        </w:rPr>
        <w:t>So you never, never</w:t>
      </w:r>
      <w:r w:rsidR="00EA5516">
        <w:rPr>
          <w:rFonts w:ascii="Times New Roman" w:hAnsi="Times New Roman" w:cs="Times New Roman"/>
          <w:b/>
          <w:sz w:val="22"/>
          <w:szCs w:val="22"/>
        </w:rPr>
        <w:t>,</w:t>
      </w:r>
      <w:r w:rsidRPr="004F7A4D">
        <w:rPr>
          <w:rFonts w:ascii="Times New Roman" w:hAnsi="Times New Roman" w:cs="Times New Roman"/>
          <w:b/>
          <w:sz w:val="22"/>
          <w:szCs w:val="22"/>
        </w:rPr>
        <w:t xml:space="preserve"> </w:t>
      </w:r>
      <w:r w:rsidR="00EA5516">
        <w:rPr>
          <w:rFonts w:ascii="Times New Roman" w:hAnsi="Times New Roman" w:cs="Times New Roman"/>
          <w:b/>
          <w:sz w:val="22"/>
          <w:szCs w:val="22"/>
        </w:rPr>
        <w:t xml:space="preserve">go to look for news on </w:t>
      </w:r>
      <w:r w:rsidR="00F2137D">
        <w:rPr>
          <w:rFonts w:ascii="Times New Roman" w:hAnsi="Times New Roman" w:cs="Times New Roman"/>
          <w:b/>
          <w:sz w:val="22"/>
          <w:szCs w:val="22"/>
        </w:rPr>
        <w:t>Facebook</w:t>
      </w:r>
      <w:r w:rsidR="00EA5516">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Not at all.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EA5516" w:rsidP="004F7A4D">
      <w:pPr>
        <w:spacing w:line="240" w:lineRule="auto"/>
        <w:contextualSpacing/>
        <w:jc w:val="both"/>
        <w:rPr>
          <w:rFonts w:ascii="Times New Roman" w:hAnsi="Times New Roman" w:cs="Times New Roman"/>
          <w:sz w:val="22"/>
          <w:szCs w:val="22"/>
        </w:rPr>
      </w:pPr>
      <w:r w:rsidRPr="001C4640">
        <w:rPr>
          <w:rFonts w:ascii="Times New Roman" w:hAnsi="Times New Roman" w:cs="Times New Roman"/>
          <w:b/>
          <w:sz w:val="22"/>
          <w:szCs w:val="22"/>
        </w:rPr>
        <w:t>Do you e</w:t>
      </w:r>
      <w:r w:rsidR="004F7A4D" w:rsidRPr="001C4640">
        <w:rPr>
          <w:rFonts w:ascii="Times New Roman" w:hAnsi="Times New Roman" w:cs="Times New Roman"/>
          <w:b/>
          <w:sz w:val="22"/>
          <w:szCs w:val="22"/>
        </w:rPr>
        <w:t>ngage in political discussion?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not at the moment, it’s not just a decision I’ve made, a part what I’ve said I would rather be anonymous, I would just like to learn a bit more before.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b/>
          <w:sz w:val="22"/>
          <w:szCs w:val="22"/>
        </w:rPr>
        <w:t xml:space="preserve">So your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friends are people you </w:t>
      </w:r>
      <w:r w:rsidR="001C4640">
        <w:rPr>
          <w:rFonts w:ascii="Times New Roman" w:hAnsi="Times New Roman" w:cs="Times New Roman"/>
          <w:b/>
          <w:sz w:val="22"/>
          <w:szCs w:val="22"/>
        </w:rPr>
        <w:t xml:space="preserve">used to go out with, work with… </w:t>
      </w:r>
      <w:r w:rsidRPr="004F7A4D">
        <w:rPr>
          <w:rFonts w:ascii="Times New Roman" w:hAnsi="Times New Roman" w:cs="Times New Roman"/>
          <w:b/>
          <w:sz w:val="22"/>
          <w:szCs w:val="22"/>
        </w:rPr>
        <w:t xml:space="preserve">don’t </w:t>
      </w:r>
      <w:r w:rsidR="001C4640">
        <w:rPr>
          <w:rFonts w:ascii="Times New Roman" w:hAnsi="Times New Roman" w:cs="Times New Roman"/>
          <w:b/>
          <w:sz w:val="22"/>
          <w:szCs w:val="22"/>
        </w:rPr>
        <w:t xml:space="preserve">you </w:t>
      </w:r>
      <w:r w:rsidRPr="004F7A4D">
        <w:rPr>
          <w:rFonts w:ascii="Times New Roman" w:hAnsi="Times New Roman" w:cs="Times New Roman"/>
          <w:b/>
          <w:sz w:val="22"/>
          <w:szCs w:val="22"/>
        </w:rPr>
        <w:t>have any online friends?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color w:val="000000"/>
          <w:sz w:val="22"/>
          <w:szCs w:val="22"/>
          <w:lang w:val="tr-TR"/>
        </w:rPr>
        <w:t>Actually, no.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C4640" w:rsidP="004F7A4D">
      <w:pPr>
        <w:spacing w:line="240" w:lineRule="auto"/>
        <w:contextualSpacing/>
        <w:jc w:val="both"/>
        <w:rPr>
          <w:rFonts w:ascii="Times New Roman" w:hAnsi="Times New Roman" w:cs="Times New Roman"/>
          <w:sz w:val="22"/>
          <w:szCs w:val="22"/>
        </w:rPr>
      </w:pPr>
      <w:r>
        <w:rPr>
          <w:rFonts w:ascii="Times New Roman" w:hAnsi="Times New Roman" w:cs="Times New Roman"/>
          <w:b/>
          <w:color w:val="000000"/>
          <w:sz w:val="22"/>
          <w:szCs w:val="22"/>
          <w:lang w:val="tr-TR"/>
        </w:rPr>
        <w:t>You know there are peop</w:t>
      </w:r>
      <w:r w:rsidR="004F7A4D" w:rsidRPr="004F7A4D">
        <w:rPr>
          <w:rFonts w:ascii="Times New Roman" w:hAnsi="Times New Roman" w:cs="Times New Roman"/>
          <w:b/>
          <w:color w:val="000000"/>
          <w:sz w:val="22"/>
          <w:szCs w:val="22"/>
          <w:lang w:val="tr-TR"/>
        </w:rPr>
        <w:t>l</w:t>
      </w:r>
      <w:r>
        <w:rPr>
          <w:rFonts w:ascii="Times New Roman" w:hAnsi="Times New Roman" w:cs="Times New Roman"/>
          <w:b/>
          <w:color w:val="000000"/>
          <w:sz w:val="22"/>
          <w:szCs w:val="22"/>
          <w:lang w:val="tr-TR"/>
        </w:rPr>
        <w:t>e</w:t>
      </w:r>
      <w:r w:rsidR="004F7A4D" w:rsidRPr="004F7A4D">
        <w:rPr>
          <w:rFonts w:ascii="Times New Roman" w:hAnsi="Times New Roman" w:cs="Times New Roman"/>
          <w:b/>
          <w:color w:val="000000"/>
          <w:sz w:val="22"/>
          <w:szCs w:val="22"/>
          <w:lang w:val="tr-TR"/>
        </w:rPr>
        <w:t xml:space="preserve"> who use </w:t>
      </w:r>
      <w:r w:rsidR="00F2137D">
        <w:rPr>
          <w:rFonts w:ascii="Times New Roman" w:hAnsi="Times New Roman" w:cs="Times New Roman"/>
          <w:b/>
          <w:color w:val="000000"/>
          <w:sz w:val="22"/>
          <w:szCs w:val="22"/>
          <w:lang w:val="tr-TR"/>
        </w:rPr>
        <w:t>Facebook</w:t>
      </w:r>
      <w:r w:rsidR="004F7A4D" w:rsidRPr="004F7A4D">
        <w:rPr>
          <w:rFonts w:ascii="Times New Roman" w:hAnsi="Times New Roman" w:cs="Times New Roman"/>
          <w:b/>
          <w:color w:val="000000"/>
          <w:sz w:val="22"/>
          <w:szCs w:val="22"/>
          <w:lang w:val="tr-TR"/>
        </w:rPr>
        <w:t xml:space="preserve"> as a way to reach other people, expand </w:t>
      </w:r>
      <w:r>
        <w:rPr>
          <w:rFonts w:ascii="Times New Roman" w:hAnsi="Times New Roman" w:cs="Times New Roman"/>
          <w:b/>
          <w:color w:val="000000"/>
          <w:sz w:val="22"/>
          <w:szCs w:val="22"/>
          <w:lang w:val="tr-TR"/>
        </w:rPr>
        <w:t>their</w:t>
      </w:r>
      <w:r w:rsidR="004F7A4D" w:rsidRPr="004F7A4D">
        <w:rPr>
          <w:rFonts w:ascii="Times New Roman" w:hAnsi="Times New Roman" w:cs="Times New Roman"/>
          <w:b/>
          <w:color w:val="000000"/>
          <w:sz w:val="22"/>
          <w:szCs w:val="22"/>
          <w:lang w:val="tr-TR"/>
        </w:rPr>
        <w:t xml:space="preserve"> netwok...</w:t>
      </w: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r w:rsidRPr="004F7A4D">
        <w:rPr>
          <w:rFonts w:ascii="Times New Roman" w:hAnsi="Times New Roman" w:cs="Times New Roman"/>
          <w:color w:val="000000"/>
          <w:sz w:val="22"/>
          <w:szCs w:val="22"/>
          <w:lang w:val="tr-TR"/>
        </w:rPr>
        <w:t>I know, I got a friend</w:t>
      </w:r>
      <w:r w:rsidR="001C4640">
        <w:rPr>
          <w:rFonts w:ascii="Times New Roman" w:hAnsi="Times New Roman" w:cs="Times New Roman"/>
          <w:color w:val="000000"/>
          <w:sz w:val="22"/>
          <w:szCs w:val="22"/>
          <w:lang w:val="tr-TR"/>
        </w:rPr>
        <w:t xml:space="preserve"> like that he basically search </w:t>
      </w:r>
      <w:r w:rsidR="00F2137D">
        <w:rPr>
          <w:rFonts w:ascii="Times New Roman" w:hAnsi="Times New Roman" w:cs="Times New Roman"/>
          <w:color w:val="000000"/>
          <w:sz w:val="22"/>
          <w:szCs w:val="22"/>
          <w:lang w:val="tr-TR"/>
        </w:rPr>
        <w:t>Facebook</w:t>
      </w:r>
      <w:r w:rsidR="001C4640">
        <w:rPr>
          <w:rFonts w:ascii="Times New Roman" w:hAnsi="Times New Roman" w:cs="Times New Roman"/>
          <w:color w:val="000000"/>
          <w:sz w:val="22"/>
          <w:szCs w:val="22"/>
          <w:lang w:val="tr-TR"/>
        </w:rPr>
        <w:t>, finds all t</w:t>
      </w:r>
      <w:r w:rsidRPr="004F7A4D">
        <w:rPr>
          <w:rFonts w:ascii="Times New Roman" w:hAnsi="Times New Roman" w:cs="Times New Roman"/>
          <w:color w:val="000000"/>
          <w:sz w:val="22"/>
          <w:szCs w:val="22"/>
          <w:lang w:val="tr-TR"/>
        </w:rPr>
        <w:t>h</w:t>
      </w:r>
      <w:r w:rsidR="001C4640">
        <w:rPr>
          <w:rFonts w:ascii="Times New Roman" w:hAnsi="Times New Roman" w:cs="Times New Roman"/>
          <w:color w:val="000000"/>
          <w:sz w:val="22"/>
          <w:szCs w:val="22"/>
          <w:lang w:val="tr-TR"/>
        </w:rPr>
        <w:t>e</w:t>
      </w:r>
      <w:r w:rsidRPr="004F7A4D">
        <w:rPr>
          <w:rFonts w:ascii="Times New Roman" w:hAnsi="Times New Roman" w:cs="Times New Roman"/>
          <w:color w:val="000000"/>
          <w:sz w:val="22"/>
          <w:szCs w:val="22"/>
          <w:lang w:val="tr-TR"/>
        </w:rPr>
        <w:t xml:space="preserve"> pretty girls in his area and start conversations with them, eheheh</w:t>
      </w:r>
      <w:r w:rsidR="001C4640">
        <w:rPr>
          <w:rFonts w:ascii="Times New Roman" w:hAnsi="Times New Roman" w:cs="Times New Roman"/>
          <w:color w:val="000000"/>
          <w:sz w:val="22"/>
          <w:szCs w:val="22"/>
          <w:lang w:val="tr-TR"/>
        </w:rPr>
        <w:t>.</w:t>
      </w: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r w:rsidRPr="004F7A4D">
        <w:rPr>
          <w:rFonts w:ascii="Times New Roman" w:hAnsi="Times New Roman" w:cs="Times New Roman"/>
          <w:b/>
          <w:color w:val="000000"/>
          <w:sz w:val="22"/>
          <w:szCs w:val="22"/>
          <w:lang w:val="tr-TR"/>
        </w:rPr>
        <w:t>You can also use it for dating purposes...</w:t>
      </w: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r w:rsidRPr="004F7A4D">
        <w:rPr>
          <w:rFonts w:ascii="Times New Roman" w:hAnsi="Times New Roman" w:cs="Times New Roman"/>
          <w:color w:val="000000"/>
          <w:sz w:val="22"/>
          <w:szCs w:val="22"/>
          <w:lang w:val="tr-TR"/>
        </w:rPr>
        <w:t>You know that’s gaining friends...</w:t>
      </w: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r w:rsidRPr="004F7A4D">
        <w:rPr>
          <w:rFonts w:ascii="Times New Roman" w:hAnsi="Times New Roman" w:cs="Times New Roman"/>
          <w:b/>
          <w:color w:val="000000"/>
          <w:sz w:val="22"/>
          <w:szCs w:val="22"/>
          <w:lang w:val="tr-TR"/>
        </w:rPr>
        <w:t xml:space="preserve">How </w:t>
      </w:r>
      <w:r w:rsidR="001C4640">
        <w:rPr>
          <w:rFonts w:ascii="Times New Roman" w:hAnsi="Times New Roman" w:cs="Times New Roman"/>
          <w:b/>
          <w:color w:val="000000"/>
          <w:sz w:val="22"/>
          <w:szCs w:val="22"/>
          <w:lang w:val="tr-TR"/>
        </w:rPr>
        <w:t>often</w:t>
      </w:r>
      <w:r w:rsidRPr="004F7A4D">
        <w:rPr>
          <w:rFonts w:ascii="Times New Roman" w:hAnsi="Times New Roman" w:cs="Times New Roman"/>
          <w:b/>
          <w:color w:val="000000"/>
          <w:sz w:val="22"/>
          <w:szCs w:val="22"/>
          <w:lang w:val="tr-TR"/>
        </w:rPr>
        <w:t xml:space="preserve"> do you </w:t>
      </w:r>
      <w:r w:rsidR="001C4640">
        <w:rPr>
          <w:rFonts w:ascii="Times New Roman" w:hAnsi="Times New Roman" w:cs="Times New Roman"/>
          <w:b/>
          <w:color w:val="000000"/>
          <w:sz w:val="22"/>
          <w:szCs w:val="22"/>
          <w:lang w:val="tr-TR"/>
        </w:rPr>
        <w:t>use</w:t>
      </w:r>
      <w:r w:rsidRPr="004F7A4D">
        <w:rPr>
          <w:rFonts w:ascii="Times New Roman" w:hAnsi="Times New Roman" w:cs="Times New Roman"/>
          <w:b/>
          <w:color w:val="000000"/>
          <w:sz w:val="22"/>
          <w:szCs w:val="22"/>
          <w:lang w:val="tr-TR"/>
        </w:rPr>
        <w:t xml:space="preserve"> </w:t>
      </w:r>
      <w:r w:rsidR="00F2137D">
        <w:rPr>
          <w:rFonts w:ascii="Times New Roman" w:hAnsi="Times New Roman" w:cs="Times New Roman"/>
          <w:b/>
          <w:color w:val="000000"/>
          <w:sz w:val="22"/>
          <w:szCs w:val="22"/>
          <w:lang w:val="tr-TR"/>
        </w:rPr>
        <w:t>Facebook</w:t>
      </w:r>
      <w:r w:rsidR="001C4640">
        <w:rPr>
          <w:rFonts w:ascii="Times New Roman" w:hAnsi="Times New Roman" w:cs="Times New Roman"/>
          <w:b/>
          <w:color w:val="000000"/>
          <w:sz w:val="22"/>
          <w:szCs w:val="22"/>
          <w:lang w:val="tr-TR"/>
        </w:rPr>
        <w:t>?</w:t>
      </w:r>
      <w:r w:rsidRPr="004F7A4D">
        <w:rPr>
          <w:rFonts w:ascii="Times New Roman" w:hAnsi="Times New Roman" w:cs="Times New Roman"/>
          <w:b/>
          <w:color w:val="000000"/>
          <w:sz w:val="22"/>
          <w:szCs w:val="22"/>
          <w:lang w:val="tr-TR"/>
        </w:rPr>
        <w:t xml:space="preserve"> </w:t>
      </w:r>
      <w:r w:rsidR="001C4640">
        <w:rPr>
          <w:rFonts w:ascii="Times New Roman" w:hAnsi="Times New Roman" w:cs="Times New Roman"/>
          <w:b/>
          <w:color w:val="000000"/>
          <w:sz w:val="22"/>
          <w:szCs w:val="22"/>
          <w:lang w:val="tr-TR"/>
        </w:rPr>
        <w:t>E</w:t>
      </w:r>
      <w:r w:rsidRPr="004F7A4D">
        <w:rPr>
          <w:rFonts w:ascii="Times New Roman" w:hAnsi="Times New Roman" w:cs="Times New Roman"/>
          <w:b/>
          <w:color w:val="000000"/>
          <w:sz w:val="22"/>
          <w:szCs w:val="22"/>
          <w:lang w:val="tr-TR"/>
        </w:rPr>
        <w:t>very day?</w:t>
      </w: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r w:rsidRPr="004F7A4D">
        <w:rPr>
          <w:rFonts w:ascii="Times New Roman" w:hAnsi="Times New Roman" w:cs="Times New Roman"/>
          <w:color w:val="000000"/>
          <w:sz w:val="22"/>
          <w:szCs w:val="22"/>
          <w:lang w:val="tr-TR"/>
        </w:rPr>
        <w:t>I don’t use it at all , now. When i was at college I used it every other day as we had a sort of class forum and we could communicate. So I haved used it often in periods and not often in other periods, like at teh moment when I’m not using really at all.</w:t>
      </w: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p>
    <w:p w:rsidR="004F7A4D" w:rsidRPr="004F7A4D" w:rsidRDefault="001C4640" w:rsidP="004F7A4D">
      <w:pPr>
        <w:spacing w:line="240" w:lineRule="auto"/>
        <w:contextualSpacing/>
        <w:jc w:val="both"/>
        <w:rPr>
          <w:rFonts w:ascii="Times New Roman" w:hAnsi="Times New Roman" w:cs="Times New Roman"/>
          <w:b/>
          <w:color w:val="000000"/>
          <w:sz w:val="22"/>
          <w:szCs w:val="22"/>
          <w:lang w:val="tr-TR"/>
        </w:rPr>
      </w:pPr>
      <w:r>
        <w:rPr>
          <w:rFonts w:ascii="Times New Roman" w:hAnsi="Times New Roman" w:cs="Times New Roman"/>
          <w:b/>
          <w:color w:val="000000"/>
          <w:sz w:val="22"/>
          <w:szCs w:val="22"/>
          <w:lang w:val="tr-TR"/>
        </w:rPr>
        <w:t>When you used to use it, w</w:t>
      </w:r>
      <w:r w:rsidR="004F7A4D" w:rsidRPr="004F7A4D">
        <w:rPr>
          <w:rFonts w:ascii="Times New Roman" w:hAnsi="Times New Roman" w:cs="Times New Roman"/>
          <w:b/>
          <w:color w:val="000000"/>
          <w:sz w:val="22"/>
          <w:szCs w:val="22"/>
          <w:lang w:val="tr-TR"/>
        </w:rPr>
        <w:t>ere you exposed to political links?</w:t>
      </w: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r w:rsidRPr="004F7A4D">
        <w:rPr>
          <w:rFonts w:ascii="Times New Roman" w:hAnsi="Times New Roman" w:cs="Times New Roman"/>
          <w:color w:val="000000"/>
          <w:sz w:val="22"/>
          <w:szCs w:val="22"/>
          <w:lang w:val="tr-TR"/>
        </w:rPr>
        <w:t>I don’t remember seeing it too many, mostly no,, like dogs getting electrecuted or people falling out of skateboards, you know this Jackass stuff...</w:t>
      </w: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p>
    <w:p w:rsidR="004F7A4D" w:rsidRPr="004F7A4D" w:rsidRDefault="001C4640" w:rsidP="004F7A4D">
      <w:pPr>
        <w:spacing w:line="240" w:lineRule="auto"/>
        <w:contextualSpacing/>
        <w:jc w:val="both"/>
        <w:rPr>
          <w:rFonts w:ascii="Times New Roman" w:hAnsi="Times New Roman" w:cs="Times New Roman"/>
          <w:b/>
          <w:color w:val="000000"/>
          <w:sz w:val="22"/>
          <w:szCs w:val="22"/>
          <w:lang w:val="tr-TR"/>
        </w:rPr>
      </w:pPr>
      <w:r>
        <w:rPr>
          <w:rFonts w:ascii="Times New Roman" w:hAnsi="Times New Roman" w:cs="Times New Roman"/>
          <w:b/>
          <w:color w:val="000000"/>
          <w:sz w:val="22"/>
          <w:szCs w:val="22"/>
          <w:lang w:val="tr-TR"/>
        </w:rPr>
        <w:t>D</w:t>
      </w:r>
      <w:r w:rsidR="004F7A4D" w:rsidRPr="004F7A4D">
        <w:rPr>
          <w:rFonts w:ascii="Times New Roman" w:hAnsi="Times New Roman" w:cs="Times New Roman"/>
          <w:b/>
          <w:color w:val="000000"/>
          <w:sz w:val="22"/>
          <w:szCs w:val="22"/>
          <w:lang w:val="tr-TR"/>
        </w:rPr>
        <w:t>o you think this is to do with the group of people you were friend with?</w:t>
      </w: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r w:rsidRPr="004F7A4D">
        <w:rPr>
          <w:rFonts w:ascii="Times New Roman" w:hAnsi="Times New Roman" w:cs="Times New Roman"/>
          <w:color w:val="000000"/>
          <w:sz w:val="22"/>
          <w:szCs w:val="22"/>
          <w:lang w:val="tr-TR"/>
        </w:rPr>
        <w:t>Definetely yea.</w:t>
      </w:r>
    </w:p>
    <w:p w:rsidR="004F7A4D" w:rsidRPr="004F7A4D" w:rsidRDefault="004F7A4D" w:rsidP="004F7A4D">
      <w:pPr>
        <w:spacing w:line="240" w:lineRule="auto"/>
        <w:contextualSpacing/>
        <w:jc w:val="both"/>
        <w:rPr>
          <w:rFonts w:ascii="Times New Roman" w:hAnsi="Times New Roman" w:cs="Times New Roman"/>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r w:rsidRPr="004F7A4D">
        <w:rPr>
          <w:rFonts w:ascii="Times New Roman" w:hAnsi="Times New Roman" w:cs="Times New Roman"/>
          <w:b/>
          <w:color w:val="000000"/>
          <w:sz w:val="22"/>
          <w:szCs w:val="22"/>
          <w:lang w:val="tr-TR"/>
        </w:rPr>
        <w:t>I have some friends that post only about football and stupid links while other</w:t>
      </w:r>
      <w:r w:rsidR="001C4640">
        <w:rPr>
          <w:rFonts w:ascii="Times New Roman" w:hAnsi="Times New Roman" w:cs="Times New Roman"/>
          <w:b/>
          <w:color w:val="000000"/>
          <w:sz w:val="22"/>
          <w:szCs w:val="22"/>
          <w:lang w:val="tr-TR"/>
        </w:rPr>
        <w:t>s they pubish</w:t>
      </w:r>
      <w:r w:rsidRPr="004F7A4D">
        <w:rPr>
          <w:rFonts w:ascii="Times New Roman" w:hAnsi="Times New Roman" w:cs="Times New Roman"/>
          <w:b/>
          <w:color w:val="000000"/>
          <w:sz w:val="22"/>
          <w:szCs w:val="22"/>
          <w:lang w:val="tr-TR"/>
        </w:rPr>
        <w:t xml:space="preserve"> very interesting stuff.</w:t>
      </w:r>
    </w:p>
    <w:p w:rsidR="004F7A4D" w:rsidRPr="004F7A4D" w:rsidRDefault="004F7A4D" w:rsidP="004F7A4D">
      <w:pPr>
        <w:spacing w:line="240" w:lineRule="auto"/>
        <w:contextualSpacing/>
        <w:jc w:val="both"/>
        <w:rPr>
          <w:rFonts w:ascii="Times New Roman" w:hAnsi="Times New Roman" w:cs="Times New Roman"/>
          <w:b/>
          <w:color w:val="000000"/>
          <w:sz w:val="22"/>
          <w:szCs w:val="22"/>
          <w:lang w:val="tr-TR"/>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color w:val="000000"/>
          <w:sz w:val="22"/>
          <w:szCs w:val="22"/>
          <w:lang w:val="tr-TR"/>
        </w:rPr>
        <w:t>Yea, I think that’s it</w:t>
      </w:r>
      <w:r w:rsidR="001C4640">
        <w:rPr>
          <w:rFonts w:ascii="Times New Roman" w:hAnsi="Times New Roman" w:cs="Times New Roman"/>
          <w:color w:val="000000"/>
          <w:sz w:val="22"/>
          <w:szCs w:val="22"/>
          <w:lang w:val="tr-TR"/>
        </w:rPr>
        <w:t>,</w:t>
      </w:r>
      <w:r w:rsidRPr="004F7A4D">
        <w:rPr>
          <w:rFonts w:ascii="Times New Roman" w:hAnsi="Times New Roman" w:cs="Times New Roman"/>
          <w:color w:val="000000"/>
          <w:sz w:val="22"/>
          <w:szCs w:val="22"/>
          <w:lang w:val="tr-TR"/>
        </w:rPr>
        <w:t xml:space="preserve"> I just don’t have any friends </w:t>
      </w:r>
      <w:r w:rsidRPr="004F7A4D">
        <w:rPr>
          <w:rFonts w:ascii="Times New Roman" w:hAnsi="Times New Roman" w:cs="Times New Roman"/>
          <w:sz w:val="22"/>
          <w:szCs w:val="22"/>
        </w:rPr>
        <w:t>that I share interest with just 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You know sometimes people follow pages rather than friends and get information about stuff, news, alternative info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You know at the moment I’m just scheming about politics and learning a bit more about history so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not much use to me for that reason, there is not any historians and generally it’s kind of what’s new that is on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267BB7"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Are there </w:t>
      </w:r>
      <w:r w:rsidR="004F7A4D" w:rsidRPr="004F7A4D">
        <w:rPr>
          <w:rFonts w:ascii="Times New Roman" w:hAnsi="Times New Roman" w:cs="Times New Roman"/>
          <w:b/>
          <w:sz w:val="22"/>
          <w:szCs w:val="22"/>
        </w:rPr>
        <w:t xml:space="preserve">other reasons why you don’t use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guess I never really been an open person, I always preferred to get to know someone well before actually open up and be my self whilst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you are kind of exposed. I guess I’m quite conservative maybe behind the times I don’t know. I’m just not really a very public person. Specially you I’m quite happy to talk on forums stuff like that  because it’s totally anonymous but when it comes…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sz w:val="22"/>
          <w:szCs w:val="22"/>
        </w:rPr>
        <w:t xml:space="preserve"> </w:t>
      </w:r>
      <w:r w:rsidRPr="004F7A4D">
        <w:rPr>
          <w:rFonts w:ascii="Times New Roman" w:hAnsi="Times New Roman" w:cs="Times New Roman"/>
          <w:b/>
          <w:sz w:val="22"/>
          <w:szCs w:val="22"/>
        </w:rPr>
        <w:t>Yea</w:t>
      </w:r>
      <w:r w:rsidR="00267BB7">
        <w:rPr>
          <w:rFonts w:ascii="Times New Roman" w:hAnsi="Times New Roman" w:cs="Times New Roman"/>
          <w:b/>
          <w:sz w:val="22"/>
          <w:szCs w:val="22"/>
        </w:rPr>
        <w:t>,</w:t>
      </w:r>
      <w:r w:rsidRPr="004F7A4D">
        <w:rPr>
          <w:rFonts w:ascii="Times New Roman" w:hAnsi="Times New Roman" w:cs="Times New Roman"/>
          <w:b/>
          <w:sz w:val="22"/>
          <w:szCs w:val="22"/>
        </w:rPr>
        <w:t xml:space="preserve"> this can be an issue, some people are not completely honest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Well people are getting arrested for saying things now, there was a guy arrested recently for burning a poppy and he mad a video of it and he put it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or </w:t>
      </w:r>
      <w:r w:rsidR="00FB36F3">
        <w:rPr>
          <w:rFonts w:ascii="Times New Roman" w:hAnsi="Times New Roman" w:cs="Times New Roman"/>
          <w:sz w:val="22"/>
          <w:szCs w:val="22"/>
        </w:rPr>
        <w:t>Twitter</w:t>
      </w:r>
      <w:r w:rsidRPr="004F7A4D">
        <w:rPr>
          <w:rFonts w:ascii="Times New Roman" w:hAnsi="Times New Roman" w:cs="Times New Roman"/>
          <w:sz w:val="22"/>
          <w:szCs w:val="22"/>
        </w:rPr>
        <w:t>, something like that and I got arrested. Eventually got thrown out because it came out that he was just burning it as a token, it wasn’t a nasty thing, it wasn’t I’m sick of poppy day or whatever, it was just a sacrifice in a way and he got arrested for that. So these things and there is quite a lot of incidents like that, like the Americans were trying to drag away some Scottish guy but that was to do with hacking. It was another one, it was in the paper… anyway just tiny little things where somebody say just because he was angry, pissed off about work he wanted blow out his work or something like that, you know a stupid comment to his friend and he got arrested for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Then </w:t>
      </w:r>
      <w:r w:rsidR="00267BB7">
        <w:rPr>
          <w:rFonts w:ascii="Times New Roman" w:hAnsi="Times New Roman" w:cs="Times New Roman"/>
          <w:b/>
          <w:sz w:val="22"/>
          <w:szCs w:val="22"/>
        </w:rPr>
        <w:t xml:space="preserve">do </w:t>
      </w:r>
      <w:r w:rsidRPr="004F7A4D">
        <w:rPr>
          <w:rFonts w:ascii="Times New Roman" w:hAnsi="Times New Roman" w:cs="Times New Roman"/>
          <w:b/>
          <w:sz w:val="22"/>
          <w:szCs w:val="22"/>
        </w:rPr>
        <w:t>you think there is some surveillance?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It’s the surveillance yea bugs me, I don’t like the idea of someone watching over me and I feel that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are going in that direction and it’s a shame because they are ruining it because it’s quite a nice idea and site for people to communicate and now the government is starting to fucking arrest people for saying stuff, it’s just gonna ruin it, like they always do, it’s just gonna destroy a good thing in my opinion and that’s what it puts me off.</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just wanted to understand the reason why you don’t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And a lot of people talk shit as well, you know people I went to school with 20 years ago telling me about their kids and stuff, it’s just … phhh go away…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it also got to do with the contacts you have there..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color w:val="000000"/>
          <w:sz w:val="22"/>
          <w:szCs w:val="22"/>
        </w:rPr>
      </w:pPr>
      <w:r w:rsidRPr="004F7A4D">
        <w:rPr>
          <w:rFonts w:ascii="Times New Roman" w:hAnsi="Times New Roman" w:cs="Times New Roman"/>
          <w:sz w:val="22"/>
          <w:szCs w:val="22"/>
        </w:rPr>
        <w:t xml:space="preserve">Yea. </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EB0A28"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Callum</w:t>
      </w:r>
    </w:p>
    <w:p w:rsidR="00EB0A28" w:rsidRPr="00EB0A28" w:rsidRDefault="00EB0A28" w:rsidP="00EB0A28">
      <w:pPr>
        <w:tabs>
          <w:tab w:val="left" w:pos="1400"/>
          <w:tab w:val="right" w:pos="8729"/>
        </w:tabs>
        <w:spacing w:after="0" w:line="240" w:lineRule="auto"/>
        <w:ind w:left="36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spacing w:line="240" w:lineRule="auto"/>
        <w:jc w:val="both"/>
        <w:rPr>
          <w:rFonts w:ascii="Times New Roman" w:hAnsi="Times New Roman" w:cs="Times New Roman"/>
          <w:sz w:val="22"/>
          <w:szCs w:val="22"/>
          <w:lang w:val="en-US"/>
        </w:rPr>
      </w:pPr>
      <w:r w:rsidRPr="00EB0A28">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r w:rsidRPr="004F7A4D">
        <w:rPr>
          <w:rFonts w:ascii="Times New Roman" w:hAnsi="Times New Roman" w:cs="Times New Roman"/>
          <w:sz w:val="22"/>
          <w:szCs w:val="22"/>
          <w:lang w:val="en-US"/>
        </w:rPr>
        <w:t xml:space="preserve"> </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Callum is in the 35-44 age-group, and holds a college qualification. He works in technical support and therefore has very strong digital skills. He participates in several online platforms such as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Reddit, RIC, and other online forums. He is interested in politics but not affiliated to any particular party or movement. His political participation consists mainly in the consumption of political information and political discussion. Callum does not display a particular antagonism towards government and political institutions, and does not feel the need for </w:t>
      </w:r>
      <w:r w:rsidRPr="004F7A4D">
        <w:rPr>
          <w:rFonts w:ascii="Times New Roman" w:hAnsi="Times New Roman" w:cs="Times New Roman"/>
          <w:sz w:val="22"/>
          <w:szCs w:val="22"/>
        </w:rPr>
        <w:t>mobilisation</w:t>
      </w:r>
      <w:r w:rsidRPr="004F7A4D">
        <w:rPr>
          <w:rFonts w:ascii="Times New Roman" w:hAnsi="Times New Roman" w:cs="Times New Roman"/>
          <w:sz w:val="22"/>
          <w:szCs w:val="22"/>
          <w:lang w:val="en-US"/>
        </w:rPr>
        <w:t xml:space="preserve">. He enjoys political discussion and engages in it offline but also, quite extensively, through several online platforms. Because of the presence of certain people within his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network, he limits his political participation on this SNS. He mainly follows technology-related pages and employs this SNS mostly for entertainment purposes, general light talk, and to keep in touch with people.</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EB0A28">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We can start from the way you participate in politics offline, not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or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Well I vote, it’s quite a broad term of course you can say participate in politics in that I often talk about my views in the office for example, I don’t often talk with political parties, sort of people I don’t know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or </w:t>
      </w:r>
      <w:r w:rsidR="00FB36F3">
        <w:rPr>
          <w:rFonts w:ascii="Times New Roman" w:hAnsi="Times New Roman" w:cs="Times New Roman"/>
          <w:sz w:val="22"/>
          <w:szCs w:val="22"/>
        </w:rPr>
        <w:t>Twitter</w:t>
      </w:r>
      <w:r w:rsidRPr="004F7A4D">
        <w:rPr>
          <w:rFonts w:ascii="Times New Roman" w:hAnsi="Times New Roman" w:cs="Times New Roman"/>
          <w:sz w:val="22"/>
          <w:szCs w:val="22"/>
        </w:rPr>
        <w:t>. I don’t often come outside of my group of friends I suppose you could say.  But certainly within my group of friends, my colleagues  and people I know elsewhere I guess I am considered relatively vocal but that could just be because I talk a lot, I tend to talk quit quickly and I have certain opinions about things which I’m happy to voice…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You said that you tend to talk within the group of your friends</w:t>
      </w:r>
      <w:r w:rsidR="00267BB7">
        <w:rPr>
          <w:rFonts w:ascii="Times New Roman" w:hAnsi="Times New Roman" w:cs="Times New Roman"/>
          <w:b/>
          <w:sz w:val="22"/>
          <w:szCs w:val="22"/>
        </w:rPr>
        <w:t>. Does this happen</w:t>
      </w:r>
      <w:r w:rsidRPr="004F7A4D">
        <w:rPr>
          <w:rFonts w:ascii="Times New Roman" w:hAnsi="Times New Roman" w:cs="Times New Roman"/>
          <w:b/>
          <w:sz w:val="22"/>
          <w:szCs w:val="22"/>
        </w:rPr>
        <w:t xml:space="preserve"> both offline and also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Yes, I don’t just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online, of course there is also </w:t>
      </w:r>
      <w:r w:rsidR="00FB36F3">
        <w:rPr>
          <w:rFonts w:ascii="Times New Roman" w:hAnsi="Times New Roman" w:cs="Times New Roman"/>
          <w:sz w:val="22"/>
          <w:szCs w:val="22"/>
        </w:rPr>
        <w:t>Twitter</w:t>
      </w:r>
      <w:r w:rsidR="008631E6">
        <w:rPr>
          <w:rFonts w:ascii="Times New Roman" w:hAnsi="Times New Roman" w:cs="Times New Roman"/>
          <w:sz w:val="22"/>
          <w:szCs w:val="22"/>
        </w:rPr>
        <w:t>;</w:t>
      </w:r>
      <w:r w:rsidRPr="004F7A4D">
        <w:rPr>
          <w:rFonts w:ascii="Times New Roman" w:hAnsi="Times New Roman" w:cs="Times New Roman"/>
          <w:sz w:val="22"/>
          <w:szCs w:val="22"/>
        </w:rPr>
        <w:t xml:space="preserve"> I’m also quite active on RIC and I suppose occasionally on e-mail I suppose you could say I talk about such things but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also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Offline other than political discus</w:t>
      </w:r>
      <w:r w:rsidR="00267BB7">
        <w:rPr>
          <w:rFonts w:ascii="Times New Roman" w:hAnsi="Times New Roman" w:cs="Times New Roman"/>
          <w:b/>
          <w:sz w:val="22"/>
          <w:szCs w:val="22"/>
        </w:rPr>
        <w:t xml:space="preserve">sion </w:t>
      </w:r>
      <w:r w:rsidRPr="004F7A4D">
        <w:rPr>
          <w:rFonts w:ascii="Times New Roman" w:hAnsi="Times New Roman" w:cs="Times New Roman"/>
          <w:b/>
          <w:sz w:val="22"/>
          <w:szCs w:val="22"/>
        </w:rPr>
        <w:t xml:space="preserve">is </w:t>
      </w:r>
      <w:r w:rsidR="00267BB7">
        <w:rPr>
          <w:rFonts w:ascii="Times New Roman" w:hAnsi="Times New Roman" w:cs="Times New Roman"/>
          <w:b/>
          <w:sz w:val="22"/>
          <w:szCs w:val="22"/>
        </w:rPr>
        <w:t xml:space="preserve">there </w:t>
      </w:r>
      <w:r w:rsidRPr="004F7A4D">
        <w:rPr>
          <w:rFonts w:ascii="Times New Roman" w:hAnsi="Times New Roman" w:cs="Times New Roman"/>
          <w:b/>
          <w:sz w:val="22"/>
          <w:szCs w:val="22"/>
        </w:rPr>
        <w:t>anything else you do which relates to politics? Like participating in a political protest or march….</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As I’ve said a part from voting I don’t think so, I’m trying to think, no I don’t think I have actually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follow political news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watch the news, 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watch it regularly?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It’s pretty much a consumption thing in that I will pay attention to the news either have the radio on while I’m having breakfast or read websites such as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to find out what’s happening in the world, yes.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both offline and online you political participation is about political discussion an</w:t>
      </w:r>
      <w:r w:rsidR="00267BB7">
        <w:rPr>
          <w:rFonts w:ascii="Times New Roman" w:hAnsi="Times New Roman" w:cs="Times New Roman"/>
          <w:b/>
          <w:sz w:val="22"/>
          <w:szCs w:val="22"/>
        </w:rPr>
        <w:t>d consumption of political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Pretty much yes</w:t>
      </w:r>
      <w:r w:rsidR="00267BB7">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Before you mentioned that online you don’t only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but also </w:t>
      </w:r>
      <w:r w:rsidR="00FB36F3">
        <w:rPr>
          <w:rFonts w:ascii="Times New Roman" w:hAnsi="Times New Roman" w:cs="Times New Roman"/>
          <w:b/>
          <w:sz w:val="22"/>
          <w:szCs w:val="22"/>
        </w:rPr>
        <w:t>Twitter</w:t>
      </w:r>
      <w:r w:rsidRPr="004F7A4D">
        <w:rPr>
          <w:rFonts w:ascii="Times New Roman" w:hAnsi="Times New Roman" w:cs="Times New Roman"/>
          <w:b/>
          <w:sz w:val="22"/>
          <w:szCs w:val="22"/>
        </w:rPr>
        <w:t xml:space="preserve"> and RIC, what do you do on th</w:t>
      </w:r>
      <w:r w:rsidR="00267BB7">
        <w:rPr>
          <w:rFonts w:ascii="Times New Roman" w:hAnsi="Times New Roman" w:cs="Times New Roman"/>
          <w:b/>
          <w:sz w:val="22"/>
          <w:szCs w:val="22"/>
        </w:rPr>
        <w:t>e</w:t>
      </w:r>
      <w:r w:rsidRPr="004F7A4D">
        <w:rPr>
          <w:rFonts w:ascii="Times New Roman" w:hAnsi="Times New Roman" w:cs="Times New Roman"/>
          <w:b/>
          <w:sz w:val="22"/>
          <w:szCs w:val="22"/>
        </w:rPr>
        <w:t>se platforms in terms of political activities?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suppose occasionally I will see a news article and I’ll re-tweeted it, I’ve got a number of different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’s account one which I tend to sue for technical information  says I find a website I found interesting I’ll noted on there, very occasionally I’ll find something that has more a political slant and I’ll share it on there but I tend to keep that technological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account fairly… what’s the word… fairly impartial in many respects, I’m sure there is a partisan line which can be drawn from the things that I re-tweet on there but certainly from my personal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account you can easily determine my political believe by only looking the things that share, I’ll often share things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which I found interesting, from the news or </w:t>
      </w:r>
      <w:r w:rsidRPr="004F7A4D">
        <w:rPr>
          <w:rFonts w:ascii="Times New Roman" w:hAnsi="Times New Roman" w:cs="Times New Roman"/>
          <w:color w:val="FF0000"/>
          <w:sz w:val="22"/>
          <w:szCs w:val="22"/>
        </w:rPr>
        <w:t>…</w:t>
      </w:r>
      <w:r w:rsidRPr="004F7A4D">
        <w:rPr>
          <w:rFonts w:ascii="Times New Roman" w:hAnsi="Times New Roman" w:cs="Times New Roman"/>
          <w:sz w:val="22"/>
          <w:szCs w:val="22"/>
        </w:rPr>
        <w:t xml:space="preserve">basic things as well as having discussion with people about all kinds of things people talk about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like the traffic or stuff on the way to work, respond to people an so 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Other than </w:t>
      </w:r>
      <w:r w:rsidR="00FB36F3">
        <w:rPr>
          <w:rFonts w:ascii="Times New Roman" w:hAnsi="Times New Roman" w:cs="Times New Roman"/>
          <w:b/>
          <w:sz w:val="22"/>
          <w:szCs w:val="22"/>
        </w:rPr>
        <w:t>Twitter</w:t>
      </w:r>
      <w:r w:rsidRPr="004F7A4D">
        <w:rPr>
          <w:rFonts w:ascii="Times New Roman" w:hAnsi="Times New Roman" w:cs="Times New Roman"/>
          <w:b/>
          <w:sz w:val="22"/>
          <w:szCs w:val="22"/>
        </w:rPr>
        <w:t xml:space="preserve"> do you engage in political dis</w:t>
      </w:r>
      <w:r w:rsidR="00267BB7">
        <w:rPr>
          <w:rFonts w:ascii="Times New Roman" w:hAnsi="Times New Roman" w:cs="Times New Roman"/>
          <w:b/>
          <w:sz w:val="22"/>
          <w:szCs w:val="22"/>
        </w:rPr>
        <w:t xml:space="preserve">cussion through other websites such as </w:t>
      </w:r>
      <w:r w:rsidRPr="004F7A4D">
        <w:rPr>
          <w:rFonts w:ascii="Times New Roman" w:hAnsi="Times New Roman" w:cs="Times New Roman"/>
          <w:b/>
          <w:sz w:val="22"/>
          <w:szCs w:val="22"/>
        </w:rPr>
        <w:t>forums</w:t>
      </w:r>
      <w:r w:rsidR="00267BB7">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I do, sometimes I use Reddit and I talk on RIC quite a lot, again that’s is mostly technical but there are occasionally political discussion on there. The channels I hang out on tends to be more for discussion of things you bump into, old computer games but there are often discussion which relate fairly to politics there so I suppose in general terms I do talk politics quite a lot within those medias.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Would you say there is a difference between the political discussion you have offline and the discussion you have on </w:t>
      </w:r>
      <w:r w:rsidR="000847CD">
        <w:rPr>
          <w:rFonts w:ascii="Times New Roman" w:hAnsi="Times New Roman" w:cs="Times New Roman"/>
          <w:b/>
          <w:sz w:val="22"/>
          <w:szCs w:val="22"/>
        </w:rPr>
        <w:t xml:space="preserve">these websites? Not including </w:t>
      </w:r>
      <w:r w:rsidR="00F2137D">
        <w:rPr>
          <w:rFonts w:ascii="Times New Roman" w:hAnsi="Times New Roman" w:cs="Times New Roman"/>
          <w:b/>
          <w:sz w:val="22"/>
          <w:szCs w:val="22"/>
        </w:rPr>
        <w:t>Facebook</w:t>
      </w:r>
      <w:r w:rsidR="000847C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I would say I tend to be more careful when I’m talking, particularly on RIC, you bump into channels that, for example, are logged publicly and are free in the sense that everyone can join them and I don’t know all of the people on there well enough to be sure about speaking freely about certain things. I don’t have any particularly extreme beliefs in any respect but at the same time I’m always a bit careful what I say on there even down to the point in using family friendly language for example because I don’t know who is listening effectively. But when I’m in the kitchen at work for example, and there are four or five of us having a cup of coffee and talking in between work then obviously it’s a very different atmosphere and I tend to be much more open and honest about my beliefs among people I know better of course.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0847CD"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I</w:t>
      </w:r>
      <w:r w:rsidR="004F7A4D" w:rsidRPr="004F7A4D">
        <w:rPr>
          <w:rFonts w:ascii="Times New Roman" w:hAnsi="Times New Roman" w:cs="Times New Roman"/>
          <w:b/>
          <w:sz w:val="22"/>
          <w:szCs w:val="22"/>
        </w:rPr>
        <w:t>n terms of people you talk with</w:t>
      </w:r>
      <w:r>
        <w:rPr>
          <w:rFonts w:ascii="Times New Roman" w:hAnsi="Times New Roman" w:cs="Times New Roman"/>
          <w:b/>
          <w:sz w:val="22"/>
          <w:szCs w:val="22"/>
        </w:rPr>
        <w:t>,</w:t>
      </w:r>
      <w:r w:rsidR="004F7A4D" w:rsidRPr="004F7A4D">
        <w:rPr>
          <w:rFonts w:ascii="Times New Roman" w:hAnsi="Times New Roman" w:cs="Times New Roman"/>
          <w:b/>
          <w:sz w:val="22"/>
          <w:szCs w:val="22"/>
        </w:rPr>
        <w:t xml:space="preserve"> is there a difference </w:t>
      </w:r>
      <w:r>
        <w:rPr>
          <w:rFonts w:ascii="Times New Roman" w:hAnsi="Times New Roman" w:cs="Times New Roman"/>
          <w:b/>
          <w:sz w:val="22"/>
          <w:szCs w:val="22"/>
        </w:rPr>
        <w:t>between</w:t>
      </w:r>
      <w:r w:rsidR="004F7A4D" w:rsidRPr="004F7A4D">
        <w:rPr>
          <w:rFonts w:ascii="Times New Roman" w:hAnsi="Times New Roman" w:cs="Times New Roman"/>
          <w:b/>
          <w:sz w:val="22"/>
          <w:szCs w:val="22"/>
        </w:rPr>
        <w:t xml:space="preserve"> the people you talk with </w:t>
      </w:r>
      <w:r>
        <w:rPr>
          <w:rFonts w:ascii="Times New Roman" w:hAnsi="Times New Roman" w:cs="Times New Roman"/>
          <w:b/>
          <w:sz w:val="22"/>
          <w:szCs w:val="22"/>
        </w:rPr>
        <w:t xml:space="preserve">on </w:t>
      </w:r>
      <w:r w:rsidR="004F7A4D" w:rsidRPr="004F7A4D">
        <w:rPr>
          <w:rFonts w:ascii="Times New Roman" w:hAnsi="Times New Roman" w:cs="Times New Roman"/>
          <w:b/>
          <w:sz w:val="22"/>
          <w:szCs w:val="22"/>
        </w:rPr>
        <w:t xml:space="preserve">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 xml:space="preserve">, again not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and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tend to work with the same kind of people that I tend to hang out with online I suppose, people that I’m thinking about that I talk to online tend to be, like my-self, in technically related computer related jobs they all are not doing technical support like I do but they tend to be generally speaking, they to be geeks so I guess probably fairly similar.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talk politics with people sharing a different political </w:t>
      </w:r>
      <w:r w:rsidR="000847CD">
        <w:rPr>
          <w:rFonts w:ascii="Times New Roman" w:hAnsi="Times New Roman" w:cs="Times New Roman"/>
          <w:b/>
          <w:sz w:val="22"/>
          <w:szCs w:val="22"/>
        </w:rPr>
        <w:t>ideas</w:t>
      </w:r>
      <w:r w:rsidRPr="004F7A4D">
        <w:rPr>
          <w:rFonts w:ascii="Times New Roman" w:hAnsi="Times New Roman" w:cs="Times New Roman"/>
          <w:b/>
          <w:sz w:val="22"/>
          <w:szCs w:val="22"/>
        </w:rPr>
        <w:t xml:space="preserve"> than </w:t>
      </w:r>
      <w:r w:rsidR="000847CD">
        <w:rPr>
          <w:rFonts w:ascii="Times New Roman" w:hAnsi="Times New Roman" w:cs="Times New Roman"/>
          <w:b/>
          <w:sz w:val="22"/>
          <w:szCs w:val="22"/>
        </w:rPr>
        <w:t>the ones you hold?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This is an interesting question, because the exact same question came up the other day at work. One of my colleagues mad it clear about his views about the American elections and I had a very brief discussion with him about it but because we were in a meeting, we have weekly meeting within my department here in the UK and the United States as well as in India, and because it was during our weekly meeting, it is in relatively informal setting but at the same time I thought ok let’s just leave that for another time, we agree to disagree, respect each other beliefs and get on with our weekly meeting, either though as I said it was a fairly informal setting.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w:t>
      </w:r>
      <w:r w:rsidR="001A109C">
        <w:rPr>
          <w:rFonts w:ascii="Times New Roman" w:hAnsi="Times New Roman" w:cs="Times New Roman"/>
          <w:b/>
          <w:sz w:val="22"/>
          <w:szCs w:val="22"/>
        </w:rPr>
        <w:t>does it happen</w:t>
      </w:r>
      <w:r w:rsidRPr="004F7A4D">
        <w:rPr>
          <w:rFonts w:ascii="Times New Roman" w:hAnsi="Times New Roman" w:cs="Times New Roman"/>
          <w:b/>
          <w:sz w:val="22"/>
          <w:szCs w:val="22"/>
        </w:rPr>
        <w:t xml:space="preserve"> the same</w:t>
      </w:r>
      <w:r w:rsidR="001A109C">
        <w:rPr>
          <w:rFonts w:ascii="Times New Roman" w:hAnsi="Times New Roman" w:cs="Times New Roman"/>
          <w:b/>
          <w:sz w:val="22"/>
          <w:szCs w:val="22"/>
        </w:rPr>
        <w:t xml:space="preserve"> online? E</w:t>
      </w:r>
      <w:r w:rsidRPr="004F7A4D">
        <w:rPr>
          <w:rFonts w:ascii="Times New Roman" w:hAnsi="Times New Roman" w:cs="Times New Roman"/>
          <w:b/>
          <w:sz w:val="22"/>
          <w:szCs w:val="22"/>
        </w:rPr>
        <w:t xml:space="preserve">xcluding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again</w:t>
      </w:r>
      <w:r w:rsidR="001A109C">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of course, sometime sin RIC I encounter people who have very different views, I try to give them the same respect I would give to somebody whose views I agree with because I think everyone opinion is valid, even if I disagree with it so I do talk with people online who have very different views from my self.</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Ok, </w:t>
      </w:r>
      <w:r w:rsidR="001A109C">
        <w:rPr>
          <w:rFonts w:ascii="Times New Roman" w:hAnsi="Times New Roman" w:cs="Times New Roman"/>
          <w:b/>
          <w:sz w:val="22"/>
          <w:szCs w:val="22"/>
        </w:rPr>
        <w:t xml:space="preserve">now </w:t>
      </w:r>
      <w:r w:rsidRPr="004F7A4D">
        <w:rPr>
          <w:rFonts w:ascii="Times New Roman" w:hAnsi="Times New Roman" w:cs="Times New Roman"/>
          <w:b/>
          <w:sz w:val="22"/>
          <w:szCs w:val="22"/>
        </w:rPr>
        <w:t xml:space="preserve">let’s talk </w:t>
      </w:r>
      <w:r w:rsidR="001A109C">
        <w:rPr>
          <w:rFonts w:ascii="Times New Roman" w:hAnsi="Times New Roman" w:cs="Times New Roman"/>
          <w:b/>
          <w:sz w:val="22"/>
          <w:szCs w:val="22"/>
        </w:rPr>
        <w:t>about</w:t>
      </w:r>
      <w:r w:rsidRPr="004F7A4D">
        <w:rPr>
          <w:rFonts w:ascii="Times New Roman" w:hAnsi="Times New Roman" w:cs="Times New Roman"/>
          <w:b/>
          <w:sz w:val="22"/>
          <w:szCs w:val="22"/>
        </w:rPr>
        <w:t xml:space="preserve"> you</w:t>
      </w:r>
      <w:r w:rsidR="001A109C">
        <w:rPr>
          <w:rFonts w:ascii="Times New Roman" w:hAnsi="Times New Roman" w:cs="Times New Roman"/>
          <w:b/>
          <w:sz w:val="22"/>
          <w:szCs w:val="22"/>
        </w:rPr>
        <w:t>r</w:t>
      </w:r>
      <w:r w:rsidRPr="004F7A4D">
        <w:rPr>
          <w:rFonts w:ascii="Times New Roman" w:hAnsi="Times New Roman" w:cs="Times New Roman"/>
          <w:b/>
          <w:sz w:val="22"/>
          <w:szCs w:val="22"/>
        </w:rPr>
        <w:t xml:space="preserv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political discussion, does it differs</w:t>
      </w:r>
      <w:r w:rsidR="001A109C">
        <w:rPr>
          <w:rFonts w:ascii="Times New Roman" w:hAnsi="Times New Roman" w:cs="Times New Roman"/>
          <w:b/>
          <w:sz w:val="22"/>
          <w:szCs w:val="22"/>
        </w:rPr>
        <w:t xml:space="preserve"> from the discussions you have o</w:t>
      </w:r>
      <w:r w:rsidRPr="004F7A4D">
        <w:rPr>
          <w:rFonts w:ascii="Times New Roman" w:hAnsi="Times New Roman" w:cs="Times New Roman"/>
          <w:b/>
          <w:sz w:val="22"/>
          <w:szCs w:val="22"/>
        </w:rPr>
        <w:t>n other websites?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It’s a complicated one with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particularly because my niece is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she is 14. She has very different views from me particularly religiously speaking and also politically in a sense because of her religious beliefs so I’m always aware of this whenever I post anything on </w:t>
      </w:r>
      <w:r w:rsidR="00F2137D">
        <w:rPr>
          <w:rFonts w:ascii="Times New Roman" w:hAnsi="Times New Roman" w:cs="Times New Roman"/>
          <w:sz w:val="22"/>
          <w:szCs w:val="22"/>
        </w:rPr>
        <w:t>Facebook</w:t>
      </w:r>
      <w:r w:rsidRPr="004F7A4D">
        <w:rPr>
          <w:rFonts w:ascii="Times New Roman" w:hAnsi="Times New Roman" w:cs="Times New Roman"/>
          <w:sz w:val="22"/>
          <w:szCs w:val="22"/>
        </w:rPr>
        <w:t>, I think how would she see that? I tend to avoid bad language and so on, so as much as I respect her and her ability to have those believes I disagree with her and I have said exactly that to her on occasions but at the same time I will talk to her about these things because I’m quite happy to talk about my beliefs in relation to hers and so on, so that’s been the defining factors in terms of recent discussions about politics.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do you </w:t>
      </w:r>
      <w:r w:rsidR="001A109C">
        <w:rPr>
          <w:rFonts w:ascii="Times New Roman" w:hAnsi="Times New Roman" w:cs="Times New Roman"/>
          <w:b/>
          <w:sz w:val="22"/>
          <w:szCs w:val="22"/>
        </w:rPr>
        <w:t>visit</w:t>
      </w:r>
      <w:r w:rsidRPr="004F7A4D">
        <w:rPr>
          <w:rFonts w:ascii="Times New Roman" w:hAnsi="Times New Roman" w:cs="Times New Roman"/>
          <w:b/>
          <w:sz w:val="22"/>
          <w:szCs w:val="22"/>
        </w:rPr>
        <w:t xml:space="preserve"> political groups and pages and talk about politics or do you tend to talk within your group of friends?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tend to avoid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the</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political groups generally speaking, a couple of times I’ve looked at the pages of certain politicians mainly out of curiosity or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they have been mentioned on the news, one particular one brings to my… what was he… the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American elections was being mentioned in a number of places for his views on abortion for example and out of interest I went to his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to see what people were saying on there were lots, lots of people commenting and not all the same views, not all people spell things correctly, not all people seem to have much respect for the other people in the discussion let alone the politicians about who they were talking and I kind to tend to expect that, sometime son Google+, as I’m sure you are familiar with, it’s pretty similar to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you can often have discussion which anyone can join in and I tend to avoid that kind of discussion because it’s like stand on a soap</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box in Trafalgar square and you can get anyone coming up to you and telling you what they think… sober, drunk… insane, sane or otherwise and it tends to detract from the conversation because you can have anyone saying anything and it’s very difficult to have a serious discussion about something when you’ve got people shouting things, typing in capital letters being the equivalent of course online, and so I much prefer the discussion that I tend to have amongst my other friends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because people tend to listen to each other and respect each other’s opinions.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A109C"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The political discussions that you</w:t>
      </w:r>
      <w:r w:rsidR="004F7A4D" w:rsidRPr="004F7A4D">
        <w:rPr>
          <w:rFonts w:ascii="Times New Roman" w:hAnsi="Times New Roman" w:cs="Times New Roman"/>
          <w:b/>
          <w:sz w:val="22"/>
          <w:szCs w:val="22"/>
        </w:rPr>
        <w:t xml:space="preserve"> have on 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 xml:space="preserve"> on other website</w:t>
      </w:r>
      <w:r>
        <w:rPr>
          <w:rFonts w:ascii="Times New Roman" w:hAnsi="Times New Roman" w:cs="Times New Roman"/>
          <w:b/>
          <w:sz w:val="22"/>
          <w:szCs w:val="22"/>
        </w:rPr>
        <w:t xml:space="preserve">s, are they </w:t>
      </w:r>
      <w:r w:rsidR="004F7A4D" w:rsidRPr="004F7A4D">
        <w:rPr>
          <w:rFonts w:ascii="Times New Roman" w:hAnsi="Times New Roman" w:cs="Times New Roman"/>
          <w:b/>
          <w:sz w:val="22"/>
          <w:szCs w:val="22"/>
        </w:rPr>
        <w:t>different from the one</w:t>
      </w:r>
      <w:r>
        <w:rPr>
          <w:rFonts w:ascii="Times New Roman" w:hAnsi="Times New Roman" w:cs="Times New Roman"/>
          <w:b/>
          <w:sz w:val="22"/>
          <w:szCs w:val="22"/>
        </w:rPr>
        <w:t>s</w:t>
      </w:r>
      <w:r w:rsidR="004F7A4D" w:rsidRPr="004F7A4D">
        <w:rPr>
          <w:rFonts w:ascii="Times New Roman" w:hAnsi="Times New Roman" w:cs="Times New Roman"/>
          <w:b/>
          <w:sz w:val="22"/>
          <w:szCs w:val="22"/>
        </w:rPr>
        <w:t xml:space="preserve"> you have on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suppose I tend to stick to places online where people’s views are respected take for example Reddit, Reddit isn’t entirely full of people who type correctly and give each other the benefit of the doubt and so on but that tends to be much more the case than certain other website that I’ve visited in the past. Similarly the RIC channels that I hang out on again there maybe there are a huge range of views but people are generally reasonably respectfully of each other’s opinions so they would not just try to just shout each other down for example.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offline, you don’t have this problem as you mainly speak among your friends…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Indeed, I suppose occasionally I’d be in a situation when I meet a friend of a friend or just randomly meet somebody in the pub I tend to avoid the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as I have to.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w:t>
      </w:r>
      <w:r w:rsidR="001A109C">
        <w:rPr>
          <w:rFonts w:ascii="Times New Roman" w:hAnsi="Times New Roman" w:cs="Times New Roman"/>
          <w:b/>
          <w:sz w:val="22"/>
          <w:szCs w:val="22"/>
        </w:rPr>
        <w:t xml:space="preserve">have </w:t>
      </w:r>
      <w:r w:rsidRPr="004F7A4D">
        <w:rPr>
          <w:rFonts w:ascii="Times New Roman" w:hAnsi="Times New Roman" w:cs="Times New Roman"/>
          <w:b/>
          <w:sz w:val="22"/>
          <w:szCs w:val="22"/>
        </w:rPr>
        <w:t xml:space="preserve">a preference among this venues </w:t>
      </w:r>
      <w:r w:rsidR="001A109C">
        <w:rPr>
          <w:rFonts w:ascii="Times New Roman" w:hAnsi="Times New Roman" w:cs="Times New Roman"/>
          <w:b/>
          <w:sz w:val="22"/>
          <w:szCs w:val="22"/>
        </w:rPr>
        <w:t>of</w:t>
      </w:r>
      <w:r w:rsidRPr="004F7A4D">
        <w:rPr>
          <w:rFonts w:ascii="Times New Roman" w:hAnsi="Times New Roman" w:cs="Times New Roman"/>
          <w:b/>
          <w:sz w:val="22"/>
          <w:szCs w:val="22"/>
        </w:rPr>
        <w:t xml:space="preserve"> political discussion?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If I was given a choice where to discuss things, Redd it as a forum site is quite a well designed system I don’t know if you are familiar with the up-voting system…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No I never used it</w:t>
      </w:r>
      <w:r w:rsidR="001A109C">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It’s kinda similar to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in that you can like a post, also down-vote a post you can up-vote you can down-vote and so say that somebody has posted a link to a news article like today I was reading this Finnish incident with the 9 years old girl whose laptop got seized by police or things like that, the comments gets up-voted by many people and ends up at the very top of the page, generally speaking, so when you open the page that’s the first comment you see it’s the one that other people has seen and liked, clicked on it and what happens if you just want to see briefly what other people’s opinions are you can look through comments and see what the majority of people has… not necessarily believing or not necessarily what they are saying but it’s the comment which has the most respect as a comment so you may have a piece of information about it… a summary for example which people liked because it’s a good summary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there you see some citizens</w:t>
      </w:r>
      <w:r w:rsidR="001A109C">
        <w:rPr>
          <w:rFonts w:ascii="Times New Roman" w:hAnsi="Times New Roman" w:cs="Times New Roman"/>
          <w:b/>
          <w:sz w:val="22"/>
          <w:szCs w:val="22"/>
        </w:rPr>
        <w:t>’</w:t>
      </w:r>
      <w:r w:rsidRPr="004F7A4D">
        <w:rPr>
          <w:rFonts w:ascii="Times New Roman" w:hAnsi="Times New Roman" w:cs="Times New Roman"/>
          <w:b/>
          <w:sz w:val="22"/>
          <w:szCs w:val="22"/>
        </w:rPr>
        <w:t xml:space="preserve"> participation, citizens</w:t>
      </w:r>
      <w:r w:rsidR="001A109C">
        <w:rPr>
          <w:rFonts w:ascii="Times New Roman" w:hAnsi="Times New Roman" w:cs="Times New Roman"/>
          <w:b/>
          <w:sz w:val="22"/>
          <w:szCs w:val="22"/>
        </w:rPr>
        <w:t xml:space="preserve">’ journalism. You see </w:t>
      </w:r>
      <w:r w:rsidRPr="004F7A4D">
        <w:rPr>
          <w:rFonts w:ascii="Times New Roman" w:hAnsi="Times New Roman" w:cs="Times New Roman"/>
          <w:b/>
          <w:sz w:val="22"/>
          <w:szCs w:val="22"/>
        </w:rPr>
        <w:t>they rate the article</w:t>
      </w:r>
      <w:r w:rsidR="001A109C">
        <w:rPr>
          <w:rFonts w:ascii="Times New Roman" w:hAnsi="Times New Roman" w:cs="Times New Roman"/>
          <w:b/>
          <w:sz w:val="22"/>
          <w:szCs w:val="22"/>
        </w:rPr>
        <w:t>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totally, so that’s quite a good forum in a sense that it not only has a lot of opportunity to chose specific subjects you can chose to follow certain areas such as world politics or rugby or electronics or  doctors who or whatever you have in your feeds of news articles whatever and within each one of those there will be a discussion where as I said things get voted and that can be quite a good forum just to see what the most popular or the best information is.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About the offline discussion</w:t>
      </w:r>
      <w:r w:rsidR="001A109C">
        <w:rPr>
          <w:rFonts w:ascii="Times New Roman" w:hAnsi="Times New Roman" w:cs="Times New Roman"/>
          <w:b/>
          <w:sz w:val="22"/>
          <w:szCs w:val="22"/>
        </w:rPr>
        <w:t>,</w:t>
      </w:r>
      <w:r w:rsidRPr="004F7A4D">
        <w:rPr>
          <w:rFonts w:ascii="Times New Roman" w:hAnsi="Times New Roman" w:cs="Times New Roman"/>
          <w:b/>
          <w:sz w:val="22"/>
          <w:szCs w:val="22"/>
        </w:rPr>
        <w:t xml:space="preserve"> is there anything you really like which is very dif</w:t>
      </w:r>
      <w:r w:rsidR="001A109C">
        <w:rPr>
          <w:rFonts w:ascii="Times New Roman" w:hAnsi="Times New Roman" w:cs="Times New Roman"/>
          <w:b/>
          <w:sz w:val="22"/>
          <w:szCs w:val="22"/>
        </w:rPr>
        <w:t xml:space="preserve">ferent from </w:t>
      </w:r>
      <w:r w:rsidR="00F2137D">
        <w:rPr>
          <w:rFonts w:ascii="Times New Roman" w:hAnsi="Times New Roman" w:cs="Times New Roman"/>
          <w:b/>
          <w:sz w:val="22"/>
          <w:szCs w:val="22"/>
        </w:rPr>
        <w:t>Facebook</w:t>
      </w:r>
      <w:r w:rsidR="001A109C">
        <w:rPr>
          <w:rFonts w:ascii="Times New Roman" w:hAnsi="Times New Roman" w:cs="Times New Roman"/>
          <w:b/>
          <w:sz w:val="22"/>
          <w:szCs w:val="22"/>
        </w:rPr>
        <w:t xml:space="preserve"> discussion?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Face-to-face discussions are very different from online discussions, it’s sometimes possible to be misunderstood online as I’m sure you are familiar with this kind of things which don’t fully include the tone of voice, the full meaning behind what they are saying as, of course, the same advantages of being in the same room of the person you are talking to but sometimes there are disadvantages to that because the person who shouts the loudest can often drown out other voices.</w:t>
      </w:r>
    </w:p>
    <w:p w:rsidR="004F7A4D" w:rsidRPr="004F7A4D" w:rsidRDefault="004F7A4D" w:rsidP="004F7A4D">
      <w:pPr>
        <w:spacing w:line="240" w:lineRule="auto"/>
        <w:contextualSpacing/>
        <w:jc w:val="both"/>
        <w:rPr>
          <w:rFonts w:ascii="Times New Roman" w:hAnsi="Times New Roman" w:cs="Times New Roman"/>
          <w:sz w:val="22"/>
          <w:szCs w:val="22"/>
        </w:rPr>
      </w:pPr>
    </w:p>
    <w:p w:rsidR="001A109C" w:rsidRDefault="001A109C"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Do you think that </w:t>
      </w:r>
      <w:r w:rsidR="004F7A4D" w:rsidRPr="004F7A4D">
        <w:rPr>
          <w:rFonts w:ascii="Times New Roman" w:hAnsi="Times New Roman" w:cs="Times New Roman"/>
          <w:b/>
          <w:sz w:val="22"/>
          <w:szCs w:val="22"/>
        </w:rPr>
        <w:t>online discussion is more based on facts rather than on who shouts the loudest</w:t>
      </w:r>
      <w:r>
        <w:rPr>
          <w:rFonts w:ascii="Times New Roman" w:hAnsi="Times New Roman" w:cs="Times New Roman"/>
          <w:b/>
          <w:sz w:val="22"/>
          <w:szCs w:val="22"/>
        </w:rPr>
        <w:t>?</w:t>
      </w:r>
    </w:p>
    <w:p w:rsidR="004F7A4D" w:rsidRPr="001A109C"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sz w:val="22"/>
          <w:szCs w:val="22"/>
        </w:rPr>
        <w:t>Yes I suppose so because if you are having a discussion online and somebody presents something effectively as facts, because you’ve written it, you’ve presented it as fact either form your own perspective or that you believe something to be true like there are 7 billions people in the world I think it’s very easy to go and check either on Wikipedia or many other sources as well of course, it’s very easy to go and check whether that’s correct or not. Which reminds very much about the American elections debate actually where there were lots of things which were sited to be incorrect after Romney say them for example. Lots of people thought he was speaking very well, very fluidly and he sounded encouraging but they sort paid attention to the fact that after said these things it got demonstrated that many facts that he cited were incorrect.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think also that what you have mentioned before about the tone is quite important. Because of the absence of tone online exchanges tend to be more confrontational. Do you think the anonymous nature of the web can contribute to this?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Yes I think it is very much a central point of this, it’s the reason I avoid certain places online. Obviously within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people know who you are even perhaps if you have chosen to use a slightly different name, you get to know somebody from your group of friends or just by having be-friending them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if you talking to people within your group of friends of course. People tend to use their real names anyway and you can see a lot of information about somebody and people using it for job application as you know and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the kind of concept of being tracked, being watched effectively whereas if you go to a message board which doesn’t require to identify yourself directly.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think this affects the quality of th</w:t>
      </w:r>
      <w:r w:rsidR="001A109C">
        <w:rPr>
          <w:rFonts w:ascii="Times New Roman" w:hAnsi="Times New Roman" w:cs="Times New Roman"/>
          <w:b/>
          <w:sz w:val="22"/>
          <w:szCs w:val="22"/>
        </w:rPr>
        <w:t>e conversation? Does it improve</w:t>
      </w:r>
      <w:r w:rsidRPr="004F7A4D">
        <w:rPr>
          <w:rFonts w:ascii="Times New Roman" w:hAnsi="Times New Roman" w:cs="Times New Roman"/>
          <w:b/>
          <w:sz w:val="22"/>
          <w:szCs w:val="22"/>
        </w:rPr>
        <w:t xml:space="preserve"> it because you can be more honest or </w:t>
      </w:r>
      <w:r w:rsidR="001A109C">
        <w:rPr>
          <w:rFonts w:ascii="Times New Roman" w:hAnsi="Times New Roman" w:cs="Times New Roman"/>
          <w:b/>
          <w:sz w:val="22"/>
          <w:szCs w:val="22"/>
        </w:rPr>
        <w:t>does it make</w:t>
      </w:r>
      <w:r w:rsidRPr="004F7A4D">
        <w:rPr>
          <w:rFonts w:ascii="Times New Roman" w:hAnsi="Times New Roman" w:cs="Times New Roman"/>
          <w:b/>
          <w:sz w:val="22"/>
          <w:szCs w:val="22"/>
        </w:rPr>
        <w:t xml:space="preserve"> it worse as you can be abusive</w:t>
      </w:r>
      <w:r w:rsidR="001A109C">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Depends of the forum that you’ re in I mean certain website don’t require you to identify yourself but they do having a concept of banning somebody and again with Reddit, Reddit is just an example, because people can be banned from there people tend to be more respectful and so on. Places like 4chan I haven’t really hang out on but I have the impression that pretty much anyone can post… Because people can hide behind this concept of anonymity I guess they are been more honest in some cases but in either case can be that somebody is being either immature or misguided, drunk for whatever reasons they are saying things that in other circumstances or if they were talking face-to-face to people they wouldn’t say as honest as they may be.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1A109C">
        <w:rPr>
          <w:rFonts w:ascii="Times New Roman" w:hAnsi="Times New Roman" w:cs="Times New Roman"/>
          <w:b/>
          <w:sz w:val="22"/>
          <w:szCs w:val="22"/>
        </w:rPr>
        <w:t>Now I would like to ask you some questions of the consumption of political news.</w:t>
      </w:r>
      <w:r w:rsidR="001A109C">
        <w:rPr>
          <w:rFonts w:ascii="Times New Roman" w:hAnsi="Times New Roman" w:cs="Times New Roman"/>
          <w:b/>
          <w:sz w:val="22"/>
          <w:szCs w:val="22"/>
        </w:rPr>
        <w:t xml:space="preserve"> </w:t>
      </w:r>
      <w:r w:rsidRPr="004F7A4D">
        <w:rPr>
          <w:rFonts w:ascii="Times New Roman" w:hAnsi="Times New Roman" w:cs="Times New Roman"/>
          <w:b/>
          <w:sz w:val="22"/>
          <w:szCs w:val="22"/>
        </w:rPr>
        <w:t xml:space="preserve">Do you visit any website, other than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to consume political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occasionally check the BBC news, again I use Reddit for a lot of my news or sometimes because I’m often on RIC I’ll just see if somebody posts a news article on there or talks about a particulars news article…. I’m trying to think how else I consume news, occasionally I’ll open the Guardian mobile phone.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The kind of news I get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more technology related stuff.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you don’t follow particular pages or groups that post political news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Don’t think so. I’m always being uncertain on exactly what I follow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because of the amount of stuff that gets hidden from me because I don’t interact with it. I’m trying to think what I follow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which is not a science TV shows or something similar but I don’t think there is much.</w:t>
      </w:r>
      <w:r w:rsidR="001A109C">
        <w:rPr>
          <w:rFonts w:ascii="Times New Roman" w:hAnsi="Times New Roman" w:cs="Times New Roman"/>
          <w:sz w:val="22"/>
          <w:szCs w:val="22"/>
        </w:rPr>
        <w:t xml:space="preserve"> </w:t>
      </w:r>
      <w:r w:rsidRPr="004F7A4D">
        <w:rPr>
          <w:rFonts w:ascii="Times New Roman" w:hAnsi="Times New Roman" w:cs="Times New Roman"/>
          <w:sz w:val="22"/>
          <w:szCs w:val="22"/>
        </w:rPr>
        <w:t>Now that I think about it I do occasionally get e-mails from what they are called 38dgrees… I signed up a petition online I think it was about the NHS, to say don’t cancel the NHS. I get e-mails occasionally from 38degrees which occasionally relate to little things. So I pay attention to those as well.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But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you don’t get many political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really.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this has to do with the way you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Or </w:t>
      </w:r>
      <w:r w:rsidR="001A109C">
        <w:rPr>
          <w:rFonts w:ascii="Times New Roman" w:hAnsi="Times New Roman" w:cs="Times New Roman"/>
          <w:b/>
          <w:sz w:val="22"/>
          <w:szCs w:val="22"/>
        </w:rPr>
        <w:t xml:space="preserve">is it </w:t>
      </w:r>
      <w:r w:rsidRPr="004F7A4D">
        <w:rPr>
          <w:rFonts w:ascii="Times New Roman" w:hAnsi="Times New Roman" w:cs="Times New Roman"/>
          <w:b/>
          <w:sz w:val="22"/>
          <w:szCs w:val="22"/>
        </w:rPr>
        <w:t xml:space="preserve">because you don’t consider the political news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so accurate and valua</w:t>
      </w:r>
      <w:r w:rsidR="001A109C">
        <w:rPr>
          <w:rFonts w:ascii="Times New Roman" w:hAnsi="Times New Roman" w:cs="Times New Roman"/>
          <w:b/>
          <w:sz w:val="22"/>
          <w:szCs w:val="22"/>
        </w:rPr>
        <w:t>ble as other sources?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it depends what you mean by political news because of course you could follow a particular newspaper or even a particular politician or a news could have a political slant to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Everything related to politics, so even if you talk about economy I still would define that as politics.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guess most of the stuff that I tend to follow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stuff about science-fiction, pictures of planet and stars, geek things you can buy online and famous actors I am interested in so there is not much about politics there except of course the stuff that my friends post.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friends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have different political views and preferences so you get exposed to different political news or not?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guess I do get a certain range but not that bigger range.  Partly because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tends to hide from me the people I don’t interact with.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hides from you people who you didn’t interact with recently. So there are probably people who have different political views to me but I don’t really talk to them very much on there. So I guess indirectly or through no action so I’ve just kinda of stopped talk to them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because I didn’t pay attention to what they were saying I did not respond to their comments and so 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think that t</w:t>
      </w:r>
      <w:r w:rsidR="001A109C">
        <w:rPr>
          <w:rFonts w:ascii="Times New Roman" w:hAnsi="Times New Roman" w:cs="Times New Roman"/>
          <w:b/>
          <w:sz w:val="22"/>
          <w:szCs w:val="22"/>
        </w:rPr>
        <w:t xml:space="preserve">his feature of </w:t>
      </w:r>
      <w:r w:rsidR="00F2137D">
        <w:rPr>
          <w:rFonts w:ascii="Times New Roman" w:hAnsi="Times New Roman" w:cs="Times New Roman"/>
          <w:b/>
          <w:sz w:val="22"/>
          <w:szCs w:val="22"/>
        </w:rPr>
        <w:t>Facebook</w:t>
      </w:r>
      <w:r w:rsidR="001A109C">
        <w:rPr>
          <w:rFonts w:ascii="Times New Roman" w:hAnsi="Times New Roman" w:cs="Times New Roman"/>
          <w:b/>
          <w:sz w:val="22"/>
          <w:szCs w:val="22"/>
        </w:rPr>
        <w:t xml:space="preserve"> is a good one</w:t>
      </w:r>
      <w:r w:rsidRPr="004F7A4D">
        <w:rPr>
          <w:rFonts w:ascii="Times New Roman" w:hAnsi="Times New Roman" w:cs="Times New Roman"/>
          <w:b/>
          <w:sz w:val="22"/>
          <w:szCs w:val="22"/>
        </w:rPr>
        <w:t xml:space="preserve"> or will you rather be exposed to the posts of th</w:t>
      </w:r>
      <w:r w:rsidR="001A109C">
        <w:rPr>
          <w:rFonts w:ascii="Times New Roman" w:hAnsi="Times New Roman" w:cs="Times New Roman"/>
          <w:b/>
          <w:sz w:val="22"/>
          <w:szCs w:val="22"/>
        </w:rPr>
        <w:t>ese</w:t>
      </w:r>
      <w:r w:rsidRPr="004F7A4D">
        <w:rPr>
          <w:rFonts w:ascii="Times New Roman" w:hAnsi="Times New Roman" w:cs="Times New Roman"/>
          <w:b/>
          <w:sz w:val="22"/>
          <w:szCs w:val="22"/>
        </w:rPr>
        <w:t xml:space="preserve"> people?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I would prefer to see everyone post it might mean that the feed was extremely busy but I think I would prefer to see everyone opinions even I may disagree with them  to see what everyone is saying.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d</w:t>
      </w:r>
      <w:r w:rsidR="001A109C">
        <w:rPr>
          <w:rFonts w:ascii="Times New Roman" w:hAnsi="Times New Roman" w:cs="Times New Roman"/>
          <w:b/>
          <w:sz w:val="22"/>
          <w:szCs w:val="22"/>
        </w:rPr>
        <w:t>o</w:t>
      </w:r>
      <w:r w:rsidRPr="004F7A4D">
        <w:rPr>
          <w:rFonts w:ascii="Times New Roman" w:hAnsi="Times New Roman" w:cs="Times New Roman"/>
          <w:b/>
          <w:sz w:val="22"/>
          <w:szCs w:val="22"/>
        </w:rPr>
        <w:t xml:space="preserve"> you ha</w:t>
      </w:r>
      <w:r w:rsidR="001A109C">
        <w:rPr>
          <w:rFonts w:ascii="Times New Roman" w:hAnsi="Times New Roman" w:cs="Times New Roman"/>
          <w:b/>
          <w:sz w:val="22"/>
          <w:szCs w:val="22"/>
        </w:rPr>
        <w:t>ve</w:t>
      </w:r>
      <w:r w:rsidRPr="004F7A4D">
        <w:rPr>
          <w:rFonts w:ascii="Times New Roman" w:hAnsi="Times New Roman" w:cs="Times New Roman"/>
          <w:b/>
          <w:sz w:val="22"/>
          <w:szCs w:val="22"/>
        </w:rPr>
        <w:t xml:space="preserve"> people you don’t </w:t>
      </w:r>
      <w:r w:rsidR="001A109C">
        <w:rPr>
          <w:rFonts w:ascii="Times New Roman" w:hAnsi="Times New Roman" w:cs="Times New Roman"/>
          <w:b/>
          <w:sz w:val="22"/>
          <w:szCs w:val="22"/>
        </w:rPr>
        <w:t xml:space="preserve">know </w:t>
      </w:r>
      <w:r w:rsidRPr="004F7A4D">
        <w:rPr>
          <w:rFonts w:ascii="Times New Roman" w:hAnsi="Times New Roman" w:cs="Times New Roman"/>
          <w:b/>
          <w:sz w:val="22"/>
          <w:szCs w:val="22"/>
        </w:rPr>
        <w:t>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Pretty much I only add people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either that I’ve actually meet in real life, that I would say that I know, of course following companies is different, but the only people that I would add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that I hadn’t met in real life, they are people that I got to know online well enough to say that I know them.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Some people play games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and for this they also add people </w:t>
      </w:r>
      <w:r w:rsidR="001A109C">
        <w:rPr>
          <w:rFonts w:ascii="Times New Roman" w:hAnsi="Times New Roman" w:cs="Times New Roman"/>
          <w:b/>
          <w:sz w:val="22"/>
          <w:szCs w:val="22"/>
        </w:rPr>
        <w:t xml:space="preserve">that </w:t>
      </w:r>
      <w:r w:rsidRPr="004F7A4D">
        <w:rPr>
          <w:rFonts w:ascii="Times New Roman" w:hAnsi="Times New Roman" w:cs="Times New Roman"/>
          <w:b/>
          <w:sz w:val="22"/>
          <w:szCs w:val="22"/>
        </w:rPr>
        <w:t>they don’t know. So this is not your case…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tend to ignore friends request from people I don’t know because but I must say that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a particularly effective way to get to know people.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Before you mentioned about 38degrees</w:t>
      </w:r>
      <w:r w:rsidR="001A109C">
        <w:rPr>
          <w:rFonts w:ascii="Times New Roman" w:hAnsi="Times New Roman" w:cs="Times New Roman"/>
          <w:b/>
          <w:sz w:val="22"/>
          <w:szCs w:val="22"/>
        </w:rPr>
        <w:t>. Do</w:t>
      </w:r>
      <w:r w:rsidRPr="004F7A4D">
        <w:rPr>
          <w:rFonts w:ascii="Times New Roman" w:hAnsi="Times New Roman" w:cs="Times New Roman"/>
          <w:b/>
          <w:sz w:val="22"/>
          <w:szCs w:val="22"/>
        </w:rPr>
        <w:t xml:space="preserve"> you get information, requests for petitions through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or via e-mail?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It’s just through e-mail I think not through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Is there something in relation to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and political information which will be related to your case?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tend to avoid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t>
      </w:r>
      <w:r w:rsidR="001A109C" w:rsidRPr="004F7A4D">
        <w:rPr>
          <w:rFonts w:ascii="Times New Roman" w:hAnsi="Times New Roman" w:cs="Times New Roman"/>
          <w:sz w:val="22"/>
          <w:szCs w:val="22"/>
        </w:rPr>
        <w:t xml:space="preserve">because </w:t>
      </w:r>
      <w:r w:rsidR="001A109C">
        <w:rPr>
          <w:rFonts w:ascii="Times New Roman" w:hAnsi="Times New Roman" w:cs="Times New Roman"/>
          <w:sz w:val="22"/>
          <w:szCs w:val="22"/>
        </w:rPr>
        <w:t xml:space="preserve"> it </w:t>
      </w:r>
      <w:r w:rsidRPr="004F7A4D">
        <w:rPr>
          <w:rFonts w:ascii="Times New Roman" w:hAnsi="Times New Roman" w:cs="Times New Roman"/>
          <w:sz w:val="22"/>
          <w:szCs w:val="22"/>
        </w:rPr>
        <w:t>is for me just a place where people talk about stuff, discuss like in the pub, I guess I tend to avoid the more serious feeds on there, the more serious discussions.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 get loads of information about political initiatives which are happening here in Edi and in Italy. Does this happen to you?</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don’t really tend to get that kind of information, I don’t know what’s happening in Edinburgh, I don’t really get this kind of information sent to me. Very occasionally somebody will mention that they are going to a march or something like that, they tend to be on week days so that’s the main reason I tend to consider this as something probably I will not go to especially because the majority of them happen down in London, it’s obviously 400miles away. Now I don’t tend to hear about that kind of stuff very much, maybe years ago I heard about marches some of my friends were going to but again they happen in week days and even when not they are down in London, so I would tend to either found out afterwards or they will be on days when I just couldn’t justify taking the day off.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A109C"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Do </w:t>
      </w:r>
      <w:r w:rsidR="004F7A4D" w:rsidRPr="004F7A4D">
        <w:rPr>
          <w:rFonts w:ascii="Times New Roman" w:hAnsi="Times New Roman" w:cs="Times New Roman"/>
          <w:b/>
          <w:sz w:val="22"/>
          <w:szCs w:val="22"/>
        </w:rPr>
        <w:t xml:space="preserve">you get info about this through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or face-to-face or 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This was sort of before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was really in common news when I’m thinking when I did hear about this kind of things, it was just through word of mouth.</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Just now you were talking about before</w:t>
      </w:r>
      <w:r w:rsidR="000B24B9">
        <w:rPr>
          <w:rFonts w:ascii="Times New Roman" w:hAnsi="Times New Roman" w:cs="Times New Roman"/>
          <w:b/>
          <w:sz w:val="22"/>
          <w:szCs w:val="22"/>
        </w:rPr>
        <w:t xml:space="preserve"> </w:t>
      </w:r>
      <w:r w:rsidR="00F2137D">
        <w:rPr>
          <w:rFonts w:ascii="Times New Roman" w:hAnsi="Times New Roman" w:cs="Times New Roman"/>
          <w:b/>
          <w:sz w:val="22"/>
          <w:szCs w:val="22"/>
        </w:rPr>
        <w:t>Facebook</w:t>
      </w:r>
      <w:r w:rsidR="000B24B9">
        <w:rPr>
          <w:rFonts w:ascii="Times New Roman" w:hAnsi="Times New Roman" w:cs="Times New Roman"/>
          <w:b/>
          <w:sz w:val="22"/>
          <w:szCs w:val="22"/>
        </w:rPr>
        <w:t xml:space="preserve">. Did </w:t>
      </w:r>
      <w:r w:rsidR="00F2137D">
        <w:rPr>
          <w:rFonts w:ascii="Times New Roman" w:hAnsi="Times New Roman" w:cs="Times New Roman"/>
          <w:b/>
          <w:sz w:val="22"/>
          <w:szCs w:val="22"/>
        </w:rPr>
        <w:t>Facebook</w:t>
      </w:r>
      <w:r w:rsidR="000B24B9">
        <w:rPr>
          <w:rFonts w:ascii="Times New Roman" w:hAnsi="Times New Roman" w:cs="Times New Roman"/>
          <w:b/>
          <w:sz w:val="22"/>
          <w:szCs w:val="22"/>
        </w:rPr>
        <w:t xml:space="preserve"> change </w:t>
      </w:r>
      <w:r w:rsidRPr="004F7A4D">
        <w:rPr>
          <w:rFonts w:ascii="Times New Roman" w:hAnsi="Times New Roman" w:cs="Times New Roman"/>
          <w:b/>
          <w:sz w:val="22"/>
          <w:szCs w:val="22"/>
        </w:rPr>
        <w:t>anything in terms of you political activity?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sz w:val="22"/>
          <w:szCs w:val="22"/>
        </w:rPr>
        <w:t xml:space="preserve">The only real change it’s that I speak to people more often now whereas before hand I would just speak to the people that I saw in the office and son on, I speak to the same people effectively because the people that I have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are obviously people that I would previously have interacted with either in a social setting or at work cause I’ve got friends outside work, people that I have worked with in other jobs as well as in my current job. But I say the same kind of things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that I would have said in real life effectively, just a bit more careful as I have mentioned before about how I put it.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did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increase the amount of political discussion you have, at least a bit?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before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did you engage less in discussion or you used other forums like MSN? So did you speak less about politics or did shift platforms? Or you didn’t speak about politics through MSN or other forums…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sz w:val="22"/>
          <w:szCs w:val="22"/>
        </w:rPr>
        <w:t>I guess I used to use MSN more to arrange meeting up with my friends and so on I didn’t really use it, I suppose I used a fair amount to talk sort of general chit chat</w:t>
      </w:r>
      <w:r w:rsidRPr="004F7A4D">
        <w:rPr>
          <w:rFonts w:ascii="Times New Roman" w:hAnsi="Times New Roman" w:cs="Times New Roman"/>
          <w:b/>
          <w:sz w:val="22"/>
          <w:szCs w:val="22"/>
        </w:rPr>
        <w:t xml:space="preserve"> </w:t>
      </w:r>
      <w:r w:rsidRPr="004F7A4D">
        <w:rPr>
          <w:rFonts w:ascii="Times New Roman" w:hAnsi="Times New Roman" w:cs="Times New Roman"/>
          <w:sz w:val="22"/>
          <w:szCs w:val="22"/>
        </w:rPr>
        <w:t>more than actual political discussion in general.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other than political discussion and contacting your friends</w:t>
      </w:r>
      <w:r w:rsidR="000B24B9">
        <w:rPr>
          <w:rFonts w:ascii="Times New Roman" w:hAnsi="Times New Roman" w:cs="Times New Roman"/>
          <w:b/>
          <w:sz w:val="22"/>
          <w:szCs w:val="22"/>
        </w:rPr>
        <w:t>,</w:t>
      </w:r>
      <w:r w:rsidRPr="004F7A4D">
        <w:rPr>
          <w:rFonts w:ascii="Times New Roman" w:hAnsi="Times New Roman" w:cs="Times New Roman"/>
          <w:b/>
          <w:sz w:val="22"/>
          <w:szCs w:val="22"/>
        </w:rPr>
        <w:t xml:space="preserve"> did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change anything else in your life, even in non-political way?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guess it’s that I got in touch at least in a fairly shallow sense, I got back in touch with people that I hadn’t spoken to for many years, people that I was at school with. It did not fully change my life, it just mean that occasionally I play words with friends and something like that. I don’t think that there is anything I’ve done differently because of this, it’s just nice to talk to people that I haven’t interact with for a while obviously.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ever visit p</w:t>
      </w:r>
      <w:r w:rsidR="000B24B9">
        <w:rPr>
          <w:rFonts w:ascii="Times New Roman" w:hAnsi="Times New Roman" w:cs="Times New Roman"/>
          <w:b/>
          <w:sz w:val="22"/>
          <w:szCs w:val="22"/>
        </w:rPr>
        <w:t xml:space="preserve">oliticians </w:t>
      </w:r>
      <w:r w:rsidR="00F2137D">
        <w:rPr>
          <w:rFonts w:ascii="Times New Roman" w:hAnsi="Times New Roman" w:cs="Times New Roman"/>
          <w:b/>
          <w:sz w:val="22"/>
          <w:szCs w:val="22"/>
        </w:rPr>
        <w:t>Facebook</w:t>
      </w:r>
      <w:r w:rsidR="000B24B9">
        <w:rPr>
          <w:rFonts w:ascii="Times New Roman" w:hAnsi="Times New Roman" w:cs="Times New Roman"/>
          <w:b/>
          <w:sz w:val="22"/>
          <w:szCs w:val="22"/>
        </w:rPr>
        <w:t xml:space="preserve"> pages? I</w:t>
      </w:r>
      <w:r w:rsidRPr="004F7A4D">
        <w:rPr>
          <w:rFonts w:ascii="Times New Roman" w:hAnsi="Times New Roman" w:cs="Times New Roman"/>
          <w:b/>
          <w:sz w:val="22"/>
          <w:szCs w:val="22"/>
        </w:rPr>
        <w:t>f</w:t>
      </w:r>
      <w:r w:rsidR="000B24B9">
        <w:rPr>
          <w:rFonts w:ascii="Times New Roman" w:hAnsi="Times New Roman" w:cs="Times New Roman"/>
          <w:b/>
          <w:sz w:val="22"/>
          <w:szCs w:val="22"/>
        </w:rPr>
        <w:t xml:space="preserve"> you do you ever contact them? T</w:t>
      </w:r>
      <w:r w:rsidRPr="004F7A4D">
        <w:rPr>
          <w:rFonts w:ascii="Times New Roman" w:hAnsi="Times New Roman" w:cs="Times New Roman"/>
          <w:b/>
          <w:sz w:val="22"/>
          <w:szCs w:val="22"/>
        </w:rPr>
        <w:t>ry to leave a comment?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was thinking about this earlier actually as I have mentioned I’ve visited one or two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pages for politicians, read the discussion on there but my assumption is that politicians are too busy to read an individual comment unless it was perhaps particularly insightful that it would cause lots lots of likes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I can’t imagine that I would say anything that would draw that kind of attention. So I tend to think well I probably just gonna say the same of lots of other people and don’t bother posting.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0B24B9"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Have </w:t>
      </w:r>
      <w:r w:rsidRPr="004F7A4D">
        <w:rPr>
          <w:rFonts w:ascii="Times New Roman" w:hAnsi="Times New Roman" w:cs="Times New Roman"/>
          <w:b/>
          <w:sz w:val="22"/>
          <w:szCs w:val="22"/>
        </w:rPr>
        <w:t xml:space="preserve">you ever contacted politicians </w:t>
      </w:r>
      <w:r w:rsidR="004F7A4D" w:rsidRPr="004F7A4D">
        <w:rPr>
          <w:rFonts w:ascii="Times New Roman" w:hAnsi="Times New Roman" w:cs="Times New Roman"/>
          <w:b/>
          <w:sz w:val="22"/>
          <w:szCs w:val="22"/>
        </w:rPr>
        <w:t xml:space="preserve">offline or through 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I don’t think so.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Why do you think this is the case?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guess because I’m aware that I am only one voice in many, and partly because I don’t have particularly extreme views and, therefore, I assume that there are lots of other people that would think the same, and also I guess to a certain extent I don’t really feel I have any real right to distract the attention of people who are probably very busy, they are probably busy sorting things out for people who are in need of help, in need of having changes made, whereas to me I don’t have any particular problem with stuff in Edinburgh to the extent that I need anything changing except for maybe something relating to the safety of the canal path because it is quite dark in the evening and walking the dogs without having lights I suppose, but it is never occurred to me until recently that it may be even be possible for me to contact a politician and get their attentio</w:t>
      </w:r>
      <w:r w:rsidR="000B24B9">
        <w:rPr>
          <w:rFonts w:ascii="Times New Roman" w:hAnsi="Times New Roman" w:cs="Times New Roman"/>
          <w:sz w:val="22"/>
          <w:szCs w:val="22"/>
        </w:rPr>
        <w:t xml:space="preserve">n because I’m just one person. </w:t>
      </w:r>
      <w:r w:rsidRPr="004F7A4D">
        <w:rPr>
          <w:rFonts w:ascii="Times New Roman" w:hAnsi="Times New Roman" w:cs="Times New Roman"/>
          <w:sz w:val="22"/>
          <w:szCs w:val="22"/>
        </w:rPr>
        <w:t>I don’t have any need or perhaps even right to contact a politician because I don’t really have a huge amount to say to them and I don’t think either that any of them are doing a particularly bad job in Edinburgh, at least.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Why are </w:t>
      </w:r>
      <w:r w:rsidR="000B24B9">
        <w:rPr>
          <w:rFonts w:ascii="Times New Roman" w:hAnsi="Times New Roman" w:cs="Times New Roman"/>
          <w:b/>
          <w:sz w:val="22"/>
          <w:szCs w:val="22"/>
        </w:rPr>
        <w:t xml:space="preserve">you </w:t>
      </w:r>
      <w:r w:rsidRPr="004F7A4D">
        <w:rPr>
          <w:rFonts w:ascii="Times New Roman" w:hAnsi="Times New Roman" w:cs="Times New Roman"/>
          <w:b/>
          <w:sz w:val="22"/>
          <w:szCs w:val="22"/>
        </w:rPr>
        <w:t xml:space="preserve">not so active in political initiatives, like protests </w:t>
      </w:r>
      <w:r w:rsidR="000B24B9">
        <w:rPr>
          <w:rFonts w:ascii="Times New Roman" w:hAnsi="Times New Roman" w:cs="Times New Roman"/>
          <w:b/>
          <w:sz w:val="22"/>
          <w:szCs w:val="22"/>
        </w:rPr>
        <w:t xml:space="preserve">and </w:t>
      </w:r>
      <w:r w:rsidRPr="004F7A4D">
        <w:rPr>
          <w:rFonts w:ascii="Times New Roman" w:hAnsi="Times New Roman" w:cs="Times New Roman"/>
          <w:b/>
          <w:sz w:val="22"/>
          <w:szCs w:val="22"/>
        </w:rPr>
        <w:t>marches? Are you not interested</w:t>
      </w:r>
      <w:r w:rsidR="000B24B9">
        <w:rPr>
          <w:rFonts w:ascii="Times New Roman" w:hAnsi="Times New Roman" w:cs="Times New Roman"/>
          <w:b/>
          <w:sz w:val="22"/>
          <w:szCs w:val="22"/>
        </w:rPr>
        <w:t>? D</w:t>
      </w:r>
      <w:r w:rsidRPr="004F7A4D">
        <w:rPr>
          <w:rFonts w:ascii="Times New Roman" w:hAnsi="Times New Roman" w:cs="Times New Roman"/>
          <w:b/>
          <w:sz w:val="22"/>
          <w:szCs w:val="22"/>
        </w:rPr>
        <w:t xml:space="preserve">on’t </w:t>
      </w:r>
      <w:r w:rsidR="000B24B9">
        <w:rPr>
          <w:rFonts w:ascii="Times New Roman" w:hAnsi="Times New Roman" w:cs="Times New Roman"/>
          <w:b/>
          <w:sz w:val="22"/>
          <w:szCs w:val="22"/>
        </w:rPr>
        <w:t xml:space="preserve">you </w:t>
      </w:r>
      <w:r w:rsidRPr="004F7A4D">
        <w:rPr>
          <w:rFonts w:ascii="Times New Roman" w:hAnsi="Times New Roman" w:cs="Times New Roman"/>
          <w:b/>
          <w:sz w:val="22"/>
          <w:szCs w:val="22"/>
        </w:rPr>
        <w:t>have time or are there other reasons?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don’t feel my views are extreme enough to want to protest. The government in this country tends to be fairly middle of the road, tends not to be extreme in order to be voted in but when they make decision that I disagree with then by the time I’ve already found out about them they have already been made, I don’t think there is very much I can do about them, I guess that’s the way I feel about it. So I suppose in a sense I feel that marching won’t really make a difference, I mean years ago my friends marched to try get cannabis legalised, I didn’t think at the time that marching to have cannabis legalised would have that effect, clearly hasn’t. If a politician would ask me about it I would say that it’s a much more complicated issues than simply legalising it because there is the medicinal side and the recreational side plus I think that it is a potential dangerous thing and at the same time I’m aware that there are lots of other points of view so. It’s more of a case of putting my vote to something I wholeheartedly agree with this entire thing because often I agree with a part of something like with a march like that I will agree with part of the argument but not all of it and also because I feel that my voice will not make a huge difference anyway for something like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Back to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r w:rsidR="000B24B9">
        <w:rPr>
          <w:rFonts w:ascii="Times New Roman" w:hAnsi="Times New Roman" w:cs="Times New Roman"/>
          <w:b/>
          <w:sz w:val="22"/>
          <w:szCs w:val="22"/>
        </w:rPr>
        <w:t>is there</w:t>
      </w:r>
      <w:r w:rsidRPr="004F7A4D">
        <w:rPr>
          <w:rFonts w:ascii="Times New Roman" w:hAnsi="Times New Roman" w:cs="Times New Roman"/>
          <w:b/>
          <w:sz w:val="22"/>
          <w:szCs w:val="22"/>
        </w:rPr>
        <w:t xml:space="preserve"> anything else </w:t>
      </w:r>
      <w:r w:rsidR="000B24B9">
        <w:rPr>
          <w:rFonts w:ascii="Times New Roman" w:hAnsi="Times New Roman" w:cs="Times New Roman"/>
          <w:b/>
          <w:sz w:val="22"/>
          <w:szCs w:val="22"/>
        </w:rPr>
        <w:t xml:space="preserve">in terms of </w:t>
      </w:r>
      <w:r w:rsidRPr="004F7A4D">
        <w:rPr>
          <w:rFonts w:ascii="Times New Roman" w:hAnsi="Times New Roman" w:cs="Times New Roman"/>
          <w:b/>
          <w:sz w:val="22"/>
          <w:szCs w:val="22"/>
        </w:rPr>
        <w:t>political</w:t>
      </w:r>
      <w:r w:rsidR="000B24B9">
        <w:rPr>
          <w:rFonts w:ascii="Times New Roman" w:hAnsi="Times New Roman" w:cs="Times New Roman"/>
          <w:b/>
          <w:sz w:val="22"/>
          <w:szCs w:val="22"/>
        </w:rPr>
        <w:t xml:space="preserve"> activities</w:t>
      </w:r>
      <w:r w:rsidRPr="004F7A4D">
        <w:rPr>
          <w:rFonts w:ascii="Times New Roman" w:hAnsi="Times New Roman" w:cs="Times New Roman"/>
          <w:b/>
          <w:sz w:val="22"/>
          <w:szCs w:val="22"/>
        </w:rPr>
        <w:t xml:space="preserve"> we didn’t mention</w:t>
      </w:r>
      <w:r w:rsidR="000B24B9">
        <w:rPr>
          <w:rFonts w:ascii="Times New Roman" w:hAnsi="Times New Roman" w:cs="Times New Roman"/>
          <w:b/>
          <w:sz w:val="22"/>
          <w:szCs w:val="22"/>
        </w:rPr>
        <w:t>? Is there something else</w:t>
      </w:r>
      <w:r w:rsidRPr="004F7A4D">
        <w:rPr>
          <w:rFonts w:ascii="Times New Roman" w:hAnsi="Times New Roman" w:cs="Times New Roman"/>
          <w:b/>
          <w:sz w:val="22"/>
          <w:szCs w:val="22"/>
        </w:rPr>
        <w:t xml:space="preserve"> on which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had an impact on other than political discussion?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suppose it really relates to that in a sense that occasionally there would be discussions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where I’ll realise that my initial assumptions about something are only an end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of the stick, I need to see things from the perspective of other people and so on as opposed of taking one side of the argument so it’s more a general thing about take a step back and seeing what is other people point of view.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w:t>
      </w:r>
      <w:r w:rsidR="000B24B9">
        <w:rPr>
          <w:rFonts w:ascii="Times New Roman" w:hAnsi="Times New Roman" w:cs="Times New Roman"/>
          <w:b/>
          <w:sz w:val="22"/>
          <w:szCs w:val="22"/>
        </w:rPr>
        <w:t xml:space="preserve">the fact that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has influenced only your political discussion depends on the way you use this social network? </w:t>
      </w:r>
      <w:r w:rsidR="000B24B9">
        <w:rPr>
          <w:rFonts w:ascii="Times New Roman" w:hAnsi="Times New Roman" w:cs="Times New Roman"/>
          <w:b/>
          <w:sz w:val="22"/>
          <w:szCs w:val="22"/>
        </w:rPr>
        <w:t>I</w:t>
      </w:r>
      <w:r w:rsidRPr="004F7A4D">
        <w:rPr>
          <w:rFonts w:ascii="Times New Roman" w:hAnsi="Times New Roman" w:cs="Times New Roman"/>
          <w:b/>
          <w:sz w:val="22"/>
          <w:szCs w:val="22"/>
        </w:rPr>
        <w:t xml:space="preserve">f you would have used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in a more political way do you think its influence would have been greater?</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suppose it probably it would do in that that I would then see the point of view of more people, so if I engage with people through political pages, though a politician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page something like that I would probably see more other people point of view. I guess I just assume, effectively I assume that I’m right because I say something and my friends agree with me most of the times and, therefore,  we assume that we are right about something so I suppose there are certain things which I may not necessarily have considered the other point of view about which if I were to engage with people who are not directly part of my group of friends yes that would probably influence me in a sense that I would hopefully get a wider perspective on things and understand better the alternative arguments.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0B24B9"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Explained </w:t>
      </w:r>
      <w:r w:rsidR="004F7A4D" w:rsidRPr="004F7A4D">
        <w:rPr>
          <w:rFonts w:ascii="Times New Roman" w:hAnsi="Times New Roman" w:cs="Times New Roman"/>
          <w:b/>
          <w:sz w:val="22"/>
          <w:szCs w:val="22"/>
        </w:rPr>
        <w:t xml:space="preserve">about the </w:t>
      </w:r>
      <w:r>
        <w:rPr>
          <w:rFonts w:ascii="Times New Roman" w:hAnsi="Times New Roman" w:cs="Times New Roman"/>
          <w:b/>
          <w:sz w:val="22"/>
          <w:szCs w:val="22"/>
        </w:rPr>
        <w:t xml:space="preserve">debate about </w:t>
      </w:r>
      <w:r w:rsidR="00F2137D">
        <w:rPr>
          <w:rFonts w:ascii="Times New Roman" w:hAnsi="Times New Roman" w:cs="Times New Roman"/>
          <w:b/>
          <w:sz w:val="22"/>
          <w:szCs w:val="22"/>
        </w:rPr>
        <w:t>Internet</w:t>
      </w:r>
      <w:r>
        <w:rPr>
          <w:rFonts w:ascii="Times New Roman" w:hAnsi="Times New Roman" w:cs="Times New Roman"/>
          <w:b/>
          <w:sz w:val="22"/>
          <w:szCs w:val="22"/>
        </w:rPr>
        <w:t xml:space="preserve"> optimist, pessimists and normalisers</w:t>
      </w:r>
      <w:r w:rsidR="004F7A4D" w:rsidRPr="004F7A4D">
        <w:rPr>
          <w:rFonts w:ascii="Times New Roman" w:hAnsi="Times New Roman" w:cs="Times New Roman"/>
          <w:b/>
          <w:sz w:val="22"/>
          <w:szCs w:val="22"/>
        </w:rPr>
        <w:t xml:space="preserve">. Which </w:t>
      </w:r>
      <w:r>
        <w:rPr>
          <w:rFonts w:ascii="Times New Roman" w:hAnsi="Times New Roman" w:cs="Times New Roman"/>
          <w:b/>
          <w:sz w:val="22"/>
          <w:szCs w:val="22"/>
        </w:rPr>
        <w:t>one do you think is right?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would like to say the optimist point of view because I’m an eternal optimist and I would like to think that the technology has enabled us to do all the kind of things and communicate better, to better understand each other. Thinking about it further I would say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groups such as politicians’ allow people to have discussions they cannot possibly have with each other due to say the physical location, the difficulties of getting together as a group, specially within not just a political party but within the community, they may have a council meeting every so often but it’s very difficult to have a town-council meeting for an entire country, so I think that things like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groups do make that kind of things easier.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for you, did </w:t>
      </w:r>
      <w:r w:rsidR="000B24B9">
        <w:rPr>
          <w:rFonts w:ascii="Times New Roman" w:hAnsi="Times New Roman" w:cs="Times New Roman"/>
          <w:b/>
          <w:sz w:val="22"/>
          <w:szCs w:val="22"/>
        </w:rPr>
        <w:t xml:space="preserve">it </w:t>
      </w:r>
      <w:r w:rsidRPr="004F7A4D">
        <w:rPr>
          <w:rFonts w:ascii="Times New Roman" w:hAnsi="Times New Roman" w:cs="Times New Roman"/>
          <w:b/>
          <w:sz w:val="22"/>
          <w:szCs w:val="22"/>
        </w:rPr>
        <w:t xml:space="preserve">ever happen to you that through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you spoke </w:t>
      </w:r>
      <w:r w:rsidR="000B24B9">
        <w:rPr>
          <w:rFonts w:ascii="Times New Roman" w:hAnsi="Times New Roman" w:cs="Times New Roman"/>
          <w:b/>
          <w:sz w:val="22"/>
          <w:szCs w:val="22"/>
        </w:rPr>
        <w:t>with people you wouldn’t have spoken</w:t>
      </w:r>
      <w:r w:rsidRPr="004F7A4D">
        <w:rPr>
          <w:rFonts w:ascii="Times New Roman" w:hAnsi="Times New Roman" w:cs="Times New Roman"/>
          <w:b/>
          <w:sz w:val="22"/>
          <w:szCs w:val="22"/>
        </w:rPr>
        <w:t xml:space="preserve"> </w:t>
      </w:r>
      <w:r w:rsidR="000B24B9">
        <w:rPr>
          <w:rFonts w:ascii="Times New Roman" w:hAnsi="Times New Roman" w:cs="Times New Roman"/>
          <w:b/>
          <w:sz w:val="22"/>
          <w:szCs w:val="22"/>
        </w:rPr>
        <w:t>with</w:t>
      </w:r>
      <w:r w:rsidRPr="004F7A4D">
        <w:rPr>
          <w:rFonts w:ascii="Times New Roman" w:hAnsi="Times New Roman" w:cs="Times New Roman"/>
          <w:b/>
          <w:sz w:val="22"/>
          <w:szCs w:val="22"/>
        </w:rPr>
        <w:t>because they live in another part of the country?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In theory I could, I haven’t chosen to do so but I suppose I could do as I’ve mentioned I haven’t actually interact with any politician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in that sense.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with your friends living far away?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Absolutely. This evening for example over the past few hours I’ve had a relatively brief discussion with a friend of mine about a particularly news article which I could have not possible had unless we were in the pub or phone each other directly. He had shared this link on </w:t>
      </w:r>
      <w:r w:rsidR="00F2137D">
        <w:rPr>
          <w:rFonts w:ascii="Times New Roman" w:hAnsi="Times New Roman" w:cs="Times New Roman"/>
          <w:sz w:val="22"/>
          <w:szCs w:val="22"/>
        </w:rPr>
        <w:t>Facebook</w:t>
      </w:r>
      <w:r w:rsidRPr="004F7A4D">
        <w:rPr>
          <w:rFonts w:ascii="Times New Roman" w:hAnsi="Times New Roman" w:cs="Times New Roman"/>
          <w:sz w:val="22"/>
          <w:szCs w:val="22"/>
        </w:rPr>
        <w:t>, it started a discussion, I commented, he commented and so on and this happens all the time.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share political links?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as I said before I tend not to share the more extreme stuff, I do often share things which relates to thing which relate directly to me. I shared a link about the trams being quite expensive in Edinburgh.</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More local issues, let’s say…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Maybe but then again also, for example, the recording industry which is something I follow in terms of copyright issues and going with the technology. So I’ll often talk about changes with the British or American legal system which may happen or try about the legislation of cyber-pircay and so on. And those in particular because of the potential effect of our freedom effectively. I did shared quite a lot of information about those particularly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just to kind to raise awareness in a sense. So I don’t think this necessarily changed anyone’s opinion. What does concerns me about this of course it’s that, as I mentioned, the people that I interact with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tend to think in the same way that I do already.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Did the links that you post generate discussions?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Absolutely.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You were quite concerned about the public nature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Because of this if you want to talk about a specific issues do you private messages?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sz w:val="22"/>
          <w:szCs w:val="22"/>
        </w:rPr>
        <w:t xml:space="preserve">I don’t tend to use this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because if I wanted to have a private discussion with somebody I would probably use the telephone or text messages.</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0B24B9" w:rsidRDefault="000B24B9"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0B24B9" w:rsidRDefault="000B24B9"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0B24B9" w:rsidRDefault="000B24B9"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0B24B9" w:rsidRPr="004F7A4D" w:rsidRDefault="000B24B9"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EB0A28"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Ellie</w:t>
      </w:r>
    </w:p>
    <w:p w:rsidR="00EB0A28" w:rsidRPr="004F7A4D" w:rsidRDefault="00EB0A28" w:rsidP="00EB0A28">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color w:val="000000" w:themeColor="text1"/>
          <w:sz w:val="22"/>
          <w:szCs w:val="22"/>
          <w:lang w:eastAsia="en-GB"/>
        </w:rPr>
      </w:pPr>
      <w:r w:rsidRPr="004F7A4D">
        <w:rPr>
          <w:rFonts w:ascii="Times New Roman" w:eastAsia="Times New Roman" w:hAnsi="Times New Roman" w:cs="Times New Roman"/>
          <w:color w:val="000000" w:themeColor="text1"/>
          <w:sz w:val="22"/>
          <w:szCs w:val="22"/>
          <w:lang w:eastAsia="en-GB"/>
        </w:rPr>
        <w:t xml:space="preserve">Ellie is in the 18-24 age-group, educated to degree level and working in administration. Ellie has no interest in politics, and could be described as politically apathetic. Her usage of </w:t>
      </w:r>
      <w:r w:rsidR="00F2137D">
        <w:rPr>
          <w:rFonts w:ascii="Times New Roman" w:eastAsia="Times New Roman" w:hAnsi="Times New Roman" w:cs="Times New Roman"/>
          <w:color w:val="000000" w:themeColor="text1"/>
          <w:sz w:val="22"/>
          <w:szCs w:val="22"/>
          <w:lang w:eastAsia="en-GB"/>
        </w:rPr>
        <w:t>Facebook</w:t>
      </w:r>
      <w:r w:rsidRPr="004F7A4D">
        <w:rPr>
          <w:rFonts w:ascii="Times New Roman" w:eastAsia="Times New Roman" w:hAnsi="Times New Roman" w:cs="Times New Roman"/>
          <w:color w:val="000000" w:themeColor="text1"/>
          <w:sz w:val="22"/>
          <w:szCs w:val="22"/>
          <w:lang w:eastAsia="en-GB"/>
        </w:rPr>
        <w:t xml:space="preserve"> is extremely high. She uses it every day for several hours from a variety of devices (e.g., mobile, laptop, etc.). She employs this SNS entirely for non-political purposes, mainly for entertainment and to communicate with friends who are also not interested in politics. Sometimes on </w:t>
      </w:r>
      <w:r w:rsidR="00F2137D">
        <w:rPr>
          <w:rFonts w:ascii="Times New Roman" w:eastAsia="Times New Roman" w:hAnsi="Times New Roman" w:cs="Times New Roman"/>
          <w:color w:val="000000" w:themeColor="text1"/>
          <w:sz w:val="22"/>
          <w:szCs w:val="22"/>
          <w:lang w:eastAsia="en-GB"/>
        </w:rPr>
        <w:t>Facebook</w:t>
      </w:r>
      <w:r w:rsidRPr="004F7A4D">
        <w:rPr>
          <w:rFonts w:ascii="Times New Roman" w:eastAsia="Times New Roman" w:hAnsi="Times New Roman" w:cs="Times New Roman"/>
          <w:color w:val="000000" w:themeColor="text1"/>
          <w:sz w:val="22"/>
          <w:szCs w:val="22"/>
          <w:lang w:eastAsia="en-GB"/>
        </w:rPr>
        <w:t xml:space="preserve"> Ellie comes across political information, but she ignores it as she considers it irrelevant to her.</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u w:val="single"/>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0B24B9"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w:t>
      </w:r>
      <w:r w:rsidR="004F7A4D" w:rsidRPr="004F7A4D">
        <w:rPr>
          <w:rFonts w:ascii="Times New Roman" w:hAnsi="Times New Roman" w:cs="Times New Roman"/>
          <w:b/>
          <w:sz w:val="22"/>
          <w:szCs w:val="22"/>
          <w:lang w:val="en-US"/>
        </w:rPr>
        <w:t xml:space="preserve">ou have mentioned to me </w:t>
      </w:r>
      <w:r>
        <w:rPr>
          <w:rFonts w:ascii="Times New Roman" w:hAnsi="Times New Roman" w:cs="Times New Roman"/>
          <w:b/>
          <w:sz w:val="22"/>
          <w:szCs w:val="22"/>
          <w:lang w:val="en-US"/>
        </w:rPr>
        <w:t xml:space="preserve">that </w:t>
      </w:r>
      <w:r w:rsidR="004F7A4D" w:rsidRPr="004F7A4D">
        <w:rPr>
          <w:rFonts w:ascii="Times New Roman" w:hAnsi="Times New Roman" w:cs="Times New Roman"/>
          <w:b/>
          <w:sz w:val="22"/>
          <w:szCs w:val="22"/>
          <w:lang w:val="en-US"/>
        </w:rPr>
        <w:t xml:space="preserve">you are not interested in politics, </w:t>
      </w:r>
      <w:r>
        <w:rPr>
          <w:rFonts w:ascii="Times New Roman" w:hAnsi="Times New Roman" w:cs="Times New Roman"/>
          <w:b/>
          <w:sz w:val="22"/>
          <w:szCs w:val="22"/>
          <w:lang w:val="en-US"/>
        </w:rPr>
        <w:t>why</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I’m too confused about it, never really paid attention and learnt about it at school I guess, I’m not interested anyway.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often?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Every day I would say…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how do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On my phone, laptop…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0B24B9"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w:t>
      </w:r>
      <w:r w:rsidR="004F7A4D" w:rsidRPr="004F7A4D">
        <w:rPr>
          <w:rFonts w:ascii="Times New Roman" w:hAnsi="Times New Roman" w:cs="Times New Roman"/>
          <w:b/>
          <w:sz w:val="22"/>
          <w:szCs w:val="22"/>
          <w:lang w:val="en-US"/>
        </w:rPr>
        <w:t xml:space="preserve">hich kind of activities </w:t>
      </w:r>
      <w:r>
        <w:rPr>
          <w:rFonts w:ascii="Times New Roman" w:hAnsi="Times New Roman" w:cs="Times New Roman"/>
          <w:b/>
          <w:sz w:val="22"/>
          <w:szCs w:val="22"/>
          <w:lang w:val="en-US"/>
        </w:rPr>
        <w:t xml:space="preserve">do </w:t>
      </w:r>
      <w:r w:rsidR="004F7A4D" w:rsidRPr="004F7A4D">
        <w:rPr>
          <w:rFonts w:ascii="Times New Roman" w:hAnsi="Times New Roman" w:cs="Times New Roman"/>
          <w:b/>
          <w:sz w:val="22"/>
          <w:szCs w:val="22"/>
          <w:lang w:val="en-US"/>
        </w:rPr>
        <w:t xml:space="preserve">you engage in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Chat to people and look at feed, that’s about it, remember birthdays and so 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w:t>
      </w:r>
      <w:r w:rsidR="000B24B9">
        <w:rPr>
          <w:rFonts w:ascii="Times New Roman" w:hAnsi="Times New Roman" w:cs="Times New Roman"/>
          <w:b/>
          <w:sz w:val="22"/>
          <w:szCs w:val="22"/>
          <w:lang w:val="en-US"/>
        </w:rPr>
        <w:t xml:space="preserve"> follow any groups or pages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Usually bands, certain people, mainly bad I would say.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8B1597"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Have</w:t>
      </w:r>
      <w:r w:rsidR="000B24B9">
        <w:rPr>
          <w:rFonts w:ascii="Times New Roman" w:hAnsi="Times New Roman" w:cs="Times New Roman"/>
          <w:b/>
          <w:sz w:val="22"/>
          <w:szCs w:val="22"/>
          <w:lang w:val="en-US"/>
        </w:rPr>
        <w:t xml:space="preserve"> you ever partcicipate</w:t>
      </w:r>
      <w:r>
        <w:rPr>
          <w:rFonts w:ascii="Times New Roman" w:hAnsi="Times New Roman" w:cs="Times New Roman"/>
          <w:b/>
          <w:sz w:val="22"/>
          <w:szCs w:val="22"/>
          <w:lang w:val="en-US"/>
        </w:rPr>
        <w:t>d</w:t>
      </w:r>
      <w:r w:rsidR="000B24B9">
        <w:rPr>
          <w:rFonts w:ascii="Times New Roman" w:hAnsi="Times New Roman" w:cs="Times New Roman"/>
          <w:b/>
          <w:sz w:val="22"/>
          <w:szCs w:val="22"/>
          <w:lang w:val="en-US"/>
        </w:rPr>
        <w:t xml:space="preserve"> in or follow</w:t>
      </w:r>
      <w:r>
        <w:rPr>
          <w:rFonts w:ascii="Times New Roman" w:hAnsi="Times New Roman" w:cs="Times New Roman"/>
          <w:b/>
          <w:sz w:val="22"/>
          <w:szCs w:val="22"/>
          <w:lang w:val="en-US"/>
        </w:rPr>
        <w:t>ed</w:t>
      </w:r>
      <w:r w:rsidR="000B24B9">
        <w:rPr>
          <w:rFonts w:ascii="Times New Roman" w:hAnsi="Times New Roman" w:cs="Times New Roman"/>
          <w:b/>
          <w:sz w:val="22"/>
          <w:szCs w:val="22"/>
          <w:lang w:val="en-US"/>
        </w:rPr>
        <w:t xml:space="preserve"> </w:t>
      </w:r>
      <w:r w:rsidR="004F7A4D" w:rsidRPr="004F7A4D">
        <w:rPr>
          <w:rFonts w:ascii="Times New Roman" w:hAnsi="Times New Roman" w:cs="Times New Roman"/>
          <w:b/>
          <w:sz w:val="22"/>
          <w:szCs w:val="22"/>
          <w:lang w:val="en-US"/>
        </w:rPr>
        <w:t>politica</w:t>
      </w:r>
      <w:r w:rsidR="000B24B9">
        <w:rPr>
          <w:rFonts w:ascii="Times New Roman" w:hAnsi="Times New Roman" w:cs="Times New Roman"/>
          <w:b/>
          <w:sz w:val="22"/>
          <w:szCs w:val="22"/>
          <w:lang w:val="en-US"/>
        </w:rPr>
        <w:t>l</w:t>
      </w:r>
      <w:r w:rsidR="004F7A4D" w:rsidRPr="004F7A4D">
        <w:rPr>
          <w:rFonts w:ascii="Times New Roman" w:hAnsi="Times New Roman" w:cs="Times New Roman"/>
          <w:b/>
          <w:sz w:val="22"/>
          <w:szCs w:val="22"/>
          <w:lang w:val="en-US"/>
        </w:rPr>
        <w:t>l</w:t>
      </w:r>
      <w:r w:rsidR="000B24B9">
        <w:rPr>
          <w:rFonts w:ascii="Times New Roman" w:hAnsi="Times New Roman" w:cs="Times New Roman"/>
          <w:b/>
          <w:sz w:val="22"/>
          <w:szCs w:val="22"/>
          <w:lang w:val="en-US"/>
        </w:rPr>
        <w:t>y</w:t>
      </w:r>
      <w:r w:rsidR="004F7A4D" w:rsidRPr="004F7A4D">
        <w:rPr>
          <w:rFonts w:ascii="Times New Roman" w:hAnsi="Times New Roman" w:cs="Times New Roman"/>
          <w:b/>
          <w:sz w:val="22"/>
          <w:szCs w:val="22"/>
          <w:lang w:val="en-US"/>
        </w:rPr>
        <w:t xml:space="preserve"> related groups?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mean I got groups at uni, with some friends, but nothing politically related.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terms of your political participation, do you speak about politics with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really… I have done in the past with my family occasionally but nothing substantial, not a conversation and stuff.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with your friends you don’t engage in this kind of conversation…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never.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Online do yo</w:t>
      </w:r>
      <w:r w:rsidR="008B1597">
        <w:rPr>
          <w:rFonts w:ascii="Times New Roman" w:hAnsi="Times New Roman" w:cs="Times New Roman"/>
          <w:b/>
          <w:sz w:val="22"/>
          <w:szCs w:val="22"/>
          <w:lang w:val="en-US"/>
        </w:rPr>
        <w:t xml:space="preserve">u visit any website other than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in relation to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Nothing at all,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w:t>
      </w:r>
      <w:r w:rsidR="00764925">
        <w:rPr>
          <w:rFonts w:ascii="Times New Roman" w:hAnsi="Times New Roman" w:cs="Times New Roman"/>
          <w:b/>
          <w:sz w:val="22"/>
          <w:szCs w:val="22"/>
          <w:lang w:val="en-US"/>
        </w:rPr>
        <w:t>news, do you watch news on TV? D</w:t>
      </w:r>
      <w:r w:rsidRPr="004F7A4D">
        <w:rPr>
          <w:rFonts w:ascii="Times New Roman" w:hAnsi="Times New Roman" w:cs="Times New Roman"/>
          <w:b/>
          <w:sz w:val="22"/>
          <w:szCs w:val="22"/>
          <w:lang w:val="en-US"/>
        </w:rPr>
        <w:t>o you read newspapers?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I read newspapers and watch the news occasionally. I don’t really pay attention to the political side of things. It’s mainly the headlines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764925"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Online, do you go to </w:t>
      </w:r>
      <w:r w:rsidR="004F7A4D" w:rsidRPr="004F7A4D">
        <w:rPr>
          <w:rFonts w:ascii="Times New Roman" w:hAnsi="Times New Roman" w:cs="Times New Roman"/>
          <w:b/>
          <w:sz w:val="22"/>
          <w:szCs w:val="22"/>
          <w:lang w:val="en-US"/>
        </w:rPr>
        <w:t>newspapers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sometimes on the BBC website or the MSN website has some news updates, they are probably the main ones.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00764925">
        <w:rPr>
          <w:rFonts w:ascii="Times New Roman" w:hAnsi="Times New Roman" w:cs="Times New Roman"/>
          <w:b/>
          <w:sz w:val="22"/>
          <w:szCs w:val="22"/>
          <w:lang w:val="en-US"/>
        </w:rPr>
        <w:t xml:space="preserve"> do you ever come across political news? M</w:t>
      </w:r>
      <w:r w:rsidRPr="004F7A4D">
        <w:rPr>
          <w:rFonts w:ascii="Times New Roman" w:hAnsi="Times New Roman" w:cs="Times New Roman"/>
          <w:b/>
          <w:sz w:val="22"/>
          <w:szCs w:val="22"/>
          <w:lang w:val="en-US"/>
        </w:rPr>
        <w:t>aybe through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Nothing really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Are your friends politically active or interested?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don’t really talk to them about it so I don’t think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w:t>
      </w:r>
      <w:r w:rsidR="00764925">
        <w:rPr>
          <w:rFonts w:ascii="Times New Roman" w:hAnsi="Times New Roman" w:cs="Times New Roman"/>
          <w:b/>
          <w:sz w:val="22"/>
          <w:szCs w:val="22"/>
          <w:lang w:val="en-US"/>
        </w:rPr>
        <w:t xml:space="preserve"> never seen a political posts f</w:t>
      </w:r>
      <w:r w:rsidRPr="004F7A4D">
        <w:rPr>
          <w:rFonts w:ascii="Times New Roman" w:hAnsi="Times New Roman" w:cs="Times New Roman"/>
          <w:b/>
          <w:sz w:val="22"/>
          <w:szCs w:val="22"/>
          <w:lang w:val="en-US"/>
        </w:rPr>
        <w:t>r</w:t>
      </w:r>
      <w:r w:rsidR="00764925">
        <w:rPr>
          <w:rFonts w:ascii="Times New Roman" w:hAnsi="Times New Roman" w:cs="Times New Roman"/>
          <w:b/>
          <w:sz w:val="22"/>
          <w:szCs w:val="22"/>
          <w:lang w:val="en-US"/>
        </w:rPr>
        <w:t>o</w:t>
      </w:r>
      <w:r w:rsidRPr="004F7A4D">
        <w:rPr>
          <w:rFonts w:ascii="Times New Roman" w:hAnsi="Times New Roman" w:cs="Times New Roman"/>
          <w:b/>
          <w:sz w:val="22"/>
          <w:szCs w:val="22"/>
          <w:lang w:val="en-US"/>
        </w:rPr>
        <w:t>m some for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really, maybe during the elections. To be honest my close friends don’t post about politics, never.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you get some news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Only, some people who are interested in politics, people I don’t really know but I have them as friends, sometimes make comments, but I don’t really speak to them as I don’t know them. That’s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read their comments, read the things they post?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just scheme through it, I don’t really read it properly.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How did you become friend </w:t>
      </w:r>
      <w:r w:rsidR="00764925">
        <w:rPr>
          <w:rFonts w:ascii="Times New Roman" w:hAnsi="Times New Roman" w:cs="Times New Roman"/>
          <w:b/>
          <w:sz w:val="22"/>
          <w:szCs w:val="22"/>
          <w:lang w:val="en-US"/>
        </w:rPr>
        <w:t>with</w:t>
      </w:r>
      <w:r w:rsidRPr="004F7A4D">
        <w:rPr>
          <w:rFonts w:ascii="Times New Roman" w:hAnsi="Times New Roman" w:cs="Times New Roman"/>
          <w:b/>
          <w:sz w:val="22"/>
          <w:szCs w:val="22"/>
          <w:lang w:val="en-US"/>
        </w:rPr>
        <w:t xml:space="preserve">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sz w:val="22"/>
          <w:szCs w:val="22"/>
          <w:lang w:val="en"/>
        </w:rPr>
        <w:t>It’s mainly friends of friends who've added me. Or people I've met in other jobs and I don't really see them anymore.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Did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w:t>
      </w:r>
      <w:r w:rsidR="00764925">
        <w:rPr>
          <w:rFonts w:ascii="Times New Roman" w:hAnsi="Times New Roman" w:cs="Times New Roman"/>
          <w:b/>
          <w:sz w:val="22"/>
          <w:szCs w:val="22"/>
          <w:lang w:val="en-US"/>
        </w:rPr>
        <w:t>ve</w:t>
      </w:r>
      <w:r w:rsidRPr="004F7A4D">
        <w:rPr>
          <w:rFonts w:ascii="Times New Roman" w:hAnsi="Times New Roman" w:cs="Times New Roman"/>
          <w:b/>
          <w:sz w:val="22"/>
          <w:szCs w:val="22"/>
          <w:lang w:val="en-US"/>
        </w:rPr>
        <w:t xml:space="preserve"> an impact in any way in terms of your political awareness or participation?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it’s mainly the news, I don’t think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has any influence on me in terms of politics.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Sometimes you read people’s news but that’s about it…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doesn’t really impact me.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Those people who post news</w:t>
      </w:r>
      <w:r w:rsidR="00764925">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do they discuss between themselves?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They don’t really get many comments to be honest, just a few.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think that the fact that you don’t get much political info has to do with people you are friend with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probably because my age groups my friends are in the early 20s, they are not interested in politics so there aren’t many older people who are aware of politics, so I guess the age range has an effect in that sense.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How long have you been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Since I was 17, this is a good five years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in those five year you never used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politically…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definitely not.</w:t>
      </w:r>
    </w:p>
    <w:p w:rsidR="00764925" w:rsidRPr="004F7A4D" w:rsidRDefault="00764925"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none of your friends did either…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think so I can’t really remember seeing anything or talking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When you were at u</w:t>
      </w:r>
      <w:r w:rsidR="00764925">
        <w:rPr>
          <w:rFonts w:ascii="Times New Roman" w:hAnsi="Times New Roman" w:cs="Times New Roman"/>
          <w:b/>
          <w:sz w:val="22"/>
          <w:szCs w:val="22"/>
          <w:lang w:val="en-US"/>
        </w:rPr>
        <w:t>ni</w:t>
      </w:r>
      <w:r w:rsidRPr="004F7A4D">
        <w:rPr>
          <w:rFonts w:ascii="Times New Roman" w:hAnsi="Times New Roman" w:cs="Times New Roman"/>
          <w:b/>
          <w:sz w:val="22"/>
          <w:szCs w:val="22"/>
          <w:lang w:val="en-US"/>
        </w:rPr>
        <w:t xml:space="preserve"> I did you take party to any political initiative?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 really, there is a uni group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but we don’t discuss politics, it’s more for students events and stuff like that.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Online I always get these request of petitions… do you ever get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sometimes actually, it often has to do with animal cruelty, maybe something about Scottish independent that one I had, that’s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do you get th</w:t>
      </w:r>
      <w:r w:rsidR="00764925">
        <w:rPr>
          <w:rFonts w:ascii="Times New Roman" w:hAnsi="Times New Roman" w:cs="Times New Roman"/>
          <w:b/>
          <w:sz w:val="22"/>
          <w:szCs w:val="22"/>
          <w:lang w:val="en-US"/>
        </w:rPr>
        <w:t>es</w:t>
      </w:r>
      <w:r w:rsidRPr="004F7A4D">
        <w:rPr>
          <w:rFonts w:ascii="Times New Roman" w:hAnsi="Times New Roman" w:cs="Times New Roman"/>
          <w:b/>
          <w:sz w:val="22"/>
          <w:szCs w:val="22"/>
          <w:lang w:val="en-US"/>
        </w:rPr>
        <w:t>e things?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sz w:val="22"/>
          <w:szCs w:val="22"/>
          <w:lang w:val="en-US"/>
        </w:rPr>
        <w:t xml:space="preserve">It’s through certain people who I don’t really know </w:t>
      </w:r>
      <w:r w:rsidRPr="004F7A4D">
        <w:rPr>
          <w:rFonts w:ascii="Times New Roman" w:hAnsi="Times New Roman" w:cs="Times New Roman"/>
          <w:color w:val="000000" w:themeColor="text1"/>
          <w:sz w:val="22"/>
          <w:szCs w:val="22"/>
          <w:lang w:val="en-US"/>
        </w:rPr>
        <w:t>but somehow I got them as friends.</w:t>
      </w:r>
    </w:p>
    <w:p w:rsidR="004F7A4D" w:rsidRPr="004F7A4D" w:rsidRDefault="004F7A4D" w:rsidP="004F7A4D">
      <w:pPr>
        <w:spacing w:line="240" w:lineRule="auto"/>
        <w:contextualSpacing/>
        <w:jc w:val="both"/>
        <w:rPr>
          <w:rFonts w:ascii="Times New Roman" w:hAnsi="Times New Roman" w:cs="Times New Roman"/>
          <w:color w:val="FF0000"/>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 xml:space="preserve">Is it through </w:t>
      </w:r>
      <w:r w:rsidR="00F2137D">
        <w:rPr>
          <w:rFonts w:ascii="Times New Roman" w:hAnsi="Times New Roman" w:cs="Times New Roman"/>
          <w:b/>
          <w:color w:val="000000" w:themeColor="text1"/>
          <w:sz w:val="22"/>
          <w:szCs w:val="22"/>
          <w:lang w:val="en-US"/>
        </w:rPr>
        <w:t>Facebook</w:t>
      </w:r>
      <w:r w:rsidRPr="004F7A4D">
        <w:rPr>
          <w:rFonts w:ascii="Times New Roman" w:hAnsi="Times New Roman" w:cs="Times New Roman"/>
          <w:b/>
          <w:color w:val="000000" w:themeColor="text1"/>
          <w:sz w:val="22"/>
          <w:szCs w:val="22"/>
          <w:lang w:val="en-US"/>
        </w:rPr>
        <w:t>? You don’t get e-mails and stuff…</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 xml:space="preserve">Not e-mails, it’s through </w:t>
      </w:r>
      <w:r w:rsidR="00F2137D">
        <w:rPr>
          <w:rFonts w:ascii="Times New Roman" w:hAnsi="Times New Roman" w:cs="Times New Roman"/>
          <w:color w:val="000000" w:themeColor="text1"/>
          <w:sz w:val="22"/>
          <w:szCs w:val="22"/>
          <w:lang w:val="en-US"/>
        </w:rPr>
        <w:t>Facebook</w:t>
      </w:r>
      <w:r w:rsidRPr="004F7A4D">
        <w:rPr>
          <w:rFonts w:ascii="Times New Roman" w:hAnsi="Times New Roman" w:cs="Times New Roman"/>
          <w:color w:val="000000" w:themeColor="text1"/>
          <w:sz w:val="22"/>
          <w:szCs w:val="22"/>
          <w:lang w:val="en-US"/>
        </w:rPr>
        <w: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764925" w:rsidP="004F7A4D">
      <w:pPr>
        <w:spacing w:line="240" w:lineRule="auto"/>
        <w:contextualSpacing/>
        <w:jc w:val="both"/>
        <w:rPr>
          <w:rFonts w:ascii="Times New Roman" w:hAnsi="Times New Roman" w:cs="Times New Roman"/>
          <w:b/>
          <w:color w:val="000000" w:themeColor="text1"/>
          <w:sz w:val="22"/>
          <w:szCs w:val="22"/>
          <w:lang w:val="en-US"/>
        </w:rPr>
      </w:pPr>
      <w:r>
        <w:rPr>
          <w:rFonts w:ascii="Times New Roman" w:hAnsi="Times New Roman" w:cs="Times New Roman"/>
          <w:b/>
          <w:color w:val="000000" w:themeColor="text1"/>
          <w:sz w:val="22"/>
          <w:szCs w:val="22"/>
          <w:lang w:val="en-US"/>
        </w:rPr>
        <w:t>Do you sign these petitions? D</w:t>
      </w:r>
      <w:r w:rsidR="004F7A4D" w:rsidRPr="004F7A4D">
        <w:rPr>
          <w:rFonts w:ascii="Times New Roman" w:hAnsi="Times New Roman" w:cs="Times New Roman"/>
          <w:b/>
          <w:color w:val="000000" w:themeColor="text1"/>
          <w:sz w:val="22"/>
          <w:szCs w:val="22"/>
          <w:lang w:val="en-US"/>
        </w:rPr>
        <w:t>o you read them?</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 I don’t really read them properly, I don’t think I ever signed done.</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764925" w:rsidP="004F7A4D">
      <w:pPr>
        <w:spacing w:line="240" w:lineRule="auto"/>
        <w:contextualSpacing/>
        <w:jc w:val="both"/>
        <w:rPr>
          <w:rFonts w:ascii="Times New Roman" w:hAnsi="Times New Roman" w:cs="Times New Roman"/>
          <w:b/>
          <w:color w:val="000000" w:themeColor="text1"/>
          <w:sz w:val="22"/>
          <w:szCs w:val="22"/>
          <w:lang w:val="en-US"/>
        </w:rPr>
      </w:pPr>
      <w:r>
        <w:rPr>
          <w:rFonts w:ascii="Times New Roman" w:hAnsi="Times New Roman" w:cs="Times New Roman"/>
          <w:b/>
          <w:color w:val="000000" w:themeColor="text1"/>
          <w:sz w:val="22"/>
          <w:szCs w:val="22"/>
          <w:lang w:val="en-US"/>
        </w:rPr>
        <w:t xml:space="preserve">Have you </w:t>
      </w:r>
      <w:r w:rsidR="004F7A4D" w:rsidRPr="004F7A4D">
        <w:rPr>
          <w:rFonts w:ascii="Times New Roman" w:hAnsi="Times New Roman" w:cs="Times New Roman"/>
          <w:b/>
          <w:color w:val="000000" w:themeColor="text1"/>
          <w:sz w:val="22"/>
          <w:szCs w:val="22"/>
          <w:lang w:val="en-US"/>
        </w:rPr>
        <w:t>ever signed one, no even the ones for animal cruelty?</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 because they seem a bit suspicious they ask for your own information so I skip through that.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And in the street</w:t>
      </w:r>
      <w:r w:rsidR="00764925">
        <w:rPr>
          <w:rFonts w:ascii="Times New Roman" w:hAnsi="Times New Roman" w:cs="Times New Roman"/>
          <w:b/>
          <w:color w:val="000000" w:themeColor="text1"/>
          <w:sz w:val="22"/>
          <w:szCs w:val="22"/>
          <w:lang w:val="en-US"/>
        </w:rPr>
        <w:t>?</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I see them occasionally but I don’t, again they ask for your information  so I don’t really trust them.</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in relation to politics the only thing you really do is watching the news…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Yes, really, on TV and reading online on a newspaper. Not really discussing with anyone. That’s my main source of information I would say.</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 xml:space="preserve">TV and the </w:t>
      </w:r>
      <w:r w:rsidR="00F2137D">
        <w:rPr>
          <w:rFonts w:ascii="Times New Roman" w:hAnsi="Times New Roman" w:cs="Times New Roman"/>
          <w:b/>
          <w:color w:val="000000" w:themeColor="text1"/>
          <w:sz w:val="22"/>
          <w:szCs w:val="22"/>
          <w:lang w:val="en-US"/>
        </w:rPr>
        <w:t>Internet</w:t>
      </w:r>
      <w:r w:rsidRPr="004F7A4D">
        <w:rPr>
          <w:rFonts w:ascii="Times New Roman" w:hAnsi="Times New Roman" w:cs="Times New Roman"/>
          <w:b/>
          <w:color w:val="000000" w:themeColor="text1"/>
          <w:sz w:val="22"/>
          <w:szCs w:val="22"/>
          <w:lang w:val="en-US"/>
        </w:rPr>
        <w:t xml:space="preserve">, so </w:t>
      </w:r>
      <w:r w:rsidR="00F2137D">
        <w:rPr>
          <w:rFonts w:ascii="Times New Roman" w:hAnsi="Times New Roman" w:cs="Times New Roman"/>
          <w:b/>
          <w:color w:val="000000" w:themeColor="text1"/>
          <w:sz w:val="22"/>
          <w:szCs w:val="22"/>
          <w:lang w:val="en-US"/>
        </w:rPr>
        <w:t>Facebook</w:t>
      </w:r>
      <w:r w:rsidRPr="004F7A4D">
        <w:rPr>
          <w:rFonts w:ascii="Times New Roman" w:hAnsi="Times New Roman" w:cs="Times New Roman"/>
          <w:b/>
          <w:color w:val="000000" w:themeColor="text1"/>
          <w:sz w:val="22"/>
          <w:szCs w:val="22"/>
          <w:lang w:val="en-US"/>
        </w:rPr>
        <w:t xml:space="preserve"> doesn’t give you anything in re</w:t>
      </w:r>
      <w:r w:rsidR="00764925">
        <w:rPr>
          <w:rFonts w:ascii="Times New Roman" w:hAnsi="Times New Roman" w:cs="Times New Roman"/>
          <w:b/>
          <w:color w:val="000000" w:themeColor="text1"/>
          <w:sz w:val="22"/>
          <w:szCs w:val="22"/>
          <w:lang w:val="en-US"/>
        </w:rPr>
        <w:t>lation to your news consumption…</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 nothing to do with the news just people commenting but not really. I usually go online to the BBC to find out about it.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 xml:space="preserve">So you use </w:t>
      </w:r>
      <w:r w:rsidR="00F2137D">
        <w:rPr>
          <w:rFonts w:ascii="Times New Roman" w:hAnsi="Times New Roman" w:cs="Times New Roman"/>
          <w:b/>
          <w:color w:val="000000" w:themeColor="text1"/>
          <w:sz w:val="22"/>
          <w:szCs w:val="22"/>
          <w:lang w:val="en-US"/>
        </w:rPr>
        <w:t>Facebook</w:t>
      </w:r>
      <w:r w:rsidRPr="004F7A4D">
        <w:rPr>
          <w:rFonts w:ascii="Times New Roman" w:hAnsi="Times New Roman" w:cs="Times New Roman"/>
          <w:b/>
          <w:color w:val="000000" w:themeColor="text1"/>
          <w:sz w:val="22"/>
          <w:szCs w:val="22"/>
          <w:lang w:val="en-US"/>
        </w:rPr>
        <w:t xml:space="preserve"> only for recreational purposes…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Yea, exactly, nothing to do with politics. It’s just for me and my friends to chat, a discussion network I would say, th</w:t>
      </w:r>
      <w:r w:rsidR="00764925">
        <w:rPr>
          <w:rFonts w:ascii="Times New Roman" w:hAnsi="Times New Roman" w:cs="Times New Roman"/>
          <w:color w:val="000000" w:themeColor="text1"/>
          <w:sz w:val="22"/>
          <w:szCs w:val="22"/>
          <w:lang w:val="en-US"/>
        </w:rPr>
        <w:t xml:space="preserve">at’s the main use of it for me. Sometimes </w:t>
      </w:r>
      <w:r w:rsidRPr="004F7A4D">
        <w:rPr>
          <w:rFonts w:ascii="Times New Roman" w:hAnsi="Times New Roman" w:cs="Times New Roman"/>
          <w:color w:val="000000" w:themeColor="text1"/>
          <w:sz w:val="22"/>
          <w:szCs w:val="22"/>
          <w:lang w:val="en-US"/>
        </w:rPr>
        <w:t xml:space="preserve">I see </w:t>
      </w:r>
      <w:r w:rsidR="00764925">
        <w:rPr>
          <w:rFonts w:ascii="Times New Roman" w:hAnsi="Times New Roman" w:cs="Times New Roman"/>
          <w:color w:val="000000" w:themeColor="text1"/>
          <w:sz w:val="22"/>
          <w:szCs w:val="22"/>
          <w:lang w:val="en-US"/>
        </w:rPr>
        <w:t>stuff from a friend</w:t>
      </w:r>
      <w:r w:rsidRPr="004F7A4D">
        <w:rPr>
          <w:rFonts w:ascii="Times New Roman" w:hAnsi="Times New Roman" w:cs="Times New Roman"/>
          <w:color w:val="000000" w:themeColor="text1"/>
          <w:sz w:val="22"/>
          <w:szCs w:val="22"/>
          <w:lang w:val="en-US"/>
        </w:rPr>
        <w:t xml:space="preserve"> and another girl from uni who posts a lot but I don’t really read them that much because I’m not really interested in it, I don’t have a strong opinion and I don’t feel I would be able to help out, to be honest. But I do scheme across them from time to time but not really that much though.</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you are not interested in politics…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I don’t really understand about it, and it always seem to be bad news in politics and I’m trying to avoid to let my self-down, I’m just ignorant about it to be honest with you.</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764925" w:rsidP="004F7A4D">
      <w:pPr>
        <w:spacing w:line="240" w:lineRule="auto"/>
        <w:contextualSpacing/>
        <w:jc w:val="both"/>
        <w:rPr>
          <w:rFonts w:ascii="Times New Roman" w:hAnsi="Times New Roman" w:cs="Times New Roman"/>
          <w:b/>
          <w:color w:val="000000" w:themeColor="text1"/>
          <w:sz w:val="22"/>
          <w:szCs w:val="22"/>
          <w:lang w:val="en-US"/>
        </w:rPr>
      </w:pPr>
      <w:r>
        <w:rPr>
          <w:rFonts w:ascii="Times New Roman" w:hAnsi="Times New Roman" w:cs="Times New Roman"/>
          <w:b/>
          <w:color w:val="000000" w:themeColor="text1"/>
          <w:sz w:val="22"/>
          <w:szCs w:val="22"/>
          <w:lang w:val="en-US"/>
        </w:rPr>
        <w:t xml:space="preserve">Did </w:t>
      </w:r>
      <w:r w:rsidR="00F2137D">
        <w:rPr>
          <w:rFonts w:ascii="Times New Roman" w:hAnsi="Times New Roman" w:cs="Times New Roman"/>
          <w:b/>
          <w:color w:val="000000" w:themeColor="text1"/>
          <w:sz w:val="22"/>
          <w:szCs w:val="22"/>
          <w:lang w:val="en-US"/>
        </w:rPr>
        <w:t>Facebook</w:t>
      </w:r>
      <w:r>
        <w:rPr>
          <w:rFonts w:ascii="Times New Roman" w:hAnsi="Times New Roman" w:cs="Times New Roman"/>
          <w:b/>
          <w:color w:val="000000" w:themeColor="text1"/>
          <w:sz w:val="22"/>
          <w:szCs w:val="22"/>
          <w:lang w:val="en-US"/>
        </w:rPr>
        <w:t xml:space="preserve"> change</w:t>
      </w:r>
      <w:r w:rsidR="004F7A4D" w:rsidRPr="004F7A4D">
        <w:rPr>
          <w:rFonts w:ascii="Times New Roman" w:hAnsi="Times New Roman" w:cs="Times New Roman"/>
          <w:b/>
          <w:color w:val="000000" w:themeColor="text1"/>
          <w:sz w:val="22"/>
          <w:szCs w:val="22"/>
          <w:lang w:val="en-US"/>
        </w:rPr>
        <w:t xml:space="preserve"> anything in relation to your political participation?</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 xml:space="preserve">Not really, I’m still the same as I was before </w:t>
      </w:r>
      <w:r w:rsidR="00F2137D">
        <w:rPr>
          <w:rFonts w:ascii="Times New Roman" w:hAnsi="Times New Roman" w:cs="Times New Roman"/>
          <w:color w:val="000000" w:themeColor="text1"/>
          <w:sz w:val="22"/>
          <w:szCs w:val="22"/>
          <w:lang w:val="en-US"/>
        </w:rPr>
        <w:t>Facebook</w:t>
      </w:r>
      <w:r w:rsidRPr="004F7A4D">
        <w:rPr>
          <w:rFonts w:ascii="Times New Roman" w:hAnsi="Times New Roman" w:cs="Times New Roman"/>
          <w:color w:val="000000" w:themeColor="text1"/>
          <w:sz w:val="22"/>
          <w:szCs w:val="22"/>
          <w:lang w:val="en-US"/>
        </w:rPr>
        <w:t xml:space="preserve">. I guess I wouldn’t say it changed anything for me. I’m more, I kind read about it more online because of someone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color w:val="000000" w:themeColor="text1"/>
          <w:sz w:val="22"/>
          <w:szCs w:val="22"/>
          <w:lang w:val="en-US"/>
        </w:rPr>
        <w:t>but is not really in depth enough to make me change my view about things really.</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 xml:space="preserve">It seems that the only thing that </w:t>
      </w:r>
      <w:r w:rsidR="00F2137D">
        <w:rPr>
          <w:rFonts w:ascii="Times New Roman" w:hAnsi="Times New Roman" w:cs="Times New Roman"/>
          <w:b/>
          <w:color w:val="000000" w:themeColor="text1"/>
          <w:sz w:val="22"/>
          <w:szCs w:val="22"/>
          <w:lang w:val="en-US"/>
        </w:rPr>
        <w:t>Facebook</w:t>
      </w:r>
      <w:r w:rsidRPr="004F7A4D">
        <w:rPr>
          <w:rFonts w:ascii="Times New Roman" w:hAnsi="Times New Roman" w:cs="Times New Roman"/>
          <w:b/>
          <w:color w:val="000000" w:themeColor="text1"/>
          <w:sz w:val="22"/>
          <w:szCs w:val="22"/>
          <w:lang w:val="en-US"/>
        </w:rPr>
        <w:t xml:space="preserve"> does</w:t>
      </w:r>
      <w:r w:rsidR="00764925">
        <w:rPr>
          <w:rFonts w:ascii="Times New Roman" w:hAnsi="Times New Roman" w:cs="Times New Roman"/>
          <w:b/>
          <w:color w:val="000000" w:themeColor="text1"/>
          <w:sz w:val="22"/>
          <w:szCs w:val="22"/>
          <w:lang w:val="en-US"/>
        </w:rPr>
        <w:t xml:space="preserve"> for</w:t>
      </w:r>
      <w:r w:rsidRPr="004F7A4D">
        <w:rPr>
          <w:rFonts w:ascii="Times New Roman" w:hAnsi="Times New Roman" w:cs="Times New Roman"/>
          <w:b/>
          <w:color w:val="000000" w:themeColor="text1"/>
          <w:sz w:val="22"/>
          <w:szCs w:val="22"/>
          <w:lang w:val="en-US"/>
        </w:rPr>
        <w:t xml:space="preserve"> you in relation to politics is exposing you to more information. </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 xml:space="preserve">Yea, sometimes it does me make want to see what all this stuff is about, sometimes if I see a post I may go on the BBC website and look at the news. It’s not really my main source of information </w:t>
      </w:r>
      <w:r w:rsidR="00F2137D">
        <w:rPr>
          <w:rFonts w:ascii="Times New Roman" w:hAnsi="Times New Roman" w:cs="Times New Roman"/>
          <w:color w:val="000000" w:themeColor="text1"/>
          <w:sz w:val="22"/>
          <w:szCs w:val="22"/>
          <w:lang w:val="en-US"/>
        </w:rPr>
        <w:t>Facebook</w:t>
      </w:r>
      <w:r w:rsidRPr="004F7A4D">
        <w:rPr>
          <w:rFonts w:ascii="Times New Roman" w:hAnsi="Times New Roman" w:cs="Times New Roman"/>
          <w:color w:val="000000" w:themeColor="text1"/>
          <w:sz w:val="22"/>
          <w:szCs w:val="22"/>
          <w:lang w:val="en-US"/>
        </w:rPr>
        <w:t>, it’s just sometimes sort of triggers something.</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it didn’t make you more informed or interested…</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Not really, I get that mainly through the news and news papers.</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D</w:t>
      </w:r>
      <w:r w:rsidR="00764925">
        <w:rPr>
          <w:rFonts w:ascii="Times New Roman" w:hAnsi="Times New Roman" w:cs="Times New Roman"/>
          <w:b/>
          <w:color w:val="000000" w:themeColor="text1"/>
          <w:sz w:val="22"/>
          <w:szCs w:val="22"/>
          <w:lang w:val="en-US"/>
        </w:rPr>
        <w:t>o</w:t>
      </w:r>
      <w:r w:rsidRPr="004F7A4D">
        <w:rPr>
          <w:rFonts w:ascii="Times New Roman" w:hAnsi="Times New Roman" w:cs="Times New Roman"/>
          <w:b/>
          <w:color w:val="000000" w:themeColor="text1"/>
          <w:sz w:val="22"/>
          <w:szCs w:val="22"/>
          <w:lang w:val="en-US"/>
        </w:rPr>
        <w:t xml:space="preserve"> you think that if some of you</w:t>
      </w:r>
      <w:r w:rsidR="00764925">
        <w:rPr>
          <w:rFonts w:ascii="Times New Roman" w:hAnsi="Times New Roman" w:cs="Times New Roman"/>
          <w:b/>
          <w:color w:val="000000" w:themeColor="text1"/>
          <w:sz w:val="22"/>
          <w:szCs w:val="22"/>
          <w:lang w:val="en-US"/>
        </w:rPr>
        <w:t>r</w:t>
      </w:r>
      <w:r w:rsidRPr="004F7A4D">
        <w:rPr>
          <w:rFonts w:ascii="Times New Roman" w:hAnsi="Times New Roman" w:cs="Times New Roman"/>
          <w:b/>
          <w:color w:val="000000" w:themeColor="text1"/>
          <w:sz w:val="22"/>
          <w:szCs w:val="22"/>
          <w:lang w:val="en-US"/>
        </w:rPr>
        <w:t xml:space="preserve"> close friends would have been </w:t>
      </w:r>
      <w:r w:rsidR="00764925">
        <w:rPr>
          <w:rFonts w:ascii="Times New Roman" w:hAnsi="Times New Roman" w:cs="Times New Roman"/>
          <w:b/>
          <w:color w:val="000000" w:themeColor="text1"/>
          <w:sz w:val="22"/>
          <w:szCs w:val="22"/>
          <w:lang w:val="en-US"/>
        </w:rPr>
        <w:t xml:space="preserve">more </w:t>
      </w:r>
      <w:r w:rsidRPr="004F7A4D">
        <w:rPr>
          <w:rFonts w:ascii="Times New Roman" w:hAnsi="Times New Roman" w:cs="Times New Roman"/>
          <w:b/>
          <w:color w:val="000000" w:themeColor="text1"/>
          <w:sz w:val="22"/>
          <w:szCs w:val="22"/>
          <w:lang w:val="en-US"/>
        </w:rPr>
        <w:t>interested in politics you would have paid more attention in the posts?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 xml:space="preserve">Yea, definitely, I would say if they were more into it I would be more into it and we would chat about it and, probably we would chat about it on </w:t>
      </w:r>
      <w:r w:rsidR="00F2137D">
        <w:rPr>
          <w:rFonts w:ascii="Times New Roman" w:hAnsi="Times New Roman" w:cs="Times New Roman"/>
          <w:color w:val="000000" w:themeColor="text1"/>
          <w:sz w:val="22"/>
          <w:szCs w:val="22"/>
          <w:lang w:val="en-US"/>
        </w:rPr>
        <w:t>Facebook</w:t>
      </w:r>
      <w:r w:rsidRPr="004F7A4D">
        <w:rPr>
          <w:rFonts w:ascii="Times New Roman" w:hAnsi="Times New Roman" w:cs="Times New Roman"/>
          <w:color w:val="000000" w:themeColor="text1"/>
          <w:sz w:val="22"/>
          <w:szCs w:val="22"/>
          <w:lang w:val="en-US"/>
        </w:rPr>
        <w:t xml:space="preserve"> as well.</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the fact that you are not active…</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I don’t really have anyone, not even my family are involved in politics, they vote and stuff but we don’t really discuss it.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Have you ever contacted a politician?</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No, I read some political things but I wouldn’t be able to discuss it in detail. If someone mention it I would be probably able to understand of what they are talking about but I wouldn’t be able to discuss about it.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r w:rsidRPr="004F7A4D">
        <w:rPr>
          <w:rFonts w:ascii="Times New Roman" w:hAnsi="Times New Roman" w:cs="Times New Roman"/>
          <w:b/>
          <w:color w:val="000000" w:themeColor="text1"/>
          <w:sz w:val="22"/>
          <w:szCs w:val="22"/>
          <w:lang w:val="en-US"/>
        </w:rPr>
        <w:t>So you don’t talk about politics, because you don’t feel able…</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r w:rsidRPr="004F7A4D">
        <w:rPr>
          <w:rFonts w:ascii="Times New Roman" w:hAnsi="Times New Roman" w:cs="Times New Roman"/>
          <w:color w:val="000000" w:themeColor="text1"/>
          <w:sz w:val="22"/>
          <w:szCs w:val="22"/>
          <w:lang w:val="en-US"/>
        </w:rPr>
        <w:t>I feel I don’t have enough background knowledge to be able to discuss it, I would just end up rumbling really.</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US"/>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764925" w:rsidRDefault="00764925"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764925" w:rsidRPr="004F7A4D" w:rsidRDefault="00764925"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EB0A28"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Hazel</w:t>
      </w:r>
    </w:p>
    <w:p w:rsidR="00EB0A28" w:rsidRPr="004F7A4D" w:rsidRDefault="00EB0A28" w:rsidP="00EB0A28">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color w:val="000000" w:themeColor="text1"/>
          <w:sz w:val="22"/>
          <w:szCs w:val="22"/>
          <w:lang w:eastAsia="en-GB"/>
        </w:rPr>
      </w:pPr>
      <w:r w:rsidRPr="004F7A4D">
        <w:rPr>
          <w:rFonts w:ascii="Times New Roman" w:eastAsia="Times New Roman" w:hAnsi="Times New Roman" w:cs="Times New Roman"/>
          <w:color w:val="000000" w:themeColor="text1"/>
          <w:sz w:val="22"/>
          <w:szCs w:val="22"/>
          <w:lang w:eastAsia="en-GB"/>
        </w:rPr>
        <w:t xml:space="preserve">Hazel is in the 45-65 age-group and educated to degree level. She is a doctor and works for the NHS. She is a member of the Labour party, which she joined because of their campaigns against the privatisation of the NHS. She is very active politically, but her involvement in political activism is relatively recent. Hazel considers </w:t>
      </w:r>
      <w:r w:rsidR="00F2137D">
        <w:rPr>
          <w:rFonts w:ascii="Times New Roman" w:eastAsia="Times New Roman" w:hAnsi="Times New Roman" w:cs="Times New Roman"/>
          <w:color w:val="000000" w:themeColor="text1"/>
          <w:sz w:val="22"/>
          <w:szCs w:val="22"/>
          <w:lang w:eastAsia="en-GB"/>
        </w:rPr>
        <w:t>Facebook</w:t>
      </w:r>
      <w:r w:rsidRPr="004F7A4D">
        <w:rPr>
          <w:rFonts w:ascii="Times New Roman" w:eastAsia="Times New Roman" w:hAnsi="Times New Roman" w:cs="Times New Roman"/>
          <w:color w:val="000000" w:themeColor="text1"/>
          <w:sz w:val="22"/>
          <w:szCs w:val="22"/>
          <w:lang w:eastAsia="en-GB"/>
        </w:rPr>
        <w:t xml:space="preserve"> instrumental to the evolution of her political interest and involvement and depicts this SNS as a key tool for obtaining political information and promoting political initiatives. She also often employs this SNS for entertainment purposes (e.g., games), and, to a lesser degree, to keep in touch with family and friends.</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It would be great if you could tell me how you participate in politics offline, anything you do which relates to politics</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Basically I suppose …. Its demonstrate against things really, so particularly regarding the NHS and any cunts government are imposing. I have actually been to some of the council meetings where I live listening what they have to say and actually ask them questions about what they are doing. I have joined the Labour party, but I wouldn’t say it would be my first choice but I feel that they are really the only real opposition to the Tories. As I have said I go to demonstrations for the NHS I have been as far, I have to London and Liverpool and everything in between. I am active locally, we have a small groups against the cuts, with people from all different political parties and persuasions and none. I am actually reading literature and books about politics and things as well</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are quite active offline</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About the cuts there have been so many demonstrations in Italy and Spain as well</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In Italy, Spain, Greece and Portugal now the cuts have been imposed by the AMS and they are actually quite draconian and they are doing a lot of damage to countries and people living standards</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Yes yes, about Italy after Berlusconi I did not think that things could get worse but now we got this new Prime Minister who was not elected and now things are getting even worse because of th</w:t>
      </w:r>
      <w:r w:rsidR="00E35CAC">
        <w:rPr>
          <w:rFonts w:ascii="Times New Roman" w:hAnsi="Times New Roman" w:cs="Times New Roman"/>
          <w:b/>
          <w:sz w:val="22"/>
          <w:szCs w:val="22"/>
          <w:lang w:val="en-US"/>
        </w:rPr>
        <w:t>e</w:t>
      </w:r>
      <w:r w:rsidRPr="004F7A4D">
        <w:rPr>
          <w:rFonts w:ascii="Times New Roman" w:hAnsi="Times New Roman" w:cs="Times New Roman"/>
          <w:b/>
          <w:sz w:val="22"/>
          <w:szCs w:val="22"/>
          <w:lang w:val="en-US"/>
        </w:rPr>
        <w:t>se cuts</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 is quite interesting because Italy was actually doing quite well until they had to loan money to somebody else and they had to borrow money at higher interest rates that they were allowed to give to the countries they were loaning the money to so you could tell from the beginning that actually that it is not going to work but they were forced to do it</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E35CAC"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Yes in the end we will end up p</w:t>
      </w:r>
      <w:r w:rsidR="004F7A4D" w:rsidRPr="004F7A4D">
        <w:rPr>
          <w:rFonts w:ascii="Times New Roman" w:hAnsi="Times New Roman" w:cs="Times New Roman"/>
          <w:b/>
          <w:sz w:val="22"/>
          <w:szCs w:val="22"/>
          <w:lang w:val="en-US"/>
        </w:rPr>
        <w:t>ay</w:t>
      </w:r>
      <w:r>
        <w:rPr>
          <w:rFonts w:ascii="Times New Roman" w:hAnsi="Times New Roman" w:cs="Times New Roman"/>
          <w:b/>
          <w:sz w:val="22"/>
          <w:szCs w:val="22"/>
          <w:lang w:val="en-US"/>
        </w:rPr>
        <w:t>ing</w:t>
      </w:r>
      <w:r w:rsidR="004F7A4D" w:rsidRPr="004F7A4D">
        <w:rPr>
          <w:rFonts w:ascii="Times New Roman" w:hAnsi="Times New Roman" w:cs="Times New Roman"/>
          <w:b/>
          <w:sz w:val="22"/>
          <w:szCs w:val="22"/>
          <w:lang w:val="en-US"/>
        </w:rPr>
        <w:t xml:space="preserve"> for all those cuts later on in our life</w:t>
      </w:r>
      <w:r>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it is just a disgrace the all of it really…  and those small minority who are actually imposing all this on the majority</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our case this is even worse as our Prime Minister has not been elected but has been appointed.. ad least in the UK the Tories were elected</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although the government in the UK is been elected we actually did not elect the coalition.. what happened it is that because there was no one actually a majority to rule the Tories and the Lib Dems made a pact and people in the country did not actually vote for them</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 guess that the voters of the Lib Dems will not be very happy</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Lib Dems will not be going to the next elections as even when they had their own congress the members of the party have voted against the leadership of the party so come the next election people are just not going to vote for them</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your participation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excluding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there some website that you use</w:t>
      </w:r>
      <w:r w:rsidR="00E35CAC">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use a variety of things, I use both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mainly but I am also on Linkedin but I don’t go there often, I use a range of websites and a range blogs, and everything else you know online newspapers and things</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Politically would</w:t>
      </w:r>
      <w:r w:rsidR="00E35CAC">
        <w:rPr>
          <w:rFonts w:ascii="Times New Roman" w:hAnsi="Times New Roman" w:cs="Times New Roman"/>
          <w:b/>
          <w:sz w:val="22"/>
          <w:szCs w:val="22"/>
          <w:lang w:val="en-US"/>
        </w:rPr>
        <w:t xml:space="preserve"> you</w:t>
      </w:r>
      <w:r w:rsidRPr="004F7A4D">
        <w:rPr>
          <w:rFonts w:ascii="Times New Roman" w:hAnsi="Times New Roman" w:cs="Times New Roman"/>
          <w:b/>
          <w:sz w:val="22"/>
          <w:szCs w:val="22"/>
          <w:lang w:val="en-US"/>
        </w:rPr>
        <w:t xml:space="preserve"> say that you spend more time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or on </w:t>
      </w:r>
      <w:r w:rsidR="00E35CAC">
        <w:rPr>
          <w:rFonts w:ascii="Times New Roman" w:hAnsi="Times New Roman" w:cs="Times New Roman"/>
          <w:b/>
          <w:sz w:val="22"/>
          <w:szCs w:val="22"/>
          <w:lang w:val="en-US"/>
        </w:rPr>
        <w:t>other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F2137D" w:rsidP="004F7A4D">
      <w:pPr>
        <w:spacing w:line="240" w:lineRule="auto"/>
        <w:contextualSpacing/>
        <w:jc w:val="both"/>
        <w:rPr>
          <w:rFonts w:ascii="Times New Roman" w:hAnsi="Times New Roman" w:cs="Times New Roman"/>
          <w:sz w:val="22"/>
          <w:szCs w:val="22"/>
          <w:lang w:val="en-US"/>
        </w:rPr>
      </w:pPr>
      <w:r>
        <w:rPr>
          <w:rFonts w:ascii="Times New Roman" w:hAnsi="Times New Roman" w:cs="Times New Roman"/>
          <w:sz w:val="22"/>
          <w:szCs w:val="22"/>
          <w:lang w:val="en-US"/>
        </w:rPr>
        <w:t>Facebook</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What do you do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in terms of political participation?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Basically I read things other people have posted, but then I post things of my own and then I post things on other groups to let other people know what is actually happening because I think that a lot of people are actually unaware politically of what is actually happening</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as a way to disseminate information to increase the awareness</w:t>
      </w:r>
      <w:r w:rsidR="00E35CAC">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told </w:t>
      </w:r>
      <w:r w:rsidR="00E35CAC">
        <w:rPr>
          <w:rFonts w:ascii="Times New Roman" w:hAnsi="Times New Roman" w:cs="Times New Roman"/>
          <w:b/>
          <w:sz w:val="22"/>
          <w:szCs w:val="22"/>
          <w:lang w:val="en-US"/>
        </w:rPr>
        <w:t>me</w:t>
      </w:r>
      <w:r w:rsidRPr="004F7A4D">
        <w:rPr>
          <w:rFonts w:ascii="Times New Roman" w:hAnsi="Times New Roman" w:cs="Times New Roman"/>
          <w:b/>
          <w:sz w:val="22"/>
          <w:szCs w:val="22"/>
          <w:lang w:val="en-US"/>
        </w:rPr>
        <w:t xml:space="preserve"> before that you participate </w:t>
      </w:r>
      <w:r w:rsidR="00E35CAC">
        <w:rPr>
          <w:rFonts w:ascii="Times New Roman" w:hAnsi="Times New Roman" w:cs="Times New Roman"/>
          <w:b/>
          <w:sz w:val="22"/>
          <w:szCs w:val="22"/>
          <w:lang w:val="en-US"/>
        </w:rPr>
        <w:t>in</w:t>
      </w:r>
      <w:r w:rsidRPr="004F7A4D">
        <w:rPr>
          <w:rFonts w:ascii="Times New Roman" w:hAnsi="Times New Roman" w:cs="Times New Roman"/>
          <w:b/>
          <w:sz w:val="22"/>
          <w:szCs w:val="22"/>
          <w:lang w:val="en-US"/>
        </w:rPr>
        <w:t xml:space="preserve"> some offline poli</w:t>
      </w:r>
      <w:r w:rsidR="00E35CAC">
        <w:rPr>
          <w:rFonts w:ascii="Times New Roman" w:hAnsi="Times New Roman" w:cs="Times New Roman"/>
          <w:b/>
          <w:sz w:val="22"/>
          <w:szCs w:val="22"/>
          <w:lang w:val="en-US"/>
        </w:rPr>
        <w:t>tical initiatives. D</w:t>
      </w:r>
      <w:r w:rsidRPr="004F7A4D">
        <w:rPr>
          <w:rFonts w:ascii="Times New Roman" w:hAnsi="Times New Roman" w:cs="Times New Roman"/>
          <w:b/>
          <w:sz w:val="22"/>
          <w:szCs w:val="22"/>
          <w:lang w:val="en-US"/>
        </w:rPr>
        <w:t xml:space="preserve">o you ever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to recruit people?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yea I create events, I mean I have created events for next Saturday, where… it is not a demonstrations we are actually having an event next Saturday when we are trying to make local people aware of the dangers of the privatization of the NHS and how they can get involved locally, and giving them information about the GP commitioning group and things like that. I have actually set up an event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for that, I am also the administrator on a page called “Let’s rescue the NHS” and I put a lot of information on there from all over the country about different events that are taking place so people can actually go ahead, taking part and enjoy them</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People who reply to these events</w:t>
      </w:r>
      <w:r w:rsidR="00E35CAC">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are </w:t>
      </w:r>
      <w:r w:rsidR="00E35CAC">
        <w:rPr>
          <w:rFonts w:ascii="Times New Roman" w:hAnsi="Times New Roman" w:cs="Times New Roman"/>
          <w:b/>
          <w:sz w:val="22"/>
          <w:szCs w:val="22"/>
          <w:lang w:val="en-US"/>
        </w:rPr>
        <w:t xml:space="preserve">they </w:t>
      </w:r>
      <w:r w:rsidRPr="004F7A4D">
        <w:rPr>
          <w:rFonts w:ascii="Times New Roman" w:hAnsi="Times New Roman" w:cs="Times New Roman"/>
          <w:b/>
          <w:sz w:val="22"/>
          <w:szCs w:val="22"/>
          <w:lang w:val="en-US"/>
        </w:rPr>
        <w:t>people within your contacts or also people that you don’t know?</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a range, some people I know some people I don’t know but you know when they come along to the event.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 also joined 38degrees and link with them. So I have done some things with them locally like hand in a petition to my MP, I go visit my MP regularly, I e-mail him and I am sure he hates me, an puts my e-mail in the bin because he is a Torie, ahahah</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w:t>
      </w:r>
      <w:r w:rsidR="00E35CAC">
        <w:rPr>
          <w:rFonts w:ascii="Times New Roman" w:hAnsi="Times New Roman" w:cs="Times New Roman"/>
          <w:b/>
          <w:sz w:val="22"/>
          <w:szCs w:val="22"/>
          <w:lang w:val="en-US"/>
        </w:rPr>
        <w:t>does your MP reply</w:t>
      </w:r>
      <w:r w:rsidRPr="004F7A4D">
        <w:rPr>
          <w:rFonts w:ascii="Times New Roman" w:hAnsi="Times New Roman" w:cs="Times New Roman"/>
          <w:b/>
          <w:sz w:val="22"/>
          <w:szCs w:val="22"/>
          <w:lang w:val="en-US"/>
        </w:rPr>
        <w:t xml:space="preserve"> to your e-mails?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sometimes are members of his office but sometimes he replies himself</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contact your MP or you tend to use other channels?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never contacted them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but I have contacted them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Because I they are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and I have twitted them a few times about particular things I believe he should be involved in</w:t>
      </w:r>
      <w:r w:rsidR="00E35CAC">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Often people contact politicians but often they do not get a reply especially online because maybe they get too many e-mails or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posts… so did he ever replied to you on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He has never replied to me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but he has replied to e-mail</w:t>
      </w:r>
      <w:r w:rsidR="00DC0BBD">
        <w:rPr>
          <w:rFonts w:ascii="Times New Roman" w:hAnsi="Times New Roman" w:cs="Times New Roman"/>
          <w:sz w:val="22"/>
          <w:szCs w:val="22"/>
          <w:lang w:val="en-US"/>
        </w:rPr>
        <w:t>s</w:t>
      </w:r>
      <w:r w:rsidRPr="004F7A4D">
        <w:rPr>
          <w:rFonts w:ascii="Times New Roman" w:hAnsi="Times New Roman" w:cs="Times New Roman"/>
          <w:sz w:val="22"/>
          <w:szCs w:val="22"/>
          <w:lang w:val="en-US"/>
        </w:rPr>
        <w:t xml:space="preserve"> I have sent him.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 I guess for them it is quite difficult to reply to every </w:t>
      </w:r>
      <w:r w:rsidR="00DC0BBD">
        <w:rPr>
          <w:rFonts w:ascii="Times New Roman" w:hAnsi="Times New Roman" w:cs="Times New Roman"/>
          <w:b/>
          <w:sz w:val="22"/>
          <w:szCs w:val="22"/>
          <w:lang w:val="en-US"/>
        </w:rPr>
        <w:t>message</w:t>
      </w:r>
      <w:r w:rsidRPr="004F7A4D">
        <w:rPr>
          <w:rFonts w:ascii="Times New Roman" w:hAnsi="Times New Roman" w:cs="Times New Roman"/>
          <w:b/>
          <w:sz w:val="22"/>
          <w:szCs w:val="22"/>
          <w:lang w:val="en-US"/>
        </w:rPr>
        <w:t xml:space="preserve"> they get on </w:t>
      </w:r>
      <w:r w:rsidR="00FB36F3">
        <w:rPr>
          <w:rFonts w:ascii="Times New Roman" w:hAnsi="Times New Roman" w:cs="Times New Roman"/>
          <w:b/>
          <w:sz w:val="22"/>
          <w:szCs w:val="22"/>
          <w:lang w:val="en-US"/>
        </w:rPr>
        <w:t>Twitter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Another thing is that certainly some of the e-mails have just been standard Tories’ replies, and so they obviously, everybody that has e-mailed them about a  particular issue they just e-mail the standard reply to them but I have had a couple of ones that have been more personal</w:t>
      </w:r>
      <w:r w:rsidR="00DC0BBD">
        <w:rPr>
          <w:rFonts w:ascii="Times New Roman" w:hAnsi="Times New Roman" w:cs="Times New Roman"/>
          <w:sz w:val="22"/>
          <w:szCs w:val="22"/>
          <w:lang w:val="en-US"/>
        </w:rPr>
        <w:t>.</w:t>
      </w:r>
    </w:p>
    <w:p w:rsidR="00DC0BBD" w:rsidRPr="004F7A4D" w:rsidRDefault="00DC0BB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When you contact them, </w:t>
      </w:r>
      <w:r w:rsidR="00DC0BBD">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you just get a reply o</w:t>
      </w:r>
      <w:r w:rsidR="00DC0BBD">
        <w:rPr>
          <w:rFonts w:ascii="Times New Roman" w:hAnsi="Times New Roman" w:cs="Times New Roman"/>
          <w:b/>
          <w:sz w:val="22"/>
          <w:szCs w:val="22"/>
          <w:lang w:val="en-US"/>
        </w:rPr>
        <w:t xml:space="preserve">r does </w:t>
      </w:r>
      <w:r w:rsidRPr="004F7A4D">
        <w:rPr>
          <w:rFonts w:ascii="Times New Roman" w:hAnsi="Times New Roman" w:cs="Times New Roman"/>
          <w:b/>
          <w:sz w:val="22"/>
          <w:szCs w:val="22"/>
          <w:lang w:val="en-US"/>
        </w:rPr>
        <w:t xml:space="preserve">the MP </w:t>
      </w:r>
      <w:r w:rsidR="00DC0BBD">
        <w:rPr>
          <w:rFonts w:ascii="Times New Roman" w:hAnsi="Times New Roman" w:cs="Times New Roman"/>
          <w:b/>
          <w:sz w:val="22"/>
          <w:szCs w:val="22"/>
          <w:lang w:val="en-US"/>
        </w:rPr>
        <w:t xml:space="preserve">do something about it? </w:t>
      </w:r>
    </w:p>
    <w:p w:rsidR="00DC0BBD" w:rsidRPr="004F7A4D" w:rsidRDefault="00DC0BB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it is difficult to say because obviously he has not voted the way I wanted him to vote but then he followed the party lines… he is not represented my views but he has voted on the subjects</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Basically you contact him to make him aware of your point of view</w:t>
      </w:r>
      <w:r w:rsidR="00DC0BB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Well on a couple of occasion I asked him as my representative for him to vote in the way I wanted to vote but when I have looked that he has not voted on the way I have asked and follow the party lines and I think that is one of the difficulties having an MP who is representing a party but he is also there to represent his constituents maybe ok because I have said ok, in particular regional pay is one of the things at the moment I have said to him I work in the NHS I don’t want you to go for regional pay and I have found out that he has actually voted for it but then I do not know how many of his constituents have contacted him and said I wanted you to vote for this so I think there has to be more open transparency on the way they vote</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a way it would be good a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page so the public can see the general consensus…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because at the moment I don’t know if he voted that way because it was a personal choice or if 20 people locally have contacted him and said this I a very bad idea we want you to vote against that… it is not clear how people… or if it is whether what the party are doing and you need to vote with the party.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Before you told me that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to create event to recruit, to inform peo</w:t>
      </w:r>
      <w:r w:rsidR="00DC0BBD">
        <w:rPr>
          <w:rFonts w:ascii="Times New Roman" w:hAnsi="Times New Roman" w:cs="Times New Roman"/>
          <w:b/>
          <w:sz w:val="22"/>
          <w:szCs w:val="22"/>
          <w:lang w:val="en-US"/>
        </w:rPr>
        <w:t>ple about political initiates. B</w:t>
      </w:r>
      <w:r w:rsidRPr="004F7A4D">
        <w:rPr>
          <w:rFonts w:ascii="Times New Roman" w:hAnsi="Times New Roman" w:cs="Times New Roman"/>
          <w:b/>
          <w:sz w:val="22"/>
          <w:szCs w:val="22"/>
          <w:lang w:val="en-US"/>
        </w:rPr>
        <w:t xml:space="preserve">efore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how did you do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didn’t</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in a way it helped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Oh definitely, it made me more aware politically myself and making me more aware I then felt that I had to make other people more aware so yea</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 you think you became more aware?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because I think the information is there available for you to read.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The information you get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where do</w:t>
      </w:r>
      <w:r w:rsidR="00DC0BBD">
        <w:rPr>
          <w:rFonts w:ascii="Times New Roman" w:hAnsi="Times New Roman" w:cs="Times New Roman"/>
          <w:b/>
          <w:sz w:val="22"/>
          <w:szCs w:val="22"/>
          <w:lang w:val="en-US"/>
        </w:rPr>
        <w:t>es it</w:t>
      </w:r>
      <w:r w:rsidRPr="004F7A4D">
        <w:rPr>
          <w:rFonts w:ascii="Times New Roman" w:hAnsi="Times New Roman" w:cs="Times New Roman"/>
          <w:b/>
          <w:sz w:val="22"/>
          <w:szCs w:val="22"/>
          <w:lang w:val="en-US"/>
        </w:rPr>
        <w:t xml:space="preserve"> come from?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Come from lots of different places…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Not only from news outlets but also from people, other websites</w:t>
      </w:r>
      <w:r w:rsidR="00DC0BB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it comes from people, it comes from other websites, it comes from blogs, it comes from </w:t>
      </w:r>
      <w:r w:rsidRPr="004F7A4D">
        <w:rPr>
          <w:rFonts w:ascii="Times New Roman" w:hAnsi="Times New Roman" w:cs="Times New Roman"/>
          <w:color w:val="FF0000"/>
          <w:sz w:val="22"/>
          <w:szCs w:val="22"/>
          <w:lang w:val="en-US"/>
        </w:rPr>
        <w:t>???</w:t>
      </w:r>
      <w:r w:rsidRPr="004F7A4D">
        <w:rPr>
          <w:rFonts w:ascii="Times New Roman" w:hAnsi="Times New Roman" w:cs="Times New Roman"/>
          <w:sz w:val="22"/>
          <w:szCs w:val="22"/>
          <w:lang w:val="en-US"/>
        </w:rPr>
        <w:t xml:space="preserve"> it comes from political parties, I get a wide range of things… you know some it is interesting to me and so it isn’t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contacts, among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contacts are people from different political backgrounds, </w:t>
      </w:r>
      <w:r w:rsidR="00DC0BBD">
        <w:rPr>
          <w:rFonts w:ascii="Times New Roman" w:hAnsi="Times New Roman" w:cs="Times New Roman"/>
          <w:b/>
          <w:sz w:val="22"/>
          <w:szCs w:val="22"/>
          <w:lang w:val="en-US"/>
        </w:rPr>
        <w:t xml:space="preserve">with </w:t>
      </w:r>
      <w:r w:rsidRPr="004F7A4D">
        <w:rPr>
          <w:rFonts w:ascii="Times New Roman" w:hAnsi="Times New Roman" w:cs="Times New Roman"/>
          <w:b/>
          <w:sz w:val="22"/>
          <w:szCs w:val="22"/>
          <w:lang w:val="en-US"/>
        </w:rPr>
        <w:t xml:space="preserve">different political views or </w:t>
      </w:r>
      <w:r w:rsidR="00DC0BBD">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tend to have </w:t>
      </w:r>
      <w:r w:rsidR="00DC0BBD">
        <w:rPr>
          <w:rFonts w:ascii="Times New Roman" w:hAnsi="Times New Roman" w:cs="Times New Roman"/>
          <w:b/>
          <w:sz w:val="22"/>
          <w:szCs w:val="22"/>
          <w:lang w:val="en-US"/>
        </w:rPr>
        <w:t>friends</w:t>
      </w:r>
      <w:r w:rsidRPr="004F7A4D">
        <w:rPr>
          <w:rFonts w:ascii="Times New Roman" w:hAnsi="Times New Roman" w:cs="Times New Roman"/>
          <w:b/>
          <w:sz w:val="22"/>
          <w:szCs w:val="22"/>
          <w:lang w:val="en-US"/>
        </w:rPr>
        <w:t xml:space="preserve"> who share your political views, your political preferences</w:t>
      </w:r>
      <w:r w:rsidR="00DC0BB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 range, I have got people who share my political views, people who oppose my political view, people who are friends with me and have no political view, I have a wide range of contacts, I have over 4000 people with who I am friend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some of them I play games with and I have no political discussion at all</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are exposed to diverse type of info, for example you get political news from newspaper</w:t>
      </w:r>
      <w:r w:rsidR="00DC0BBD">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otherwise you were not going to read</w:t>
      </w:r>
      <w:r w:rsidR="00DC0BB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 am asking you this as some people say that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or </w:t>
      </w:r>
      <w:r w:rsidR="00DC0BBD">
        <w:rPr>
          <w:rFonts w:ascii="Times New Roman" w:hAnsi="Times New Roman" w:cs="Times New Roman"/>
          <w:b/>
          <w:sz w:val="22"/>
          <w:szCs w:val="22"/>
          <w:lang w:val="en-US"/>
        </w:rPr>
        <w:t xml:space="preserve">on </w:t>
      </w:r>
      <w:r w:rsidRPr="004F7A4D">
        <w:rPr>
          <w:rFonts w:ascii="Times New Roman" w:hAnsi="Times New Roman" w:cs="Times New Roman"/>
          <w:b/>
          <w:sz w:val="22"/>
          <w:szCs w:val="22"/>
          <w:lang w:val="en-US"/>
        </w:rPr>
        <w:t xml:space="preserve">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people tend to consume, search for information they are interested in, information which are aligned with their political views</w:t>
      </w:r>
      <w:r w:rsidR="00DC0BB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 actually got my way to allow, I haven’t blocked my wall to anybody posting anything on it, the only thing I don’t like is swear words so I will remove things that are really offensive or pornography and anything of that nature but you know if people post things that oppose my views I feel that that is freedom of speech, freedom of information and I will read things to actually see you know because that is educating yourself about different peoples point of views and sometimes there are little things in there you know I may think this is not something I am really interested in but I’ll maybe post it and see what response I get from it as well</w:t>
      </w:r>
      <w:r w:rsidR="00DC0BB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get this information through the </w:t>
      </w:r>
      <w:r w:rsidR="00DC0BBD">
        <w:rPr>
          <w:rFonts w:ascii="Times New Roman" w:hAnsi="Times New Roman" w:cs="Times New Roman"/>
          <w:b/>
          <w:sz w:val="22"/>
          <w:szCs w:val="22"/>
          <w:lang w:val="en-US"/>
        </w:rPr>
        <w:t>NewsFeed</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C273FF">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do you visit any website where you get information from, do you watch TV news, do you read newspapers?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Well, I read newspapers online, mainly the Guardian and the Daily Mail, again opposing fractions politically as the Guardian is quite left-wing while the Daily Mail is quite right-wing, I read news leaflets that the unions put out, and I do watch political programs I watch Question Time, I watch the Politics on Sunday, watch Andrej Neil, watch News Night occasionally, I watch the Weak which is on after Question Time, and I don’t tend to watch the main stream news programs in the UK because I found that they are quite biased but I quite often watch Al Jazeera, or the Russian TV program which gives </w:t>
      </w:r>
      <w:r w:rsidR="00C273FF">
        <w:rPr>
          <w:rFonts w:ascii="Times New Roman" w:hAnsi="Times New Roman" w:cs="Times New Roman"/>
          <w:sz w:val="22"/>
          <w:szCs w:val="22"/>
          <w:lang w:val="en-US"/>
        </w:rPr>
        <w:t xml:space="preserve">you a different point of view. </w:t>
      </w:r>
    </w:p>
    <w:p w:rsidR="00C273FF" w:rsidRPr="004F7A4D" w:rsidRDefault="00C273FF"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It seems, and also from your questionnaire came out, that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more than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and traditional</w:t>
      </w:r>
      <w:r w:rsidR="00C273FF">
        <w:rPr>
          <w:rFonts w:ascii="Times New Roman" w:hAnsi="Times New Roman" w:cs="Times New Roman"/>
          <w:b/>
          <w:sz w:val="22"/>
          <w:szCs w:val="22"/>
          <w:lang w:val="en-US"/>
        </w:rPr>
        <w:t xml:space="preserve"> media to obtain political news. W</w:t>
      </w:r>
      <w:r w:rsidRPr="004F7A4D">
        <w:rPr>
          <w:rFonts w:ascii="Times New Roman" w:hAnsi="Times New Roman" w:cs="Times New Roman"/>
          <w:b/>
          <w:sz w:val="22"/>
          <w:szCs w:val="22"/>
          <w:lang w:val="en-US"/>
        </w:rPr>
        <w:t xml:space="preserve">hy?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color w:val="FF0000"/>
          <w:sz w:val="22"/>
          <w:szCs w:val="22"/>
          <w:lang w:val="en-US"/>
        </w:rPr>
      </w:pPr>
      <w:r w:rsidRPr="004F7A4D">
        <w:rPr>
          <w:rFonts w:ascii="Times New Roman" w:hAnsi="Times New Roman" w:cs="Times New Roman"/>
          <w:sz w:val="22"/>
          <w:szCs w:val="22"/>
          <w:lang w:val="en-US"/>
        </w:rPr>
        <w:t xml:space="preserve">Well, I think because it gives you more opportunities to actually find the truth of what actually is going on. I think that if you just read the new papers and watch TV in this country although we get sold the story that is not </w:t>
      </w:r>
      <w:r w:rsidRPr="004F7A4D">
        <w:rPr>
          <w:rFonts w:ascii="Times New Roman" w:hAnsi="Times New Roman" w:cs="Times New Roman"/>
          <w:color w:val="FF0000"/>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color w:val="FF0000"/>
          <w:sz w:val="22"/>
          <w:szCs w:val="22"/>
          <w:lang w:val="en-US"/>
        </w:rPr>
      </w:pPr>
    </w:p>
    <w:p w:rsidR="00C273FF" w:rsidRDefault="00C273FF"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About the nature</w:t>
      </w:r>
      <w:r w:rsidR="004F7A4D" w:rsidRPr="004F7A4D">
        <w:rPr>
          <w:rFonts w:ascii="Times New Roman" w:hAnsi="Times New Roman" w:cs="Times New Roman"/>
          <w:b/>
          <w:sz w:val="22"/>
          <w:szCs w:val="22"/>
          <w:lang w:val="en-US"/>
        </w:rPr>
        <w:t xml:space="preserve"> of the topic, the nature of </w:t>
      </w:r>
      <w:r>
        <w:rPr>
          <w:rFonts w:ascii="Times New Roman" w:hAnsi="Times New Roman" w:cs="Times New Roman"/>
          <w:b/>
          <w:sz w:val="22"/>
          <w:szCs w:val="22"/>
          <w:lang w:val="en-US"/>
        </w:rPr>
        <w:t xml:space="preserve">the </w:t>
      </w:r>
      <w:r w:rsidR="004F7A4D" w:rsidRPr="004F7A4D">
        <w:rPr>
          <w:rFonts w:ascii="Times New Roman" w:hAnsi="Times New Roman" w:cs="Times New Roman"/>
          <w:b/>
          <w:sz w:val="22"/>
          <w:szCs w:val="22"/>
          <w:lang w:val="en-US"/>
        </w:rPr>
        <w:t xml:space="preserve">news, </w:t>
      </w:r>
      <w:r w:rsidRPr="004F7A4D">
        <w:rPr>
          <w:rFonts w:ascii="Times New Roman" w:hAnsi="Times New Roman" w:cs="Times New Roman"/>
          <w:b/>
          <w:sz w:val="22"/>
          <w:szCs w:val="22"/>
          <w:lang w:val="en-US"/>
        </w:rPr>
        <w:t xml:space="preserve">are </w:t>
      </w:r>
      <w:r w:rsidR="004F7A4D" w:rsidRPr="004F7A4D">
        <w:rPr>
          <w:rFonts w:ascii="Times New Roman" w:hAnsi="Times New Roman" w:cs="Times New Roman"/>
          <w:b/>
          <w:sz w:val="22"/>
          <w:szCs w:val="22"/>
          <w:lang w:val="en-US"/>
        </w:rPr>
        <w:t xml:space="preserve">the news you get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different from the one</w:t>
      </w:r>
      <w:r>
        <w:rPr>
          <w:rFonts w:ascii="Times New Roman" w:hAnsi="Times New Roman" w:cs="Times New Roman"/>
          <w:b/>
          <w:sz w:val="22"/>
          <w:szCs w:val="22"/>
          <w:lang w:val="en-US"/>
        </w:rPr>
        <w:t>s</w:t>
      </w:r>
      <w:r w:rsidR="004F7A4D" w:rsidRPr="004F7A4D">
        <w:rPr>
          <w:rFonts w:ascii="Times New Roman" w:hAnsi="Times New Roman" w:cs="Times New Roman"/>
          <w:b/>
          <w:sz w:val="22"/>
          <w:szCs w:val="22"/>
          <w:lang w:val="en-US"/>
        </w:rPr>
        <w:t xml:space="preserve"> you get on TV or on newspapers? </w:t>
      </w:r>
    </w:p>
    <w:p w:rsidR="00C273FF" w:rsidRPr="00C273FF" w:rsidRDefault="00C273FF"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is different but sometimes is similar.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C273FF"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You see through my NewsF</w:t>
      </w:r>
      <w:r w:rsidR="004F7A4D" w:rsidRPr="004F7A4D">
        <w:rPr>
          <w:rFonts w:ascii="Times New Roman" w:hAnsi="Times New Roman" w:cs="Times New Roman"/>
          <w:b/>
          <w:sz w:val="22"/>
          <w:szCs w:val="22"/>
          <w:lang w:val="en-US"/>
        </w:rPr>
        <w:t xml:space="preserve">eeds I get news I </w:t>
      </w:r>
      <w:r>
        <w:rPr>
          <w:rFonts w:ascii="Times New Roman" w:hAnsi="Times New Roman" w:cs="Times New Roman"/>
          <w:b/>
          <w:sz w:val="22"/>
          <w:szCs w:val="22"/>
          <w:lang w:val="en-US"/>
        </w:rPr>
        <w:t xml:space="preserve">would never find on TV. For instance, </w:t>
      </w:r>
      <w:r w:rsidR="004F7A4D" w:rsidRPr="004F7A4D">
        <w:rPr>
          <w:rFonts w:ascii="Times New Roman" w:hAnsi="Times New Roman" w:cs="Times New Roman"/>
          <w:b/>
          <w:sz w:val="22"/>
          <w:szCs w:val="22"/>
          <w:lang w:val="en-US"/>
        </w:rPr>
        <w:t>in Italy there is</w:t>
      </w:r>
      <w:r>
        <w:rPr>
          <w:rFonts w:ascii="Times New Roman" w:hAnsi="Times New Roman" w:cs="Times New Roman"/>
          <w:b/>
          <w:sz w:val="22"/>
          <w:szCs w:val="22"/>
          <w:lang w:val="en-US"/>
        </w:rPr>
        <w:t xml:space="preserve"> now</w:t>
      </w:r>
      <w:r w:rsidR="004F7A4D" w:rsidRPr="004F7A4D">
        <w:rPr>
          <w:rFonts w:ascii="Times New Roman" w:hAnsi="Times New Roman" w:cs="Times New Roman"/>
          <w:b/>
          <w:sz w:val="22"/>
          <w:szCs w:val="22"/>
          <w:lang w:val="en-US"/>
        </w:rPr>
        <w:t xml:space="preserve"> a big issue in relation to the mo</w:t>
      </w:r>
      <w:r>
        <w:rPr>
          <w:rFonts w:ascii="Times New Roman" w:hAnsi="Times New Roman" w:cs="Times New Roman"/>
          <w:b/>
          <w:sz w:val="22"/>
          <w:szCs w:val="22"/>
          <w:lang w:val="en-US"/>
        </w:rPr>
        <w:t>ney politicians get. D</w:t>
      </w:r>
      <w:r w:rsidR="004F7A4D" w:rsidRPr="004F7A4D">
        <w:rPr>
          <w:rFonts w:ascii="Times New Roman" w:hAnsi="Times New Roman" w:cs="Times New Roman"/>
          <w:b/>
          <w:sz w:val="22"/>
          <w:szCs w:val="22"/>
          <w:lang w:val="en-US"/>
        </w:rPr>
        <w:t>espite we are in a very bad situation economically I think they are the most paid politicians in Europe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Don’t let me start about our politicians, ahahah</w:t>
      </w:r>
      <w:r w:rsidR="00C273FF">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 always get information about their wages, information that I will never get on a newspaper website or on TV, and I was wondering if you get this type of information as well</w:t>
      </w:r>
      <w:r w:rsidR="00C273FF">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One of the things I use is a site called faulse economy and they often have information about MPS and salaries and things like that, I am trying to think what other sites I use because fault economy covers a wide range of issues because what they said, I am trying to think and I have starting using it and I am starting using it a long time ago they came from the point of view that there was no need for any cuts at all from the beginning because the story we were told about, the state of economy was actually fabricated by the Tories so they could impose the cuts and actually demolish the welfare state why actually cutting everything was wrong for the economy but while they were imposing all these cuts on everybody else, all the issues about their expenses have all disappeared but false economy was actually telling how money they were actually try to increase their salaries and then how much money they were actually spending in expenses and things like that and I think was either them or a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called Eoin Clark who did a blog called the Green Bench and I read that quite regularly, he documented on there, I think it was one of the two of them I am not sure which one, but they documented how much the MPS had claimed in expenses and for what things and also which private health companies, it was Eoin Clark who done that, all these MPs were actually involved in, and things like that so I read those quite frequently, particularly Eoin Clark, actually I think he does a new blog every day or every couple of days which have lots of new information in it, I do all these sorts of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C273FF">
        <w:rPr>
          <w:rFonts w:ascii="Times New Roman" w:hAnsi="Times New Roman" w:cs="Times New Roman"/>
          <w:b/>
          <w:sz w:val="22"/>
          <w:szCs w:val="22"/>
          <w:lang w:val="en-US"/>
        </w:rPr>
        <w:t xml:space="preserve">does </w:t>
      </w:r>
      <w:r w:rsidRPr="004F7A4D">
        <w:rPr>
          <w:rFonts w:ascii="Times New Roman" w:hAnsi="Times New Roman" w:cs="Times New Roman"/>
          <w:b/>
          <w:sz w:val="22"/>
          <w:szCs w:val="22"/>
          <w:lang w:val="en-US"/>
        </w:rPr>
        <w:t>the nature of the source of the political information influence your willingness to consume this info</w:t>
      </w:r>
      <w:r w:rsidR="00C273FF">
        <w:rPr>
          <w:rFonts w:ascii="Times New Roman" w:hAnsi="Times New Roman" w:cs="Times New Roman"/>
          <w:b/>
          <w:sz w:val="22"/>
          <w:szCs w:val="22"/>
          <w:lang w:val="en-US"/>
        </w:rPr>
        <w:t>? L</w:t>
      </w:r>
      <w:r w:rsidRPr="004F7A4D">
        <w:rPr>
          <w:rFonts w:ascii="Times New Roman" w:hAnsi="Times New Roman" w:cs="Times New Roman"/>
          <w:b/>
          <w:sz w:val="22"/>
          <w:szCs w:val="22"/>
          <w:lang w:val="en-US"/>
        </w:rPr>
        <w:t xml:space="preserve">et me make an example if news come from a friend </w:t>
      </w:r>
      <w:r w:rsidR="00C273FF">
        <w:rPr>
          <w:rFonts w:ascii="Times New Roman" w:hAnsi="Times New Roman" w:cs="Times New Roman"/>
          <w:b/>
          <w:sz w:val="22"/>
          <w:szCs w:val="22"/>
          <w:lang w:val="en-US"/>
        </w:rPr>
        <w:t>rather than</w:t>
      </w:r>
      <w:r w:rsidRPr="004F7A4D">
        <w:rPr>
          <w:rFonts w:ascii="Times New Roman" w:hAnsi="Times New Roman" w:cs="Times New Roman"/>
          <w:b/>
          <w:sz w:val="22"/>
          <w:szCs w:val="22"/>
          <w:lang w:val="en-US"/>
        </w:rPr>
        <w:t xml:space="preserve"> a page</w:t>
      </w:r>
      <w:r w:rsidR="00C273FF">
        <w:rPr>
          <w:rFonts w:ascii="Times New Roman" w:hAnsi="Times New Roman" w:cs="Times New Roman"/>
          <w:b/>
          <w:sz w:val="22"/>
          <w:szCs w:val="22"/>
          <w:lang w:val="en-US"/>
        </w:rPr>
        <w:t>, does it make</w:t>
      </w:r>
      <w:r w:rsidRPr="004F7A4D">
        <w:rPr>
          <w:rFonts w:ascii="Times New Roman" w:hAnsi="Times New Roman" w:cs="Times New Roman"/>
          <w:b/>
          <w:sz w:val="22"/>
          <w:szCs w:val="22"/>
          <w:lang w:val="en-US"/>
        </w:rPr>
        <w:t xml:space="preserve"> any difference to you or is </w:t>
      </w:r>
      <w:r w:rsidR="00C273FF">
        <w:rPr>
          <w:rFonts w:ascii="Times New Roman" w:hAnsi="Times New Roman" w:cs="Times New Roman"/>
          <w:b/>
          <w:sz w:val="22"/>
          <w:szCs w:val="22"/>
          <w:lang w:val="en-US"/>
        </w:rPr>
        <w:t xml:space="preserve">it </w:t>
      </w:r>
      <w:r w:rsidRPr="004F7A4D">
        <w:rPr>
          <w:rFonts w:ascii="Times New Roman" w:hAnsi="Times New Roman" w:cs="Times New Roman"/>
          <w:b/>
          <w:sz w:val="22"/>
          <w:szCs w:val="22"/>
          <w:lang w:val="en-US"/>
        </w:rPr>
        <w:t>more the content</w:t>
      </w:r>
      <w:r w:rsidR="00C273FF">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the title of the political link that entices you to read the news</w:t>
      </w:r>
      <w:r w:rsidR="00C273FF">
        <w:rPr>
          <w:rFonts w:ascii="Times New Roman" w:hAnsi="Times New Roman" w:cs="Times New Roman"/>
          <w:b/>
          <w:sz w:val="22"/>
          <w:szCs w:val="22"/>
          <w:lang w:val="en-US"/>
        </w:rPr>
        <w:t xml:space="preserve"> piece</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Mmm, I suppose that this is difficult to say because sometimes when I read some of it I get really angry about what they are doing and then feel that I have to do something about it and in a way some of it does affect me, yes</w:t>
      </w:r>
      <w:r w:rsidR="00C273FF">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w:t>
      </w:r>
      <w:r w:rsidR="00C273FF">
        <w:rPr>
          <w:rFonts w:ascii="Times New Roman" w:hAnsi="Times New Roman" w:cs="Times New Roman"/>
          <w:b/>
          <w:sz w:val="22"/>
          <w:szCs w:val="22"/>
          <w:lang w:val="en-US"/>
        </w:rPr>
        <w:t>does</w:t>
      </w:r>
      <w:r w:rsidRPr="004F7A4D">
        <w:rPr>
          <w:rFonts w:ascii="Times New Roman" w:hAnsi="Times New Roman" w:cs="Times New Roman"/>
          <w:b/>
          <w:sz w:val="22"/>
          <w:szCs w:val="22"/>
          <w:lang w:val="en-US"/>
        </w:rPr>
        <w:t xml:space="preserve"> nature of the source of the political information influence your will</w:t>
      </w:r>
      <w:r w:rsidR="00C273FF">
        <w:rPr>
          <w:rFonts w:ascii="Times New Roman" w:hAnsi="Times New Roman" w:cs="Times New Roman"/>
          <w:b/>
          <w:sz w:val="22"/>
          <w:szCs w:val="22"/>
          <w:lang w:val="en-US"/>
        </w:rPr>
        <w:t xml:space="preserve">ingness to consume the news or </w:t>
      </w:r>
      <w:r w:rsidRPr="004F7A4D">
        <w:rPr>
          <w:rFonts w:ascii="Times New Roman" w:hAnsi="Times New Roman" w:cs="Times New Roman"/>
          <w:b/>
          <w:sz w:val="22"/>
          <w:szCs w:val="22"/>
          <w:lang w:val="en-US"/>
        </w:rPr>
        <w:t xml:space="preserve">is </w:t>
      </w:r>
      <w:r w:rsidR="00C273FF">
        <w:rPr>
          <w:rFonts w:ascii="Times New Roman" w:hAnsi="Times New Roman" w:cs="Times New Roman"/>
          <w:b/>
          <w:sz w:val="22"/>
          <w:szCs w:val="22"/>
          <w:lang w:val="en-US"/>
        </w:rPr>
        <w:t xml:space="preserve">it </w:t>
      </w:r>
      <w:r w:rsidRPr="004F7A4D">
        <w:rPr>
          <w:rFonts w:ascii="Times New Roman" w:hAnsi="Times New Roman" w:cs="Times New Roman"/>
          <w:b/>
          <w:sz w:val="22"/>
          <w:szCs w:val="22"/>
          <w:lang w:val="en-US"/>
        </w:rPr>
        <w:t>more the content</w:t>
      </w:r>
      <w:r w:rsidR="00C273FF">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actually go to the source</w:t>
      </w:r>
      <w:r w:rsidR="00C273FF">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Sometimes there are issues with the trustworthiness of these political link, do you trust them? Are more or less trustworthy</w:t>
      </w:r>
      <w:r w:rsidR="00C273FF">
        <w:rPr>
          <w:rFonts w:ascii="Times New Roman" w:hAnsi="Times New Roman" w:cs="Times New Roman"/>
          <w:b/>
          <w:sz w:val="22"/>
          <w:szCs w:val="22"/>
          <w:lang w:val="en-US"/>
        </w:rPr>
        <w:t xml:space="preserve"> than</w:t>
      </w:r>
      <w:r w:rsidRPr="004F7A4D">
        <w:rPr>
          <w:rFonts w:ascii="Times New Roman" w:hAnsi="Times New Roman" w:cs="Times New Roman"/>
          <w:b/>
          <w:sz w:val="22"/>
          <w:szCs w:val="22"/>
          <w:lang w:val="en-US"/>
        </w:rPr>
        <w:t xml:space="preserve"> traditional media?</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they are more trustworthy than the traditional media, I think there is a few political writers who I believe they are actually very trustworthy but quite a lot of them when you google them and find but actually where their interests are, that they have been paid and things like that you think well this is quite a biased article because you are getting paid by this healthcare company or you are getting paid by you know whoever you can understand why they wrote the article but there are few political writer who, I think they are actually quite honest and quite trustworthy but not that many</w:t>
      </w:r>
      <w:r w:rsidR="00C273FF">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Would you say that you are more politically informed since there is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 yea defientely</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FB36F3"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Did </w:t>
      </w:r>
      <w:r w:rsidR="00F2137D">
        <w:rPr>
          <w:rFonts w:ascii="Times New Roman" w:hAnsi="Times New Roman" w:cs="Times New Roman"/>
          <w:b/>
          <w:sz w:val="22"/>
          <w:szCs w:val="22"/>
          <w:lang w:val="en-US"/>
        </w:rPr>
        <w:t>Facebook</w:t>
      </w:r>
      <w:r>
        <w:rPr>
          <w:rFonts w:ascii="Times New Roman" w:hAnsi="Times New Roman" w:cs="Times New Roman"/>
          <w:b/>
          <w:sz w:val="22"/>
          <w:szCs w:val="22"/>
          <w:lang w:val="en-US"/>
        </w:rPr>
        <w:t xml:space="preserve"> change</w:t>
      </w:r>
      <w:r w:rsidR="004F7A4D" w:rsidRPr="004F7A4D">
        <w:rPr>
          <w:rFonts w:ascii="Times New Roman" w:hAnsi="Times New Roman" w:cs="Times New Roman"/>
          <w:b/>
          <w:sz w:val="22"/>
          <w:szCs w:val="22"/>
          <w:lang w:val="en-US"/>
        </w:rPr>
        <w:t xml:space="preserve"> your media habits in terms of </w:t>
      </w:r>
      <w:r>
        <w:rPr>
          <w:rFonts w:ascii="Times New Roman" w:hAnsi="Times New Roman" w:cs="Times New Roman"/>
          <w:b/>
          <w:sz w:val="22"/>
          <w:szCs w:val="22"/>
          <w:lang w:val="en-US"/>
        </w:rPr>
        <w:t>consumption of political news? D</w:t>
      </w:r>
      <w:r w:rsidR="004F7A4D" w:rsidRPr="004F7A4D">
        <w:rPr>
          <w:rFonts w:ascii="Times New Roman" w:hAnsi="Times New Roman" w:cs="Times New Roman"/>
          <w:b/>
          <w:sz w:val="22"/>
          <w:szCs w:val="22"/>
          <w:lang w:val="en-US"/>
        </w:rPr>
        <w:t>o you</w:t>
      </w:r>
      <w:r>
        <w:rPr>
          <w:rFonts w:ascii="Times New Roman" w:hAnsi="Times New Roman" w:cs="Times New Roman"/>
          <w:b/>
          <w:sz w:val="22"/>
          <w:szCs w:val="22"/>
          <w:lang w:val="en-US"/>
        </w:rPr>
        <w:t xml:space="preserve"> read less newspapers? D</w:t>
      </w:r>
      <w:r w:rsidR="004F7A4D" w:rsidRPr="004F7A4D">
        <w:rPr>
          <w:rFonts w:ascii="Times New Roman" w:hAnsi="Times New Roman" w:cs="Times New Roman"/>
          <w:b/>
          <w:sz w:val="22"/>
          <w:szCs w:val="22"/>
          <w:lang w:val="en-US"/>
        </w:rPr>
        <w:t>o you watch less TV?</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it actually changed the way I actually viewed things because before hand I wouldn’t even think of reading a political book so I have actually gone and got a couple of books myself so that I have actually more information whereas in the past I wouldn’t have been interested and, as I said, I have also signed up to the Labour party, which again is something I would have never have dreamt of before</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TV news did anything change since you got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You mean the normal news channel? BBC, ITV</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Yea</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I have stopped, I stop watching the news long time ago even before I used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because I find that, basically, they only reported on anything that was bad and that mad me feel bad so actually I have stopped watching the news long time ago from this country</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this sense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did not have any influence, it was just your personal choice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FB36F3"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Sometimes </w:t>
      </w:r>
      <w:r w:rsidR="00FB36F3">
        <w:rPr>
          <w:rFonts w:ascii="Times New Roman" w:hAnsi="Times New Roman" w:cs="Times New Roman"/>
          <w:b/>
          <w:sz w:val="22"/>
          <w:szCs w:val="22"/>
          <w:lang w:val="en-US"/>
        </w:rPr>
        <w:t xml:space="preserve">it </w:t>
      </w:r>
      <w:r w:rsidRPr="004F7A4D">
        <w:rPr>
          <w:rFonts w:ascii="Times New Roman" w:hAnsi="Times New Roman" w:cs="Times New Roman"/>
          <w:b/>
          <w:sz w:val="22"/>
          <w:szCs w:val="22"/>
          <w:lang w:val="en-US"/>
        </w:rPr>
        <w:t>happen</w:t>
      </w:r>
      <w:r w:rsidR="00FB36F3">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to me that I post links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from th</w:t>
      </w:r>
      <w:r w:rsidR="00FB36F3">
        <w:rPr>
          <w:rFonts w:ascii="Times New Roman" w:hAnsi="Times New Roman" w:cs="Times New Roman"/>
          <w:b/>
          <w:sz w:val="22"/>
          <w:szCs w:val="22"/>
          <w:lang w:val="en-US"/>
        </w:rPr>
        <w:t>e</w:t>
      </w:r>
      <w:r w:rsidRPr="004F7A4D">
        <w:rPr>
          <w:rFonts w:ascii="Times New Roman" w:hAnsi="Times New Roman" w:cs="Times New Roman"/>
          <w:b/>
          <w:sz w:val="22"/>
          <w:szCs w:val="22"/>
          <w:lang w:val="en-US"/>
        </w:rPr>
        <w:t>se links a discussion starts</w:t>
      </w:r>
      <w:r w:rsidR="00FB36F3">
        <w:rPr>
          <w:rFonts w:ascii="Times New Roman" w:hAnsi="Times New Roman" w:cs="Times New Roman"/>
          <w:b/>
          <w:sz w:val="22"/>
          <w:szCs w:val="22"/>
          <w:lang w:val="en-US"/>
        </w:rPr>
        <w:t>. Did this ever happened to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 yea definitely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who </w:t>
      </w:r>
      <w:r w:rsidR="00FB36F3">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engage </w:t>
      </w:r>
      <w:r w:rsidR="00FB36F3">
        <w:rPr>
          <w:rFonts w:ascii="Times New Roman" w:hAnsi="Times New Roman" w:cs="Times New Roman"/>
          <w:b/>
          <w:sz w:val="22"/>
          <w:szCs w:val="22"/>
          <w:lang w:val="en-US"/>
        </w:rPr>
        <w:t>i</w:t>
      </w:r>
      <w:r w:rsidRPr="004F7A4D">
        <w:rPr>
          <w:rFonts w:ascii="Times New Roman" w:hAnsi="Times New Roman" w:cs="Times New Roman"/>
          <w:b/>
          <w:sz w:val="22"/>
          <w:szCs w:val="22"/>
          <w:lang w:val="en-US"/>
        </w:rPr>
        <w:t>n those discussion</w:t>
      </w:r>
      <w:r w:rsidR="00FB36F3">
        <w:rPr>
          <w:rFonts w:ascii="Times New Roman" w:hAnsi="Times New Roman" w:cs="Times New Roman"/>
          <w:b/>
          <w:sz w:val="22"/>
          <w:szCs w:val="22"/>
          <w:lang w:val="en-US"/>
        </w:rPr>
        <w:t>s? Y</w:t>
      </w:r>
      <w:r w:rsidRPr="004F7A4D">
        <w:rPr>
          <w:rFonts w:ascii="Times New Roman" w:hAnsi="Times New Roman" w:cs="Times New Roman"/>
          <w:b/>
          <w:sz w:val="22"/>
          <w:szCs w:val="22"/>
          <w:lang w:val="en-US"/>
        </w:rPr>
        <w:t xml:space="preserve">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Mainly</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told me that you have people from different political backgrounds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The people you engage in political discussio</w:t>
      </w:r>
      <w:r w:rsidR="00FB36F3">
        <w:rPr>
          <w:rFonts w:ascii="Times New Roman" w:hAnsi="Times New Roman" w:cs="Times New Roman"/>
          <w:b/>
          <w:sz w:val="22"/>
          <w:szCs w:val="22"/>
          <w:lang w:val="en-US"/>
        </w:rPr>
        <w:t xml:space="preserve">n with, do they </w:t>
      </w:r>
      <w:r w:rsidRPr="004F7A4D">
        <w:rPr>
          <w:rFonts w:ascii="Times New Roman" w:hAnsi="Times New Roman" w:cs="Times New Roman"/>
          <w:b/>
          <w:sz w:val="22"/>
          <w:szCs w:val="22"/>
          <w:lang w:val="en-US"/>
        </w:rPr>
        <w:t>come from a political background similar to yours or are different in terms of political preferences</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Most of them seem to be from the same but we do occasionally get people with opposing views</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most of the time is between people who agree on a certain issue</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the tones of these discussion, is there any difference on the political discussion you </w:t>
      </w:r>
      <w:r w:rsidR="00FB36F3">
        <w:rPr>
          <w:rFonts w:ascii="Times New Roman" w:hAnsi="Times New Roman" w:cs="Times New Roman"/>
          <w:b/>
          <w:sz w:val="22"/>
          <w:szCs w:val="22"/>
          <w:lang w:val="en-US"/>
        </w:rPr>
        <w:t>engage in offline and the ones from</w:t>
      </w:r>
      <w:r w:rsidRPr="004F7A4D">
        <w:rPr>
          <w:rFonts w:ascii="Times New Roman" w:hAnsi="Times New Roman" w:cs="Times New Roman"/>
          <w:b/>
          <w:sz w:val="22"/>
          <w:szCs w:val="22"/>
          <w:lang w:val="en-US"/>
        </w:rPr>
        <w:t xml:space="preserv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suppose they are quite similar discussion really, that I have with people offline and the same with people online</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use other website</w:t>
      </w:r>
      <w:r w:rsidR="00FB36F3">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to discuss politics? For instance you told me that you go on blogs, you engage in political discussions there?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there and on </w:t>
      </w:r>
      <w:r w:rsidR="00FB36F3">
        <w:rPr>
          <w:rFonts w:ascii="Times New Roman" w:hAnsi="Times New Roman" w:cs="Times New Roman"/>
          <w:sz w:val="22"/>
          <w:szCs w:val="22"/>
          <w:lang w:val="en-US"/>
        </w:rPr>
        <w:t>Twitter.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where do you think you discuss more </w:t>
      </w:r>
      <w:r w:rsidR="00FB36F3">
        <w:rPr>
          <w:rFonts w:ascii="Times New Roman" w:hAnsi="Times New Roman" w:cs="Times New Roman"/>
          <w:b/>
          <w:sz w:val="22"/>
          <w:szCs w:val="22"/>
          <w:lang w:val="en-US"/>
        </w:rPr>
        <w:t>about</w:t>
      </w:r>
      <w:r w:rsidRPr="004F7A4D">
        <w:rPr>
          <w:rFonts w:ascii="Times New Roman" w:hAnsi="Times New Roman" w:cs="Times New Roman"/>
          <w:b/>
          <w:sz w:val="22"/>
          <w:szCs w:val="22"/>
          <w:lang w:val="en-US"/>
        </w:rPr>
        <w:t xml:space="preserve"> politics? Offline,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or the </w:t>
      </w:r>
      <w:r w:rsidR="00F2137D">
        <w:rPr>
          <w:rFonts w:ascii="Times New Roman" w:hAnsi="Times New Roman" w:cs="Times New Roman"/>
          <w:b/>
          <w:sz w:val="22"/>
          <w:szCs w:val="22"/>
          <w:lang w:val="en-US"/>
        </w:rPr>
        <w:t>Internet</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Probably more on </w:t>
      </w:r>
      <w:r w:rsidR="00F2137D">
        <w:rPr>
          <w:rFonts w:ascii="Times New Roman" w:hAnsi="Times New Roman" w:cs="Times New Roman"/>
          <w:sz w:val="22"/>
          <w:szCs w:val="22"/>
          <w:lang w:val="en-US"/>
        </w:rPr>
        <w:t>Facebook</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Again </w:t>
      </w:r>
      <w:r w:rsidR="00FB36F3">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think you discuss more about politics since you have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FB36F3"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B</w:t>
      </w:r>
      <w:r w:rsidR="004F7A4D" w:rsidRPr="004F7A4D">
        <w:rPr>
          <w:rFonts w:ascii="Times New Roman" w:hAnsi="Times New Roman" w:cs="Times New Roman"/>
          <w:b/>
          <w:sz w:val="22"/>
          <w:szCs w:val="22"/>
          <w:lang w:val="en-US"/>
        </w:rPr>
        <w:t xml:space="preserve">ecause of the public nature of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w:t>
      </w:r>
      <w:r>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ome people </w:t>
      </w:r>
      <w:r w:rsidR="004F7A4D" w:rsidRPr="004F7A4D">
        <w:rPr>
          <w:rFonts w:ascii="Times New Roman" w:hAnsi="Times New Roman" w:cs="Times New Roman"/>
          <w:b/>
          <w:sz w:val="22"/>
          <w:szCs w:val="22"/>
          <w:lang w:val="en-US"/>
        </w:rPr>
        <w:t xml:space="preserve">are quite wary to speak about certain issues, sensitive issues. Do you keep away from certain issues </w:t>
      </w:r>
      <w:r>
        <w:rPr>
          <w:rFonts w:ascii="Times New Roman" w:hAnsi="Times New Roman" w:cs="Times New Roman"/>
          <w:b/>
          <w:sz w:val="22"/>
          <w:szCs w:val="22"/>
          <w:lang w:val="en-US"/>
        </w:rPr>
        <w:t>and do</w:t>
      </w:r>
      <w:r w:rsidR="004F7A4D" w:rsidRPr="004F7A4D">
        <w:rPr>
          <w:rFonts w:ascii="Times New Roman" w:hAnsi="Times New Roman" w:cs="Times New Roman"/>
          <w:b/>
          <w:sz w:val="22"/>
          <w:szCs w:val="22"/>
          <w:lang w:val="en-US"/>
        </w:rPr>
        <w:t xml:space="preserve"> you discuss more</w:t>
      </w:r>
      <w:r>
        <w:rPr>
          <w:rFonts w:ascii="Times New Roman" w:hAnsi="Times New Roman" w:cs="Times New Roman"/>
          <w:b/>
          <w:sz w:val="22"/>
          <w:szCs w:val="22"/>
          <w:lang w:val="en-US"/>
        </w:rPr>
        <w:t xml:space="preserve"> about them</w:t>
      </w:r>
      <w:r w:rsidR="004F7A4D" w:rsidRPr="004F7A4D">
        <w:rPr>
          <w:rFonts w:ascii="Times New Roman" w:hAnsi="Times New Roman" w:cs="Times New Roman"/>
          <w:b/>
          <w:sz w:val="22"/>
          <w:szCs w:val="22"/>
          <w:lang w:val="en-US"/>
        </w:rPr>
        <w:t xml:space="preserve"> offline, or are </w:t>
      </w:r>
      <w:r w:rsidRPr="004F7A4D">
        <w:rPr>
          <w:rFonts w:ascii="Times New Roman" w:hAnsi="Times New Roman" w:cs="Times New Roman"/>
          <w:b/>
          <w:sz w:val="22"/>
          <w:szCs w:val="22"/>
          <w:lang w:val="en-US"/>
        </w:rPr>
        <w:t xml:space="preserve">you </w:t>
      </w:r>
      <w:r w:rsidR="004F7A4D" w:rsidRPr="004F7A4D">
        <w:rPr>
          <w:rFonts w:ascii="Times New Roman" w:hAnsi="Times New Roman" w:cs="Times New Roman"/>
          <w:b/>
          <w:sz w:val="22"/>
          <w:szCs w:val="22"/>
          <w:lang w:val="en-US"/>
        </w:rPr>
        <w:t xml:space="preserve">quite open and honest also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w:t>
      </w:r>
      <w:r w:rsidR="00FB36F3">
        <w:rPr>
          <w:rFonts w:ascii="Times New Roman" w:hAnsi="Times New Roman" w:cs="Times New Roman"/>
          <w:sz w:val="22"/>
          <w:szCs w:val="22"/>
          <w:lang w:val="en-US"/>
        </w:rPr>
        <w:t>h</w:t>
      </w:r>
      <w:r w:rsidRPr="004F7A4D">
        <w:rPr>
          <w:rFonts w:ascii="Times New Roman" w:hAnsi="Times New Roman" w:cs="Times New Roman"/>
          <w:sz w:val="22"/>
          <w:szCs w:val="22"/>
          <w:lang w:val="en-US"/>
        </w:rPr>
        <w:t xml:space="preserve"> no I stay away from certain things, I never ever posted anything to do with my work, never</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It</w:t>
      </w:r>
      <w:r w:rsidR="00FB36F3">
        <w:rPr>
          <w:rFonts w:ascii="Times New Roman" w:hAnsi="Times New Roman" w:cs="Times New Roman"/>
          <w:b/>
          <w:sz w:val="22"/>
          <w:szCs w:val="22"/>
          <w:lang w:val="en-US"/>
        </w:rPr>
        <w:t>’s quite dangerous today</w:t>
      </w:r>
      <w:r w:rsidRPr="004F7A4D">
        <w:rPr>
          <w:rFonts w:ascii="Times New Roman" w:hAnsi="Times New Roman" w:cs="Times New Roman"/>
          <w:b/>
          <w:sz w:val="22"/>
          <w:szCs w:val="22"/>
          <w:lang w:val="en-US"/>
        </w:rPr>
        <w:t xml:space="preserve"> as company tend to monitor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pages</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is not just that because of the sort of work that I do I just think it is best keep to two separate. So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are just to do with me and nothing at all to do with my work life, so I would never have a patient as a friend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that I would be aware of</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The people you engage in political conversation</w:t>
      </w:r>
      <w:r w:rsidR="00FB36F3">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with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are they your friends or </w:t>
      </w:r>
      <w:r w:rsidR="00FB36F3">
        <w:rPr>
          <w:rFonts w:ascii="Times New Roman" w:hAnsi="Times New Roman" w:cs="Times New Roman"/>
          <w:b/>
          <w:sz w:val="22"/>
          <w:szCs w:val="22"/>
          <w:lang w:val="en-US"/>
        </w:rPr>
        <w:t xml:space="preserve">are there </w:t>
      </w:r>
      <w:r w:rsidRPr="004F7A4D">
        <w:rPr>
          <w:rFonts w:ascii="Times New Roman" w:hAnsi="Times New Roman" w:cs="Times New Roman"/>
          <w:b/>
          <w:sz w:val="22"/>
          <w:szCs w:val="22"/>
          <w:lang w:val="en-US"/>
        </w:rPr>
        <w:t>also people that you don’t know?</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are people I know sometimes are people I don’t know, sometimes there are people I have met when I have been to demonstrations</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While offline you tend to discuss pol</w:t>
      </w:r>
      <w:r w:rsidR="00FB36F3">
        <w:rPr>
          <w:rFonts w:ascii="Times New Roman" w:hAnsi="Times New Roman" w:cs="Times New Roman"/>
          <w:b/>
          <w:sz w:val="22"/>
          <w:szCs w:val="22"/>
          <w:lang w:val="en-US"/>
        </w:rPr>
        <w:t>itical issues with your friends…</w:t>
      </w:r>
    </w:p>
    <w:p w:rsidR="00FB36F3" w:rsidRPr="004F7A4D" w:rsidRDefault="00FB36F3"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Quite few of my friends are interested in politics but then I got friend who aren’t interested in politics so I would only really discuss with that I would call my political friends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What happens to me is that offline I tend to discuss politics with friends but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 even engage in political discussions with people </w:t>
      </w:r>
      <w:r w:rsidR="00FB36F3">
        <w:rPr>
          <w:rFonts w:ascii="Times New Roman" w:hAnsi="Times New Roman" w:cs="Times New Roman"/>
          <w:b/>
          <w:sz w:val="22"/>
          <w:szCs w:val="22"/>
          <w:lang w:val="en-US"/>
        </w:rPr>
        <w:t>that</w:t>
      </w:r>
      <w:r w:rsidRPr="004F7A4D">
        <w:rPr>
          <w:rFonts w:ascii="Times New Roman" w:hAnsi="Times New Roman" w:cs="Times New Roman"/>
          <w:b/>
          <w:sz w:val="22"/>
          <w:szCs w:val="22"/>
          <w:lang w:val="en-US"/>
        </w:rPr>
        <w:t xml:space="preserve"> I don’t know</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i/>
          <w:sz w:val="22"/>
          <w:szCs w:val="22"/>
          <w:lang w:val="en-US"/>
        </w:rPr>
      </w:pPr>
      <w:r w:rsidRPr="004F7A4D">
        <w:rPr>
          <w:rFonts w:ascii="Times New Roman" w:hAnsi="Times New Roman" w:cs="Times New Roman"/>
          <w:sz w:val="22"/>
          <w:szCs w:val="22"/>
          <w:lang w:val="en-US"/>
        </w:rPr>
        <w:t>Yea, I have some friends in real life that are not interested in politics at all so I</w:t>
      </w:r>
      <w:r w:rsidRPr="004F7A4D">
        <w:rPr>
          <w:rFonts w:ascii="Times New Roman" w:hAnsi="Times New Roman" w:cs="Times New Roman"/>
          <w:i/>
          <w:sz w:val="22"/>
          <w:szCs w:val="22"/>
          <w:lang w:val="en-US"/>
        </w:rPr>
        <w:t xml:space="preserve"> </w:t>
      </w:r>
      <w:r w:rsidRPr="004F7A4D">
        <w:rPr>
          <w:rFonts w:ascii="Times New Roman" w:hAnsi="Times New Roman" w:cs="Times New Roman"/>
          <w:sz w:val="22"/>
          <w:szCs w:val="22"/>
          <w:lang w:val="en-US"/>
        </w:rPr>
        <w:t>don’t tend to engage in political discussion with them but as I said I have got friend who are in the anti-cuts movement and things with me so I am quite open to discuss with them but online anybody that pops up I am quite happy to chat to or I have posted something people put messages underneath I am quite happy to continue a sort of conversation in that way even if I don’t know the person</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use private messages and chats or </w:t>
      </w:r>
      <w:r w:rsidR="00FB36F3">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you us</w:t>
      </w:r>
      <w:r w:rsidR="00FB36F3">
        <w:rPr>
          <w:rFonts w:ascii="Times New Roman" w:hAnsi="Times New Roman" w:cs="Times New Roman"/>
          <w:b/>
          <w:sz w:val="22"/>
          <w:szCs w:val="22"/>
          <w:lang w:val="en-US"/>
        </w:rPr>
        <w:t>e post</w:t>
      </w:r>
      <w:r w:rsidRPr="004F7A4D">
        <w:rPr>
          <w:rFonts w:ascii="Times New Roman" w:hAnsi="Times New Roman" w:cs="Times New Roman"/>
          <w:b/>
          <w:sz w:val="22"/>
          <w:szCs w:val="22"/>
          <w:lang w:val="en-US"/>
        </w:rPr>
        <w:t xml:space="preserve"> to discuss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not very often but sometime I do have chats or I would send people private messages</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w:t>
      </w:r>
      <w:r w:rsidR="00FB36F3">
        <w:rPr>
          <w:rFonts w:ascii="Times New Roman" w:hAnsi="Times New Roman" w:cs="Times New Roman"/>
          <w:b/>
          <w:sz w:val="22"/>
          <w:szCs w:val="22"/>
          <w:lang w:val="en-US"/>
        </w:rPr>
        <w:t>do the</w:t>
      </w:r>
      <w:r w:rsidRPr="004F7A4D">
        <w:rPr>
          <w:rFonts w:ascii="Times New Roman" w:hAnsi="Times New Roman" w:cs="Times New Roman"/>
          <w:b/>
          <w:sz w:val="22"/>
          <w:szCs w:val="22"/>
          <w:lang w:val="en-US"/>
        </w:rPr>
        <w:t xml:space="preserve"> exchanges happen</w:t>
      </w:r>
      <w:r w:rsidR="00FB36F3">
        <w:rPr>
          <w:rFonts w:ascii="Times New Roman" w:hAnsi="Times New Roman" w:cs="Times New Roman"/>
          <w:b/>
          <w:sz w:val="22"/>
          <w:szCs w:val="22"/>
          <w:lang w:val="en-US"/>
        </w:rPr>
        <w:t xml:space="preserve"> mainly </w:t>
      </w:r>
      <w:r w:rsidRPr="004F7A4D">
        <w:rPr>
          <w:rFonts w:ascii="Times New Roman" w:hAnsi="Times New Roman" w:cs="Times New Roman"/>
          <w:b/>
          <w:sz w:val="22"/>
          <w:szCs w:val="22"/>
          <w:lang w:val="en-US"/>
        </w:rPr>
        <w:t>through post</w:t>
      </w:r>
      <w:r w:rsidR="00FB36F3">
        <w:rPr>
          <w:rFonts w:ascii="Times New Roman" w:hAnsi="Times New Roman" w:cs="Times New Roman"/>
          <w:b/>
          <w:sz w:val="22"/>
          <w:szCs w:val="22"/>
          <w:lang w:val="en-US"/>
        </w:rPr>
        <w:t>s</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For instance for me if there is something sensitive I want to talk about I tend to use chats or private messages but most of the times I use posts</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Just depends on the topic of the conversation</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think you sort have to be sensible</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Before I did not like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because the privacy issues, did you ever had problem with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think I have been only been hacked once</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No what I did not like</w:t>
      </w:r>
      <w:r w:rsidR="00FB36F3">
        <w:rPr>
          <w:rFonts w:ascii="Times New Roman" w:hAnsi="Times New Roman" w:cs="Times New Roman"/>
          <w:b/>
          <w:sz w:val="22"/>
          <w:szCs w:val="22"/>
          <w:lang w:val="en-US"/>
        </w:rPr>
        <w:t xml:space="preserve"> is</w:t>
      </w:r>
      <w:r w:rsidRPr="004F7A4D">
        <w:rPr>
          <w:rFonts w:ascii="Times New Roman" w:hAnsi="Times New Roman" w:cs="Times New Roman"/>
          <w:b/>
          <w:sz w:val="22"/>
          <w:szCs w:val="22"/>
          <w:lang w:val="en-US"/>
        </w:rPr>
        <w:t xml:space="preserve"> that everyone can see what you do and that they sell your info to advertisers</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have actually set my privacy settings and there are some things which are limited to some of my friends, there are some things which are limited to me only, but there are some things that everybody can see, I mean like pictures I have limited them to family and friends, mainly my own pictures so it is only family and friends I got a daughter and obviously and I don’t want everyone to see her pictures</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If I ask you about the difference between offline,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political discussions, is there a difference in terms of the quality of discussion, of the topic</w:t>
      </w:r>
      <w:r w:rsidR="00FB36F3">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you talk about</w:t>
      </w:r>
      <w:r w:rsidR="00FB36F3">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t>
      </w:r>
      <w:r w:rsidR="00FB36F3">
        <w:rPr>
          <w:rFonts w:ascii="Times New Roman" w:hAnsi="Times New Roman" w:cs="Times New Roman"/>
          <w:b/>
          <w:sz w:val="22"/>
          <w:szCs w:val="22"/>
          <w:lang w:val="en-US"/>
        </w:rPr>
        <w:t>Or</w:t>
      </w:r>
      <w:r w:rsidRPr="004F7A4D">
        <w:rPr>
          <w:rFonts w:ascii="Times New Roman" w:hAnsi="Times New Roman" w:cs="Times New Roman"/>
          <w:b/>
          <w:sz w:val="22"/>
          <w:szCs w:val="22"/>
          <w:lang w:val="en-US"/>
        </w:rPr>
        <w:t xml:space="preserve"> </w:t>
      </w:r>
      <w:r w:rsidR="00FB36F3">
        <w:rPr>
          <w:rFonts w:ascii="Times New Roman" w:hAnsi="Times New Roman" w:cs="Times New Roman"/>
          <w:b/>
          <w:sz w:val="22"/>
          <w:szCs w:val="22"/>
          <w:lang w:val="en-US"/>
        </w:rPr>
        <w:t xml:space="preserve">are these </w:t>
      </w:r>
      <w:r w:rsidRPr="004F7A4D">
        <w:rPr>
          <w:rFonts w:ascii="Times New Roman" w:hAnsi="Times New Roman" w:cs="Times New Roman"/>
          <w:b/>
          <w:sz w:val="22"/>
          <w:szCs w:val="22"/>
          <w:lang w:val="en-US"/>
        </w:rPr>
        <w:t>the three channels</w:t>
      </w:r>
      <w:r w:rsidR="00FB36F3">
        <w:rPr>
          <w:rFonts w:ascii="Times New Roman" w:hAnsi="Times New Roman" w:cs="Times New Roman"/>
          <w:b/>
          <w:sz w:val="22"/>
          <w:szCs w:val="22"/>
          <w:lang w:val="en-US"/>
        </w:rPr>
        <w:t xml:space="preserve"> fairly simialr</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They are fairly similar to be honest</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ever happen to you that you lea</w:t>
      </w:r>
      <w:r w:rsidR="00FB36F3">
        <w:rPr>
          <w:rFonts w:ascii="Times New Roman" w:hAnsi="Times New Roman" w:cs="Times New Roman"/>
          <w:b/>
          <w:sz w:val="22"/>
          <w:szCs w:val="22"/>
          <w:lang w:val="en-US"/>
        </w:rPr>
        <w:t>r</w:t>
      </w:r>
      <w:r w:rsidRPr="004F7A4D">
        <w:rPr>
          <w:rFonts w:ascii="Times New Roman" w:hAnsi="Times New Roman" w:cs="Times New Roman"/>
          <w:b/>
          <w:sz w:val="22"/>
          <w:szCs w:val="22"/>
          <w:lang w:val="en-US"/>
        </w:rPr>
        <w:t xml:space="preserve">nt about a political event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attended that event?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w:t>
      </w:r>
      <w:r w:rsidR="00FB36F3">
        <w:rPr>
          <w:rFonts w:ascii="Times New Roman" w:hAnsi="Times New Roman" w:cs="Times New Roman"/>
          <w:b/>
          <w:sz w:val="22"/>
          <w:szCs w:val="22"/>
          <w:lang w:val="en-US"/>
        </w:rPr>
        <w:t xml:space="preserve">from </w:t>
      </w:r>
      <w:r w:rsidRPr="004F7A4D">
        <w:rPr>
          <w:rFonts w:ascii="Times New Roman" w:hAnsi="Times New Roman" w:cs="Times New Roman"/>
          <w:b/>
          <w:sz w:val="22"/>
          <w:szCs w:val="22"/>
          <w:lang w:val="en-US"/>
        </w:rPr>
        <w:t>where did that request of participation come from? From your frien</w:t>
      </w:r>
      <w:r w:rsidR="00FB36F3">
        <w:rPr>
          <w:rFonts w:ascii="Times New Roman" w:hAnsi="Times New Roman" w:cs="Times New Roman"/>
          <w:b/>
          <w:sz w:val="22"/>
          <w:szCs w:val="22"/>
          <w:lang w:val="en-US"/>
        </w:rPr>
        <w:t>ds, people you don’t know…</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A variety, some of them are friends some are people that I don’t know</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before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this didn’t happen… you never received e-mail</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It is a very good tool to organize and learn about political initiatives</w:t>
      </w:r>
      <w:r w:rsidR="00FB36F3">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Definitely, which is why I think they want to take over and stop us</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Probably they are monitoring it, like what happens in the riots, they are censoring it in </w:t>
      </w:r>
      <w:r w:rsidR="00FB36F3">
        <w:rPr>
          <w:rFonts w:ascii="Times New Roman" w:hAnsi="Times New Roman" w:cs="Times New Roman"/>
          <w:b/>
          <w:sz w:val="22"/>
          <w:szCs w:val="22"/>
          <w:lang w:val="en-US"/>
        </w:rPr>
        <w:t xml:space="preserve">authuritahrian regimes </w:t>
      </w:r>
      <w:r w:rsidRPr="004F7A4D">
        <w:rPr>
          <w:rFonts w:ascii="Times New Roman" w:hAnsi="Times New Roman" w:cs="Times New Roman"/>
          <w:b/>
          <w:sz w:val="22"/>
          <w:szCs w:val="22"/>
          <w:lang w:val="en-US"/>
        </w:rPr>
        <w:t>but I don’t think it will happen in Western democracies, do you agree</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it is obviously giving people the opportunity to contact people all over the world and find out what they are doing, you know groups like Anonymous and the occupy movement, and it is easy and quick to get information</w:t>
      </w:r>
      <w:r w:rsidRPr="004F7A4D">
        <w:rPr>
          <w:rFonts w:ascii="Times New Roman" w:hAnsi="Times New Roman" w:cs="Times New Roman"/>
          <w:color w:val="FF0000"/>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ever get request of signing petitions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lots</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ever sign those 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offline, did you ever signed a petition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do you believe in the petition as a tool?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receive more requests of </w:t>
      </w:r>
      <w:r w:rsidR="00FB36F3">
        <w:rPr>
          <w:rFonts w:ascii="Times New Roman" w:hAnsi="Times New Roman" w:cs="Times New Roman"/>
          <w:b/>
          <w:sz w:val="22"/>
          <w:szCs w:val="22"/>
          <w:lang w:val="en-US"/>
        </w:rPr>
        <w:t xml:space="preserve">sigining </w:t>
      </w:r>
      <w:r w:rsidRPr="004F7A4D">
        <w:rPr>
          <w:rFonts w:ascii="Times New Roman" w:hAnsi="Times New Roman" w:cs="Times New Roman"/>
          <w:b/>
          <w:sz w:val="22"/>
          <w:szCs w:val="22"/>
          <w:lang w:val="en-US"/>
        </w:rPr>
        <w:t xml:space="preserve">petition since you got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Actually by e-mail, I get quite a few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but the majority I get them through e-mail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said that before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you were not able to organize a political event, initiative</w:t>
      </w:r>
      <w:r w:rsidR="00FB36F3">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FB36F3">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Before you told me about an event, could you tell me about another event if you recall?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organized something before… I have organized an event with 38degrees about handed in a petition against the NHS to my MP and that was through the 38degrees website that I organized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it is a ve</w:t>
      </w:r>
      <w:r w:rsidR="001117AD">
        <w:rPr>
          <w:rFonts w:ascii="Times New Roman" w:hAnsi="Times New Roman" w:cs="Times New Roman"/>
          <w:b/>
          <w:sz w:val="22"/>
          <w:szCs w:val="22"/>
          <w:lang w:val="en-US"/>
        </w:rPr>
        <w:t>ry good organizing tool for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because before hand I would probably had to put an advert on a local paper and things like that and it is good in that way that you can reach a lot of people quickly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Explain</w:t>
      </w:r>
      <w:r w:rsidR="001117AD">
        <w:rPr>
          <w:rFonts w:ascii="Times New Roman" w:hAnsi="Times New Roman" w:cs="Times New Roman"/>
          <w:b/>
          <w:sz w:val="22"/>
          <w:szCs w:val="22"/>
          <w:lang w:val="en-US"/>
        </w:rPr>
        <w:t>ed</w:t>
      </w:r>
      <w:r w:rsidRPr="004F7A4D">
        <w:rPr>
          <w:rFonts w:ascii="Times New Roman" w:hAnsi="Times New Roman" w:cs="Times New Roman"/>
          <w:b/>
          <w:sz w:val="22"/>
          <w:szCs w:val="22"/>
          <w:lang w:val="en-US"/>
        </w:rPr>
        <w:t xml:space="preserve"> </w:t>
      </w:r>
      <w:r w:rsidR="001117AD">
        <w:rPr>
          <w:rFonts w:ascii="Times New Roman" w:hAnsi="Times New Roman" w:cs="Times New Roman"/>
          <w:b/>
          <w:sz w:val="22"/>
          <w:szCs w:val="22"/>
          <w:lang w:val="en-US"/>
        </w:rPr>
        <w:t xml:space="preserve">about the debate between Internet optimists, pessimist and normalisers and asked an </w:t>
      </w:r>
      <w:r w:rsidRPr="004F7A4D">
        <w:rPr>
          <w:rFonts w:ascii="Times New Roman" w:hAnsi="Times New Roman" w:cs="Times New Roman"/>
          <w:b/>
          <w:sz w:val="22"/>
          <w:szCs w:val="22"/>
          <w:lang w:val="en-US"/>
        </w:rPr>
        <w:t>opinion on that</w:t>
      </w:r>
      <w:r w:rsidR="001117A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would say </w:t>
      </w:r>
      <w:r w:rsidR="001117AD">
        <w:rPr>
          <w:rFonts w:ascii="Times New Roman" w:hAnsi="Times New Roman" w:cs="Times New Roman"/>
          <w:sz w:val="22"/>
          <w:szCs w:val="22"/>
          <w:lang w:val="en-US"/>
        </w:rPr>
        <w:t xml:space="preserve">it </w:t>
      </w:r>
      <w:r w:rsidRPr="004F7A4D">
        <w:rPr>
          <w:rFonts w:ascii="Times New Roman" w:hAnsi="Times New Roman" w:cs="Times New Roman"/>
          <w:sz w:val="22"/>
          <w:szCs w:val="22"/>
          <w:lang w:val="en-US"/>
        </w:rPr>
        <w:t>has increased our participation</w:t>
      </w:r>
      <w:r w:rsidR="001117A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Which are the other types of activity you engage in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Non political activities</w:t>
      </w:r>
      <w:r w:rsidR="001117A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play games</w:t>
      </w:r>
      <w:r w:rsidR="001117A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More social recreation</w:t>
      </w:r>
      <w:r w:rsidR="001117AD">
        <w:rPr>
          <w:rFonts w:ascii="Times New Roman" w:hAnsi="Times New Roman" w:cs="Times New Roman"/>
          <w:b/>
          <w:sz w:val="22"/>
          <w:szCs w:val="22"/>
          <w:lang w:val="en-US"/>
        </w:rPr>
        <w:t xml:space="preserve"> then</w:t>
      </w:r>
      <w:r w:rsidRPr="004F7A4D">
        <w:rPr>
          <w:rFonts w:ascii="Times New Roman" w:hAnsi="Times New Roman" w:cs="Times New Roman"/>
          <w:b/>
          <w:sz w:val="22"/>
          <w:szCs w:val="22"/>
          <w:lang w:val="en-US"/>
        </w:rPr>
        <w:t xml:space="preserve">, do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to contact friends or </w:t>
      </w:r>
      <w:r w:rsidR="001117AD">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you use other tools to do that</w:t>
      </w:r>
      <w:r w:rsidR="001117A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 chat to friends sometimes, keep up to date to what friends are doing and family as well.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you use it mostly for recreational and political purposes</w:t>
      </w:r>
      <w:r w:rsidR="001117A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1117A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participate in non political pages or non political groups?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1117A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Is there a difference between your political participation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offline and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in terms or activities or are </w:t>
      </w:r>
      <w:r w:rsidR="001117AD">
        <w:rPr>
          <w:rFonts w:ascii="Times New Roman" w:hAnsi="Times New Roman" w:cs="Times New Roman"/>
          <w:b/>
          <w:sz w:val="22"/>
          <w:szCs w:val="22"/>
          <w:lang w:val="en-US"/>
        </w:rPr>
        <w:t xml:space="preserve">they </w:t>
      </w:r>
      <w:r w:rsidRPr="004F7A4D">
        <w:rPr>
          <w:rFonts w:ascii="Times New Roman" w:hAnsi="Times New Roman" w:cs="Times New Roman"/>
          <w:b/>
          <w:sz w:val="22"/>
          <w:szCs w:val="22"/>
          <w:lang w:val="en-US"/>
        </w:rPr>
        <w:t>more or less related?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obviously, offline is sort of face-to-face, discussions and things with other people, whereas online is obviously, it can be people that I don’t know more anonymous I suppose in a way that the discussions that take place offline</w:t>
      </w:r>
      <w:r w:rsidR="001117A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think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made your participation easier? </w:t>
      </w:r>
      <w:r w:rsidR="001117AD">
        <w:rPr>
          <w:rFonts w:ascii="Times New Roman" w:hAnsi="Times New Roman" w:cs="Times New Roman"/>
          <w:b/>
          <w:sz w:val="22"/>
          <w:szCs w:val="22"/>
          <w:lang w:val="en-US"/>
        </w:rPr>
        <w:t>Y</w:t>
      </w:r>
      <w:r w:rsidRPr="004F7A4D">
        <w:rPr>
          <w:rFonts w:ascii="Times New Roman" w:hAnsi="Times New Roman" w:cs="Times New Roman"/>
          <w:b/>
          <w:sz w:val="22"/>
          <w:szCs w:val="22"/>
          <w:lang w:val="en-US"/>
        </w:rPr>
        <w:t>esterday I spoke to a participant who told me that now</w:t>
      </w:r>
      <w:r w:rsidR="001117AD">
        <w:rPr>
          <w:rFonts w:ascii="Times New Roman" w:hAnsi="Times New Roman" w:cs="Times New Roman"/>
          <w:b/>
          <w:sz w:val="22"/>
          <w:szCs w:val="22"/>
          <w:lang w:val="en-US"/>
        </w:rPr>
        <w:t>. He said that</w:t>
      </w:r>
      <w:r w:rsidRPr="004F7A4D">
        <w:rPr>
          <w:rFonts w:ascii="Times New Roman" w:hAnsi="Times New Roman" w:cs="Times New Roman"/>
          <w:b/>
          <w:sz w:val="22"/>
          <w:szCs w:val="22"/>
          <w:lang w:val="en-US"/>
        </w:rPr>
        <w:t xml:space="preserve"> I participate more as now I c</w:t>
      </w:r>
      <w:r w:rsidR="001117AD">
        <w:rPr>
          <w:rFonts w:ascii="Times New Roman" w:hAnsi="Times New Roman" w:cs="Times New Roman"/>
          <w:b/>
          <w:sz w:val="22"/>
          <w:szCs w:val="22"/>
          <w:lang w:val="en-US"/>
        </w:rPr>
        <w:t>an participate even sitting on my</w:t>
      </w:r>
      <w:r w:rsidRPr="004F7A4D">
        <w:rPr>
          <w:rFonts w:ascii="Times New Roman" w:hAnsi="Times New Roman" w:cs="Times New Roman"/>
          <w:b/>
          <w:sz w:val="22"/>
          <w:szCs w:val="22"/>
          <w:lang w:val="en-US"/>
        </w:rPr>
        <w:t xml:space="preserve"> sofa, </w:t>
      </w:r>
      <w:r w:rsidR="001117AD">
        <w:rPr>
          <w:rFonts w:ascii="Times New Roman" w:hAnsi="Times New Roman" w:cs="Times New Roman"/>
          <w:b/>
          <w:sz w:val="22"/>
          <w:szCs w:val="22"/>
          <w:lang w:val="en-US"/>
        </w:rPr>
        <w:t>etc</w:t>
      </w:r>
      <w:r w:rsidRPr="004F7A4D">
        <w:rPr>
          <w:rFonts w:ascii="Times New Roman" w:hAnsi="Times New Roman" w:cs="Times New Roman"/>
          <w:b/>
          <w:sz w:val="22"/>
          <w:szCs w:val="22"/>
          <w:lang w:val="en-US"/>
        </w:rPr>
        <w:t>. Do you think something similar happened to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think it is easier because as the other person said you come home from work and you think I can’t be bothered going to a meeting, however probably before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 wouldn’t have known that the meetings were happening, so I wouldn’t had known to have an opportunity to attend so I have got more involved, from that point of view I will attend meetings and things but when I either haven’t got the time to attend a meeting or I feel tired I can still get involved because I can just log into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or the web and getting involved in whatever is going on, so it increases it from that point of view.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Did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replace the other activities you did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w:t>
      </w:r>
      <w:r w:rsidR="001117AD">
        <w:rPr>
          <w:rFonts w:ascii="Times New Roman" w:hAnsi="Times New Roman" w:cs="Times New Roman"/>
          <w:b/>
          <w:sz w:val="22"/>
          <w:szCs w:val="22"/>
          <w:lang w:val="en-US"/>
        </w:rPr>
        <w:t>Did it b</w:t>
      </w:r>
      <w:r w:rsidRPr="004F7A4D">
        <w:rPr>
          <w:rFonts w:ascii="Times New Roman" w:hAnsi="Times New Roman" w:cs="Times New Roman"/>
          <w:b/>
          <w:sz w:val="22"/>
          <w:szCs w:val="22"/>
          <w:lang w:val="en-US"/>
        </w:rPr>
        <w:t>ec</w:t>
      </w:r>
      <w:r w:rsidR="001117AD">
        <w:rPr>
          <w:rFonts w:ascii="Times New Roman" w:hAnsi="Times New Roman" w:cs="Times New Roman"/>
          <w:b/>
          <w:sz w:val="22"/>
          <w:szCs w:val="22"/>
          <w:lang w:val="en-US"/>
        </w:rPr>
        <w:t>ome more like a platform?</w:t>
      </w:r>
      <w:r w:rsidRPr="004F7A4D">
        <w:rPr>
          <w:rFonts w:ascii="Times New Roman" w:hAnsi="Times New Roman" w:cs="Times New Roman"/>
          <w:b/>
          <w:sz w:val="22"/>
          <w:szCs w:val="22"/>
          <w:lang w:val="en-US"/>
        </w:rPr>
        <w:t xml:space="preserve"> Before if you engaged n discussion on blogs now you tend to do it on </w:t>
      </w:r>
      <w:r w:rsidR="00F2137D">
        <w:rPr>
          <w:rFonts w:ascii="Times New Roman" w:hAnsi="Times New Roman" w:cs="Times New Roman"/>
          <w:b/>
          <w:sz w:val="22"/>
          <w:szCs w:val="22"/>
          <w:lang w:val="en-US"/>
        </w:rPr>
        <w:t>Facebook</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1117AD">
        <w:rPr>
          <w:rFonts w:ascii="Times New Roman" w:hAnsi="Times New Roman" w:cs="Times New Roman"/>
          <w:sz w:val="22"/>
          <w:szCs w:val="22"/>
          <w:lang w:val="en-US"/>
        </w:rPr>
        <w:t>.</w:t>
      </w:r>
    </w:p>
    <w:p w:rsidR="001117AD" w:rsidRPr="004F7A4D" w:rsidRDefault="001117A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This is something that I noticed in many participants that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activity is almost becoming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activit</w:t>
      </w:r>
      <w:r w:rsidR="001117AD">
        <w:rPr>
          <w:rFonts w:ascii="Times New Roman" w:hAnsi="Times New Roman" w:cs="Times New Roman"/>
          <w:b/>
          <w:sz w:val="22"/>
          <w:szCs w:val="22"/>
          <w:lang w:val="en-US"/>
        </w:rPr>
        <w:t>y</w:t>
      </w:r>
      <w:r w:rsidRPr="004F7A4D">
        <w:rPr>
          <w:rFonts w:ascii="Times New Roman" w:hAnsi="Times New Roman" w:cs="Times New Roman"/>
          <w:b/>
          <w:sz w:val="22"/>
          <w:szCs w:val="22"/>
          <w:lang w:val="en-US"/>
        </w:rPr>
        <w:t xml:space="preserve"> as many people te</w:t>
      </w:r>
      <w:r w:rsidR="001117AD">
        <w:rPr>
          <w:rFonts w:ascii="Times New Roman" w:hAnsi="Times New Roman" w:cs="Times New Roman"/>
          <w:b/>
          <w:sz w:val="22"/>
          <w:szCs w:val="22"/>
          <w:lang w:val="en-US"/>
        </w:rPr>
        <w:t xml:space="preserve">nd </w:t>
      </w:r>
      <w:r w:rsidRPr="004F7A4D">
        <w:rPr>
          <w:rFonts w:ascii="Times New Roman" w:hAnsi="Times New Roman" w:cs="Times New Roman"/>
          <w:b/>
          <w:sz w:val="22"/>
          <w:szCs w:val="22"/>
          <w:lang w:val="en-US"/>
        </w:rPr>
        <w:t xml:space="preserve">to do almost everything </w:t>
      </w:r>
      <w:r w:rsidR="001117AD">
        <w:rPr>
          <w:rFonts w:ascii="Times New Roman" w:hAnsi="Times New Roman" w:cs="Times New Roman"/>
          <w:b/>
          <w:sz w:val="22"/>
          <w:szCs w:val="22"/>
          <w:lang w:val="en-US"/>
        </w:rPr>
        <w:t>through</w:t>
      </w:r>
      <w:r w:rsidRPr="004F7A4D">
        <w:rPr>
          <w:rFonts w:ascii="Times New Roman" w:hAnsi="Times New Roman" w:cs="Times New Roman"/>
          <w:b/>
          <w:sz w:val="22"/>
          <w:szCs w:val="22"/>
          <w:lang w:val="en-US"/>
        </w:rPr>
        <w:t xml:space="preserv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r w:rsidR="001117AD">
        <w:rPr>
          <w:rFonts w:ascii="Times New Roman" w:hAnsi="Times New Roman" w:cs="Times New Roman"/>
          <w:sz w:val="22"/>
          <w:szCs w:val="22"/>
          <w:lang w:val="en-US"/>
        </w:rPr>
        <w:t>.</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8F62A2"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8F62A2">
        <w:rPr>
          <w:rFonts w:ascii="Times New Roman" w:hAnsi="Times New Roman" w:cs="Times New Roman"/>
          <w:b/>
          <w:sz w:val="22"/>
          <w:szCs w:val="22"/>
        </w:rPr>
        <w:t>Helen</w:t>
      </w:r>
    </w:p>
    <w:p w:rsidR="004F7A4D" w:rsidRPr="004F7A4D" w:rsidRDefault="004F7A4D" w:rsidP="00EB0A28">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Helen is in the 25-34 age-group, studying towards a degree and working part-time in hospitality. She has an interest politics, which has recently developed, and is left-leaning in terms of political ideology. Helen is sceptical of British political institutions and mainstream media. She has a very high level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activity and employs the SNS as an all-round platform through which she engages in a variety of activities ranging from information to recreation and communication. Her political activity is limited to the consumption and diffusion of political information, and, because of health related issues, to online activity.</w:t>
      </w:r>
    </w:p>
    <w:p w:rsidR="004F7A4D" w:rsidRPr="004F7A4D" w:rsidRDefault="004F7A4D" w:rsidP="004F7A4D">
      <w:pPr>
        <w:spacing w:line="240" w:lineRule="auto"/>
        <w:jc w:val="both"/>
        <w:rPr>
          <w:rFonts w:ascii="Times New Roman" w:hAnsi="Times New Roman" w:cs="Times New Roman"/>
          <w:sz w:val="22"/>
          <w:szCs w:val="22"/>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Can you tell me a bit more about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activities? How did this SNS change your life, your habits?</w:t>
      </w:r>
      <w:r w:rsidR="008F62A2">
        <w:rPr>
          <w:rFonts w:ascii="Times New Roman" w:hAnsi="Times New Roman" w:cs="Times New Roman"/>
          <w:b/>
          <w:sz w:val="22"/>
          <w:szCs w:val="22"/>
          <w:lang w:val="en-US"/>
        </w:rPr>
        <w:t xml:space="preserve"> </w:t>
      </w:r>
      <w:r w:rsidRPr="004F7A4D">
        <w:rPr>
          <w:rFonts w:ascii="Times New Roman" w:hAnsi="Times New Roman" w:cs="Times New Roman"/>
          <w:b/>
          <w:sz w:val="22"/>
          <w:szCs w:val="22"/>
          <w:lang w:val="en-US"/>
        </w:rPr>
        <w:t xml:space="preserve">Maybe you can start with the non-political activities you engage </w:t>
      </w:r>
      <w:r w:rsidR="008F62A2">
        <w:rPr>
          <w:rFonts w:ascii="Times New Roman" w:hAnsi="Times New Roman" w:cs="Times New Roman"/>
          <w:b/>
          <w:sz w:val="22"/>
          <w:szCs w:val="22"/>
          <w:lang w:val="en-US"/>
        </w:rPr>
        <w:t xml:space="preserve">in </w:t>
      </w: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Chat, reading news, reading pages…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Could you tell me a bit more about the nature of these pages?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for example there are a couple of pages I like the one called weird worlds and there are pictures of animals, things like that, weird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would you say that you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for information purposes</w:t>
      </w:r>
      <w:r w:rsidR="008F62A2">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or more for entertainment</w:t>
      </w:r>
      <w:r w:rsidR="008F62A2">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or to get in touch with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8F62A2" w:rsidP="004F7A4D">
      <w:pPr>
        <w:spacing w:line="240" w:lineRule="auto"/>
        <w:contextualSpacing/>
        <w:jc w:val="both"/>
        <w:rPr>
          <w:rFonts w:ascii="Times New Roman" w:hAnsi="Times New Roman" w:cs="Times New Roman"/>
          <w:sz w:val="22"/>
          <w:szCs w:val="22"/>
          <w:lang w:val="en-US"/>
        </w:rPr>
      </w:pPr>
      <w:r>
        <w:rPr>
          <w:rFonts w:ascii="Times New Roman" w:hAnsi="Times New Roman" w:cs="Times New Roman"/>
          <w:sz w:val="22"/>
          <w:szCs w:val="22"/>
          <w:lang w:val="en-US"/>
        </w:rPr>
        <w:t>I would say 50/</w:t>
      </w:r>
      <w:r w:rsidR="004F7A4D" w:rsidRPr="004F7A4D">
        <w:rPr>
          <w:rFonts w:ascii="Times New Roman" w:hAnsi="Times New Roman" w:cs="Times New Roman"/>
          <w:sz w:val="22"/>
          <w:szCs w:val="22"/>
          <w:lang w:val="en-US"/>
        </w:rPr>
        <w:t>50</w:t>
      </w:r>
      <w:r>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8F62A2"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You have</w:t>
      </w:r>
      <w:r w:rsidR="004F7A4D" w:rsidRPr="004F7A4D">
        <w:rPr>
          <w:rFonts w:ascii="Times New Roman" w:hAnsi="Times New Roman" w:cs="Times New Roman"/>
          <w:b/>
          <w:sz w:val="22"/>
          <w:szCs w:val="22"/>
          <w:lang w:val="en-US"/>
        </w:rPr>
        <w:t xml:space="preserve"> mentioned that you are fan of certain pages… do you also participate in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groups?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8F62A2">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Like?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there is a group for my university module.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Any political group</w:t>
      </w:r>
      <w:r w:rsidR="008F62A2">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you participate in?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Define participating…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Like leave comments, engage in discussion with people from the group, reading news posted by people from the group…</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there are few pages, there is one called true activist, Russia today but that’s news</w:t>
      </w:r>
      <w:r w:rsidR="008F62A2">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8F62A2"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Is</w:t>
      </w:r>
      <w:r w:rsidR="004F7A4D" w:rsidRPr="004F7A4D">
        <w:rPr>
          <w:rFonts w:ascii="Times New Roman" w:hAnsi="Times New Roman" w:cs="Times New Roman"/>
          <w:b/>
          <w:sz w:val="22"/>
          <w:szCs w:val="22"/>
          <w:lang w:val="en-US"/>
        </w:rPr>
        <w:t xml:space="preserve"> there any page or group affiliated to a political party or movement?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would say true activist is kind of a political movement</w:t>
      </w:r>
      <w:r w:rsidR="008F62A2">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Can you tell me a bit more about the nature of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contacts…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friends are people that you knew before, friends of friends or even stranger that you just add</w:t>
      </w:r>
      <w:r w:rsidR="008F62A2">
        <w:rPr>
          <w:rFonts w:ascii="Times New Roman" w:hAnsi="Times New Roman" w:cs="Times New Roman"/>
          <w:b/>
          <w:sz w:val="22"/>
          <w:szCs w:val="22"/>
          <w:lang w:val="en-US"/>
        </w:rPr>
        <w:t>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would say that 80% are people who I actually met the other 20% from games or friends of friends who have added me.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engage with these people you didn’t know? Do you discuss with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r w:rsidR="008F62A2">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Can you see their post?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8F62A2">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did you ever read what they post?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but I don’t pay much attention</w:t>
      </w:r>
      <w:r w:rsidR="008F62A2">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8F62A2"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 don’t </w:t>
      </w:r>
      <w:r w:rsidR="008F62A2">
        <w:rPr>
          <w:rFonts w:ascii="Times New Roman" w:hAnsi="Times New Roman" w:cs="Times New Roman"/>
          <w:b/>
          <w:sz w:val="22"/>
          <w:szCs w:val="22"/>
          <w:lang w:val="en-US"/>
        </w:rPr>
        <w:t xml:space="preserve">know </w:t>
      </w:r>
      <w:r w:rsidRPr="004F7A4D">
        <w:rPr>
          <w:rFonts w:ascii="Times New Roman" w:hAnsi="Times New Roman" w:cs="Times New Roman"/>
          <w:b/>
          <w:sz w:val="22"/>
          <w:szCs w:val="22"/>
          <w:lang w:val="en-US"/>
        </w:rPr>
        <w:t xml:space="preserve">if you </w:t>
      </w:r>
      <w:r w:rsidR="008F62A2">
        <w:rPr>
          <w:rFonts w:ascii="Times New Roman" w:hAnsi="Times New Roman" w:cs="Times New Roman"/>
          <w:b/>
          <w:sz w:val="22"/>
          <w:szCs w:val="22"/>
          <w:lang w:val="en-US"/>
        </w:rPr>
        <w:t>have noticed it…</w:t>
      </w:r>
      <w:r w:rsidRPr="004F7A4D">
        <w:rPr>
          <w:rFonts w:ascii="Times New Roman" w:hAnsi="Times New Roman" w:cs="Times New Roman"/>
          <w:b/>
          <w:sz w:val="22"/>
          <w:szCs w:val="22"/>
          <w:lang w:val="en-US"/>
        </w:rPr>
        <w:t xml:space="preserve"> but do all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friends have similar political views to the one</w:t>
      </w:r>
      <w:r w:rsidR="008F62A2">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you have, or </w:t>
      </w:r>
      <w:r w:rsidR="008F62A2">
        <w:rPr>
          <w:rFonts w:ascii="Times New Roman" w:hAnsi="Times New Roman" w:cs="Times New Roman"/>
          <w:b/>
          <w:sz w:val="22"/>
          <w:szCs w:val="22"/>
          <w:lang w:val="en-US"/>
        </w:rPr>
        <w:t>do some people have different views?</w:t>
      </w:r>
    </w:p>
    <w:p w:rsidR="008F62A2" w:rsidRDefault="008F62A2"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It’s very mixed.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do you engage in political discussion with those people?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Usually only with people who have similar views to mine.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never engage</w:t>
      </w:r>
      <w:r w:rsidR="008F62A2">
        <w:rPr>
          <w:rFonts w:ascii="Times New Roman" w:hAnsi="Times New Roman" w:cs="Times New Roman"/>
          <w:b/>
          <w:sz w:val="22"/>
          <w:szCs w:val="22"/>
          <w:lang w:val="en-US"/>
        </w:rPr>
        <w:t>d</w:t>
      </w:r>
      <w:r w:rsidRPr="004F7A4D">
        <w:rPr>
          <w:rFonts w:ascii="Times New Roman" w:hAnsi="Times New Roman" w:cs="Times New Roman"/>
          <w:b/>
          <w:sz w:val="22"/>
          <w:szCs w:val="22"/>
          <w:lang w:val="en-US"/>
        </w:rPr>
        <w:t xml:space="preserve"> in political discussion with someb</w:t>
      </w:r>
      <w:r w:rsidR="008F62A2">
        <w:rPr>
          <w:rFonts w:ascii="Times New Roman" w:hAnsi="Times New Roman" w:cs="Times New Roman"/>
          <w:b/>
          <w:sz w:val="22"/>
          <w:szCs w:val="22"/>
          <w:lang w:val="en-US"/>
        </w:rPr>
        <w:t>ody who has a different opinion…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that I can remember.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When you say discussing</w:t>
      </w:r>
      <w:r w:rsidR="008F62A2">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what do you</w:t>
      </w:r>
      <w:r w:rsidR="008F62A2">
        <w:rPr>
          <w:rFonts w:ascii="Times New Roman" w:hAnsi="Times New Roman" w:cs="Times New Roman"/>
          <w:b/>
          <w:sz w:val="22"/>
          <w:szCs w:val="22"/>
          <w:lang w:val="en-US"/>
        </w:rPr>
        <w:t xml:space="preserve"> mean? D</w:t>
      </w:r>
      <w:r w:rsidRPr="004F7A4D">
        <w:rPr>
          <w:rFonts w:ascii="Times New Roman" w:hAnsi="Times New Roman" w:cs="Times New Roman"/>
          <w:b/>
          <w:sz w:val="22"/>
          <w:szCs w:val="22"/>
          <w:lang w:val="en-US"/>
        </w:rPr>
        <w:t>o you just post some comments or do you engage in longer discussions?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Just commenting.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mentioned that some of your friends </w:t>
      </w:r>
      <w:r w:rsidR="008F62A2">
        <w:rPr>
          <w:rFonts w:ascii="Times New Roman" w:hAnsi="Times New Roman" w:cs="Times New Roman"/>
          <w:b/>
          <w:sz w:val="22"/>
          <w:szCs w:val="22"/>
          <w:lang w:val="en-US"/>
        </w:rPr>
        <w:t>have</w:t>
      </w:r>
      <w:r w:rsidRPr="004F7A4D">
        <w:rPr>
          <w:rFonts w:ascii="Times New Roman" w:hAnsi="Times New Roman" w:cs="Times New Roman"/>
          <w:b/>
          <w:sz w:val="22"/>
          <w:szCs w:val="22"/>
          <w:lang w:val="en-US"/>
        </w:rPr>
        <w:t xml:space="preserve"> political </w:t>
      </w:r>
      <w:r w:rsidR="008F62A2">
        <w:rPr>
          <w:rFonts w:ascii="Times New Roman" w:hAnsi="Times New Roman" w:cs="Times New Roman"/>
          <w:b/>
          <w:sz w:val="22"/>
          <w:szCs w:val="22"/>
          <w:lang w:val="en-US"/>
        </w:rPr>
        <w:t>idea</w:t>
      </w:r>
      <w:r w:rsidRPr="004F7A4D">
        <w:rPr>
          <w:rFonts w:ascii="Times New Roman" w:hAnsi="Times New Roman" w:cs="Times New Roman"/>
          <w:b/>
          <w:sz w:val="22"/>
          <w:szCs w:val="22"/>
          <w:lang w:val="en-US"/>
        </w:rPr>
        <w:t>s</w:t>
      </w:r>
      <w:r w:rsidR="008F62A2">
        <w:rPr>
          <w:rFonts w:ascii="Times New Roman" w:hAnsi="Times New Roman" w:cs="Times New Roman"/>
          <w:b/>
          <w:sz w:val="22"/>
          <w:szCs w:val="22"/>
          <w:lang w:val="en-US"/>
        </w:rPr>
        <w:t xml:space="preserve"> different from you</w:t>
      </w:r>
      <w:r w:rsidRPr="004F7A4D">
        <w:rPr>
          <w:rFonts w:ascii="Times New Roman" w:hAnsi="Times New Roman" w:cs="Times New Roman"/>
          <w:b/>
          <w:sz w:val="22"/>
          <w:szCs w:val="22"/>
          <w:lang w:val="en-US"/>
        </w:rPr>
        <w:t xml:space="preserve">. </w:t>
      </w:r>
      <w:r w:rsidR="008F62A2">
        <w:rPr>
          <w:rFonts w:ascii="Times New Roman" w:hAnsi="Times New Roman" w:cs="Times New Roman"/>
          <w:b/>
          <w:sz w:val="22"/>
          <w:szCs w:val="22"/>
          <w:lang w:val="en-US"/>
        </w:rPr>
        <w:t>Do</w:t>
      </w:r>
      <w:r w:rsidRPr="004F7A4D">
        <w:rPr>
          <w:rFonts w:ascii="Times New Roman" w:hAnsi="Times New Roman" w:cs="Times New Roman"/>
          <w:b/>
          <w:sz w:val="22"/>
          <w:szCs w:val="22"/>
          <w:lang w:val="en-US"/>
        </w:rPr>
        <w:t xml:space="preserve"> they post political information?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would say that it’s more about the things that they wrote rather than what they post.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never happened to you to read some political news from some of your conatcats which you wouldn’t read offline or on the </w:t>
      </w:r>
      <w:r w:rsidR="00F2137D">
        <w:rPr>
          <w:rFonts w:ascii="Times New Roman" w:hAnsi="Times New Roman" w:cs="Times New Roman"/>
          <w:b/>
          <w:sz w:val="22"/>
          <w:szCs w:val="22"/>
          <w:lang w:val="en-US"/>
        </w:rPr>
        <w:t>Internet</w:t>
      </w:r>
      <w:r w:rsidR="00D70DF6">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D70DF6">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D70D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Can you give me an example?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I have a friend who is really into politics and he posts a lot of things on anarchism and as it is something I am quite interested in usually I click on and read the things that he has posted.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ever read articles for instance from right wing newspapers?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Mmmm no</w:t>
      </w:r>
      <w:r w:rsidR="00D70DF6">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D70D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Have you ever been </w:t>
      </w:r>
      <w:r w:rsidR="004F7A4D" w:rsidRPr="004F7A4D">
        <w:rPr>
          <w:rFonts w:ascii="Times New Roman" w:hAnsi="Times New Roman" w:cs="Times New Roman"/>
          <w:b/>
          <w:sz w:val="22"/>
          <w:szCs w:val="22"/>
          <w:lang w:val="en-US"/>
        </w:rPr>
        <w:t>exposed to some of those articles?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it has but I rarely click on them.</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D70D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But sometimes…</w:t>
      </w:r>
    </w:p>
    <w:p w:rsidR="00D70DF6" w:rsidRPr="004F7A4D" w:rsidRDefault="00D70DF6"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On occasions I think I have.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in relation to the political info you get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r w:rsidR="00D70DF6">
        <w:rPr>
          <w:rFonts w:ascii="Times New Roman" w:hAnsi="Times New Roman" w:cs="Times New Roman"/>
          <w:b/>
          <w:sz w:val="22"/>
          <w:szCs w:val="22"/>
          <w:lang w:val="en-US"/>
        </w:rPr>
        <w:t xml:space="preserve"> Were you ever exposed to political stories through the NewsFeeds? C</w:t>
      </w:r>
      <w:r w:rsidRPr="004F7A4D">
        <w:rPr>
          <w:rFonts w:ascii="Times New Roman" w:hAnsi="Times New Roman" w:cs="Times New Roman"/>
          <w:b/>
          <w:sz w:val="22"/>
          <w:szCs w:val="22"/>
          <w:lang w:val="en-US"/>
        </w:rPr>
        <w:t>an you tell me about the nature of the sources? Do they come from your friends, pages or groups that you li</w:t>
      </w:r>
      <w:r w:rsidR="00D70DF6">
        <w:rPr>
          <w:rFonts w:ascii="Times New Roman" w:hAnsi="Times New Roman" w:cs="Times New Roman"/>
          <w:b/>
          <w:sz w:val="22"/>
          <w:szCs w:val="22"/>
          <w:lang w:val="en-US"/>
        </w:rPr>
        <w:t>ke? From news outlets like the G</w:t>
      </w:r>
      <w:r w:rsidRPr="004F7A4D">
        <w:rPr>
          <w:rFonts w:ascii="Times New Roman" w:hAnsi="Times New Roman" w:cs="Times New Roman"/>
          <w:b/>
          <w:sz w:val="22"/>
          <w:szCs w:val="22"/>
          <w:lang w:val="en-US"/>
        </w:rPr>
        <w:t>uardian?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a lot of th</w:t>
      </w:r>
      <w:r w:rsidR="00D70DF6">
        <w:rPr>
          <w:rFonts w:ascii="Times New Roman" w:hAnsi="Times New Roman" w:cs="Times New Roman"/>
          <w:sz w:val="22"/>
          <w:szCs w:val="22"/>
          <w:lang w:val="en-US"/>
        </w:rPr>
        <w:t>em come from the Guardian, the I</w:t>
      </w:r>
      <w:r w:rsidRPr="004F7A4D">
        <w:rPr>
          <w:rFonts w:ascii="Times New Roman" w:hAnsi="Times New Roman" w:cs="Times New Roman"/>
          <w:sz w:val="22"/>
          <w:szCs w:val="22"/>
          <w:lang w:val="en-US"/>
        </w:rPr>
        <w:t xml:space="preserve">ndependent, </w:t>
      </w:r>
      <w:r w:rsidR="00D70DF6">
        <w:rPr>
          <w:rFonts w:ascii="Times New Roman" w:hAnsi="Times New Roman" w:cs="Times New Roman"/>
          <w:sz w:val="22"/>
          <w:szCs w:val="22"/>
          <w:lang w:val="en-US"/>
        </w:rPr>
        <w:t>Yahoo and as I sa</w:t>
      </w:r>
      <w:r w:rsidRPr="004F7A4D">
        <w:rPr>
          <w:rFonts w:ascii="Times New Roman" w:hAnsi="Times New Roman" w:cs="Times New Roman"/>
          <w:sz w:val="22"/>
          <w:szCs w:val="22"/>
          <w:lang w:val="en-US"/>
        </w:rPr>
        <w:t>i</w:t>
      </w:r>
      <w:r w:rsidR="00D70DF6">
        <w:rPr>
          <w:rFonts w:ascii="Times New Roman" w:hAnsi="Times New Roman" w:cs="Times New Roman"/>
          <w:sz w:val="22"/>
          <w:szCs w:val="22"/>
          <w:lang w:val="en-US"/>
        </w:rPr>
        <w:t>d</w:t>
      </w:r>
      <w:r w:rsidRPr="004F7A4D">
        <w:rPr>
          <w:rFonts w:ascii="Times New Roman" w:hAnsi="Times New Roman" w:cs="Times New Roman"/>
          <w:sz w:val="22"/>
          <w:szCs w:val="22"/>
          <w:lang w:val="en-US"/>
        </w:rPr>
        <w:t xml:space="preserve"> before the pages they also put up links to other websites.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w:t>
      </w:r>
      <w:r w:rsidR="004F7A4D" w:rsidRPr="004F7A4D">
        <w:rPr>
          <w:rFonts w:ascii="Times New Roman" w:hAnsi="Times New Roman" w:cs="Times New Roman"/>
          <w:b/>
          <w:sz w:val="22"/>
          <w:szCs w:val="22"/>
          <w:lang w:val="en-US"/>
        </w:rPr>
        <w:t xml:space="preserve"> any of your friends post political link</w:t>
      </w:r>
      <w:r>
        <w:rPr>
          <w:rFonts w:ascii="Times New Roman" w:hAnsi="Times New Roman" w:cs="Times New Roman"/>
          <w:b/>
          <w:sz w:val="22"/>
          <w:szCs w:val="22"/>
          <w:lang w:val="en-US"/>
        </w:rPr>
        <w:t>s</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they do.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If t</w:t>
      </w:r>
      <w:r w:rsidR="004F7A4D" w:rsidRPr="004F7A4D">
        <w:rPr>
          <w:rFonts w:ascii="Times New Roman" w:hAnsi="Times New Roman" w:cs="Times New Roman"/>
          <w:b/>
          <w:sz w:val="22"/>
          <w:szCs w:val="22"/>
          <w:lang w:val="en-US"/>
        </w:rPr>
        <w:t xml:space="preserve">he news come from a news outlet or a page, </w:t>
      </w:r>
      <w:r>
        <w:rPr>
          <w:rFonts w:ascii="Times New Roman" w:hAnsi="Times New Roman" w:cs="Times New Roman"/>
          <w:b/>
          <w:sz w:val="22"/>
          <w:szCs w:val="22"/>
          <w:lang w:val="en-US"/>
        </w:rPr>
        <w:t>are you more likely to read them</w:t>
      </w:r>
      <w:r w:rsidR="004F7A4D" w:rsidRPr="004F7A4D">
        <w:rPr>
          <w:rFonts w:ascii="Times New Roman" w:hAnsi="Times New Roman" w:cs="Times New Roman"/>
          <w:b/>
          <w:sz w:val="22"/>
          <w:szCs w:val="22"/>
          <w:lang w:val="en-US"/>
        </w:rPr>
        <w:t xml:space="preserve">? </w:t>
      </w:r>
      <w:r>
        <w:rPr>
          <w:rFonts w:ascii="Times New Roman" w:hAnsi="Times New Roman" w:cs="Times New Roman"/>
          <w:b/>
          <w:sz w:val="22"/>
          <w:szCs w:val="22"/>
          <w:lang w:val="en-US"/>
        </w:rPr>
        <w:t xml:space="preserve">Or </w:t>
      </w:r>
      <w:r w:rsidR="004F7A4D" w:rsidRPr="004F7A4D">
        <w:rPr>
          <w:rFonts w:ascii="Times New Roman" w:hAnsi="Times New Roman" w:cs="Times New Roman"/>
          <w:b/>
          <w:sz w:val="22"/>
          <w:szCs w:val="22"/>
          <w:lang w:val="en-US"/>
        </w:rPr>
        <w:t>are you more likely to read a post from a page or friend</w:t>
      </w:r>
      <w:r>
        <w:rPr>
          <w:rFonts w:ascii="Times New Roman" w:hAnsi="Times New Roman" w:cs="Times New Roman"/>
          <w:b/>
          <w:sz w:val="22"/>
          <w:szCs w:val="22"/>
          <w:lang w:val="en-US"/>
        </w:rPr>
        <w:t>? Or is it</w:t>
      </w:r>
      <w:r w:rsidR="004F7A4D" w:rsidRPr="004F7A4D">
        <w:rPr>
          <w:rFonts w:ascii="Times New Roman" w:hAnsi="Times New Roman" w:cs="Times New Roman"/>
          <w:b/>
          <w:sz w:val="22"/>
          <w:szCs w:val="22"/>
          <w:lang w:val="en-US"/>
        </w:rPr>
        <w:t xml:space="preserve"> more about the content?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that if there is a link posted by the guardian I would probably trust it more than a link from a site that I don’t recognize but it is also, the headline plays a good factor whether I would  click on it or not. The headlines I would say it’s maybe more important than the source for me to click on it not necessarily to believe.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Could you tell me a bit about the topics of these political links. Do these topics appear also on TV, on news outlets websites, or only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I think for example one of the pages I read is Russia today which is different from mainstream media, so I usually I am updated with article you wouldn’t necessarily see on the BBC or any other medium.</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consume political news on TV?</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Rarely…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Press?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never.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Radio?</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don</w:t>
      </w:r>
      <w:r w:rsidR="0063269B">
        <w:rPr>
          <w:rFonts w:ascii="Times New Roman" w:hAnsi="Times New Roman" w:cs="Times New Roman"/>
          <w:b/>
          <w:sz w:val="22"/>
          <w:szCs w:val="22"/>
          <w:lang w:val="en-US"/>
        </w:rPr>
        <w:t>’t really use traditional media…</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everything is online.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ever go to </w:t>
      </w:r>
      <w:r w:rsidR="002A40F6">
        <w:rPr>
          <w:rFonts w:ascii="Times New Roman" w:hAnsi="Times New Roman" w:cs="Times New Roman"/>
          <w:b/>
          <w:sz w:val="22"/>
          <w:szCs w:val="22"/>
          <w:lang w:val="en-US"/>
        </w:rPr>
        <w:t xml:space="preserve">a news website, </w:t>
      </w:r>
      <w:r w:rsidRPr="004F7A4D">
        <w:rPr>
          <w:rFonts w:ascii="Times New Roman" w:hAnsi="Times New Roman" w:cs="Times New Roman"/>
          <w:b/>
          <w:sz w:val="22"/>
          <w:szCs w:val="22"/>
          <w:lang w:val="en-US"/>
        </w:rPr>
        <w:t xml:space="preserve">or </w:t>
      </w:r>
      <w:r w:rsidR="002A40F6">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get the news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I go onto the website because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doesn’t give you every story maybe sometimes it just posts the ones they think people are interested in but if you go to the website obviously you have access to all the stories.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Could you tell me a bit more how do you search for news online? Do you go before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or to the website?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I would go to the Guardian website, look at the front page, click on the headlines, then maybe follow up a bit, maybe check if other people are talking about it and look for links on other sites.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Your news consumption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is related to your news consumption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which way?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Because if I see, if the Guardian posts a link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that will encourage me to go to the Guardian website and read a full article.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start from </w:t>
      </w:r>
      <w:r w:rsidR="00F2137D">
        <w:rPr>
          <w:rFonts w:ascii="Times New Roman" w:hAnsi="Times New Roman" w:cs="Times New Roman"/>
          <w:b/>
          <w:sz w:val="22"/>
          <w:szCs w:val="22"/>
          <w:lang w:val="en-US"/>
        </w:rPr>
        <w:t>Facebook</w:t>
      </w:r>
      <w:r w:rsidR="002A40F6">
        <w:rPr>
          <w:rFonts w:ascii="Times New Roman" w:hAnsi="Times New Roman" w:cs="Times New Roman"/>
          <w:b/>
          <w:sz w:val="22"/>
          <w:szCs w:val="22"/>
          <w:lang w:val="en-US"/>
        </w:rPr>
        <w:t xml:space="preserve"> and then go to the Guardian…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necessarily, not just depends, it can happen either way.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ever happened that you posted a comment and this comment generated a discussion among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Which discussion?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it was about the big brother society in the UK, about the amount of cameras, and about the government in general, on how they want to keep track of you, that’s an example of one.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engage in political discussion offline or on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forums?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So is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your main platform for political discussion?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I will put the occasional comment the Guardian website or MSN.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But that’</w:t>
      </w:r>
      <w:r w:rsidR="004F7A4D" w:rsidRPr="004F7A4D">
        <w:rPr>
          <w:rFonts w:ascii="Times New Roman" w:hAnsi="Times New Roman" w:cs="Times New Roman"/>
          <w:b/>
          <w:sz w:val="22"/>
          <w:szCs w:val="22"/>
          <w:lang w:val="en-US"/>
        </w:rPr>
        <w:t xml:space="preserve">s just a comment not an exchange. </w:t>
      </w:r>
      <w:r>
        <w:rPr>
          <w:rFonts w:ascii="Times New Roman" w:hAnsi="Times New Roman" w:cs="Times New Roman"/>
          <w:b/>
          <w:sz w:val="22"/>
          <w:szCs w:val="22"/>
          <w:lang w:val="en-US"/>
        </w:rPr>
        <w:t>Is there an e</w:t>
      </w:r>
      <w:r w:rsidR="004F7A4D" w:rsidRPr="004F7A4D">
        <w:rPr>
          <w:rFonts w:ascii="Times New Roman" w:hAnsi="Times New Roman" w:cs="Times New Roman"/>
          <w:b/>
          <w:sz w:val="22"/>
          <w:szCs w:val="22"/>
          <w:lang w:val="en-US"/>
        </w:rPr>
        <w:t xml:space="preserve">xchange of opinions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Even with people who hold a different opinion from yours?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Can you tell me about the tones of th</w:t>
      </w:r>
      <w:r w:rsidR="002A40F6">
        <w:rPr>
          <w:rFonts w:ascii="Times New Roman" w:hAnsi="Times New Roman" w:cs="Times New Roman"/>
          <w:b/>
          <w:sz w:val="22"/>
          <w:szCs w:val="22"/>
          <w:lang w:val="en-US"/>
        </w:rPr>
        <w:t>ese</w:t>
      </w:r>
      <w:r w:rsidRPr="004F7A4D">
        <w:rPr>
          <w:rFonts w:ascii="Times New Roman" w:hAnsi="Times New Roman" w:cs="Times New Roman"/>
          <w:b/>
          <w:sz w:val="22"/>
          <w:szCs w:val="22"/>
          <w:lang w:val="en-US"/>
        </w:rPr>
        <w:t xml:space="preserve"> exchanges? Are there arguments, are </w:t>
      </w:r>
      <w:r w:rsidR="002A40F6">
        <w:rPr>
          <w:rFonts w:ascii="Times New Roman" w:hAnsi="Times New Roman" w:cs="Times New Roman"/>
          <w:b/>
          <w:sz w:val="22"/>
          <w:szCs w:val="22"/>
          <w:lang w:val="en-US"/>
        </w:rPr>
        <w:t xml:space="preserve">people </w:t>
      </w:r>
      <w:r w:rsidRPr="004F7A4D">
        <w:rPr>
          <w:rFonts w:ascii="Times New Roman" w:hAnsi="Times New Roman" w:cs="Times New Roman"/>
          <w:b/>
          <w:sz w:val="22"/>
          <w:szCs w:val="22"/>
          <w:lang w:val="en-US"/>
        </w:rPr>
        <w:t>civil?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Very civil, it’s people just basically expressing their views without getting into an argument, I rarely argue.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w:t>
      </w:r>
      <w:r w:rsidR="004F7A4D" w:rsidRPr="004F7A4D">
        <w:rPr>
          <w:rFonts w:ascii="Times New Roman" w:hAnsi="Times New Roman" w:cs="Times New Roman"/>
          <w:b/>
          <w:sz w:val="22"/>
          <w:szCs w:val="22"/>
          <w:lang w:val="en-US"/>
        </w:rPr>
        <w:t>o you engage in discussion with people that you know or also with people who are not part of your contacts?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it’s always with someone that I know.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participate offline or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in some political initiatives or protests?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used to, I used to go to the ACE (an activist centre).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dodn’t you do that anymore?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really know. I think I didn’t have much in common, maybe the people who went there had a bit more  extreme views than me.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O</w:t>
      </w:r>
      <w:r w:rsidR="004F7A4D" w:rsidRPr="004F7A4D">
        <w:rPr>
          <w:rFonts w:ascii="Times New Roman" w:hAnsi="Times New Roman" w:cs="Times New Roman"/>
          <w:b/>
          <w:sz w:val="22"/>
          <w:szCs w:val="22"/>
          <w:lang w:val="en-US"/>
        </w:rPr>
        <w:t xml:space="preserve">n </w:t>
      </w:r>
      <w:r w:rsidR="00F2137D">
        <w:rPr>
          <w:rFonts w:ascii="Times New Roman" w:hAnsi="Times New Roman" w:cs="Times New Roman"/>
          <w:b/>
          <w:sz w:val="22"/>
          <w:szCs w:val="22"/>
          <w:lang w:val="en-US"/>
        </w:rPr>
        <w:t>Facebook</w:t>
      </w:r>
      <w:r>
        <w:rPr>
          <w:rFonts w:ascii="Times New Roman" w:hAnsi="Times New Roman" w:cs="Times New Roman"/>
          <w:b/>
          <w:sz w:val="22"/>
          <w:szCs w:val="22"/>
          <w:lang w:val="en-US"/>
        </w:rPr>
        <w:t xml:space="preserve"> did you participate in any political initiative</w:t>
      </w:r>
      <w:r w:rsidR="004F7A4D" w:rsidRPr="004F7A4D">
        <w:rPr>
          <w:rFonts w:ascii="Times New Roman" w:hAnsi="Times New Roman" w:cs="Times New Roman"/>
          <w:b/>
          <w:sz w:val="22"/>
          <w:szCs w:val="22"/>
          <w:lang w:val="en-US"/>
        </w:rPr>
        <w:t xml:space="preserve"> like </w:t>
      </w:r>
      <w:r>
        <w:rPr>
          <w:rFonts w:ascii="Times New Roman" w:hAnsi="Times New Roman" w:cs="Times New Roman"/>
          <w:b/>
          <w:sz w:val="22"/>
          <w:szCs w:val="22"/>
          <w:lang w:val="en-US"/>
        </w:rPr>
        <w:t>signing a petition. Did</w:t>
      </w:r>
      <w:r w:rsidR="004F7A4D" w:rsidRPr="004F7A4D">
        <w:rPr>
          <w:rFonts w:ascii="Times New Roman" w:hAnsi="Times New Roman" w:cs="Times New Roman"/>
          <w:b/>
          <w:sz w:val="22"/>
          <w:szCs w:val="22"/>
          <w:lang w:val="en-US"/>
        </w:rPr>
        <w:t xml:space="preserve"> you ever sign any of those, shared any of those?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offline and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have you ever signed a petition?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I’ve received a few things through e-mail that I’ve gone on to sign.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Would you say that you get more petitions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than through other media?</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From what you have told me so far it emerged that you use more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to participate in politics</w:t>
      </w:r>
      <w:r w:rsidR="002A40F6">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why do you think this is the case?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because nowadays people want everything in one place, it’s more convenient, you need less time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b/>
          <w:sz w:val="22"/>
          <w:szCs w:val="22"/>
          <w:lang w:val="en-US"/>
        </w:rPr>
        <w:t>So it’s just a matter of convenience for you</w:t>
      </w:r>
      <w:r w:rsidR="002A40F6">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guess it’s convenience, for example people use to chat on MSN and people stopped using it and now they chat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because it’s easier and now people get the news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which is easier, yea it’s all a matter of convenience.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w:t>
      </w:r>
      <w:r w:rsidR="004F7A4D" w:rsidRPr="004F7A4D">
        <w:rPr>
          <w:rFonts w:ascii="Times New Roman" w:hAnsi="Times New Roman" w:cs="Times New Roman"/>
          <w:b/>
          <w:sz w:val="22"/>
          <w:szCs w:val="22"/>
          <w:lang w:val="en-US"/>
        </w:rPr>
        <w:t xml:space="preserve"> you think it’s the time which limits your participation offline or are </w:t>
      </w:r>
      <w:r>
        <w:rPr>
          <w:rFonts w:ascii="Times New Roman" w:hAnsi="Times New Roman" w:cs="Times New Roman"/>
          <w:b/>
          <w:sz w:val="22"/>
          <w:szCs w:val="22"/>
          <w:lang w:val="en-US"/>
        </w:rPr>
        <w:t xml:space="preserve">there </w:t>
      </w:r>
      <w:r w:rsidR="004F7A4D" w:rsidRPr="004F7A4D">
        <w:rPr>
          <w:rFonts w:ascii="Times New Roman" w:hAnsi="Times New Roman" w:cs="Times New Roman"/>
          <w:b/>
          <w:sz w:val="22"/>
          <w:szCs w:val="22"/>
          <w:lang w:val="en-US"/>
        </w:rPr>
        <w:t>other things?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for me yea, because I have quite a bit of free time, I have personal reasons (health issue) why.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think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has influenced your consumption of political news?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I think it has influenced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which way?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seeing that people have quite differentiating views, maybe kind of pushes you to look for things, to seek out alternative news, or to the develop a view on it.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terms of political initiatives like petitions, do you participate more, less or nothing really changed?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 I would say that I sign more petitions</w:t>
      </w:r>
      <w:r w:rsidR="002A40F6">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Are petitions</w:t>
      </w:r>
      <w:r w:rsidR="004F7A4D" w:rsidRPr="004F7A4D">
        <w:rPr>
          <w:rFonts w:ascii="Times New Roman" w:hAnsi="Times New Roman" w:cs="Times New Roman"/>
          <w:b/>
          <w:sz w:val="22"/>
          <w:szCs w:val="22"/>
          <w:lang w:val="en-US"/>
        </w:rPr>
        <w:t xml:space="preserve"> the only type of political initiatives you engage in?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What are the other initiatives?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2A40F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Like o</w:t>
      </w:r>
      <w:r w:rsidR="004F7A4D" w:rsidRPr="004F7A4D">
        <w:rPr>
          <w:rFonts w:ascii="Times New Roman" w:hAnsi="Times New Roman" w:cs="Times New Roman"/>
          <w:b/>
          <w:sz w:val="22"/>
          <w:szCs w:val="22"/>
          <w:lang w:val="en-US"/>
        </w:rPr>
        <w:t xml:space="preserve">nline complaining </w:t>
      </w:r>
      <w:r>
        <w:rPr>
          <w:rFonts w:ascii="Times New Roman" w:hAnsi="Times New Roman" w:cs="Times New Roman"/>
          <w:b/>
          <w:sz w:val="22"/>
          <w:szCs w:val="22"/>
          <w:lang w:val="en-US"/>
        </w:rPr>
        <w:t>for</w:t>
      </w:r>
      <w:r w:rsidR="004F7A4D" w:rsidRPr="004F7A4D">
        <w:rPr>
          <w:rFonts w:ascii="Times New Roman" w:hAnsi="Times New Roman" w:cs="Times New Roman"/>
          <w:b/>
          <w:sz w:val="22"/>
          <w:szCs w:val="22"/>
          <w:lang w:val="en-US"/>
        </w:rPr>
        <w:t xml:space="preserve"> an organization or politician, boycotting a certain news websites o</w:t>
      </w:r>
      <w:r>
        <w:rPr>
          <w:rFonts w:ascii="Times New Roman" w:hAnsi="Times New Roman" w:cs="Times New Roman"/>
          <w:b/>
          <w:sz w:val="22"/>
          <w:szCs w:val="22"/>
          <w:lang w:val="en-US"/>
        </w:rPr>
        <w:t>r offline take part in politics, etc.</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would say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has increased the amount of initiatives I participate in.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what do you do? Do you sign petitions or is there anything else that you do?</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Sign petitions, spreading the word about something if I feel strongly about it, maybe try to influence people to see things from my perspective.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0203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Does t</w:t>
      </w:r>
      <w:r w:rsidR="004F7A4D" w:rsidRPr="004F7A4D">
        <w:rPr>
          <w:rFonts w:ascii="Times New Roman" w:hAnsi="Times New Roman" w:cs="Times New Roman"/>
          <w:b/>
          <w:sz w:val="22"/>
          <w:szCs w:val="22"/>
          <w:lang w:val="en-US"/>
        </w:rPr>
        <w:t xml:space="preserve">he fact that everything remains there for good, the fact that whatever you do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can be seen by all your friends influence what you post and what you say? Do you discuss sensitive topics? Are you more aware of what you post?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I’m aware of what I post in the sense that if I’m not really informed on  a subject I will not comment until I know what I’m talking about in that sense because if everyone can see I don’t wanna look like a fool.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if you had a discussion offline or an online forum</w:t>
      </w:r>
      <w:r w:rsidR="0040203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would be less worried about what I was saying</w:t>
      </w:r>
      <w:r w:rsidR="0040203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0203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I</w:t>
      </w:r>
      <w:r w:rsidR="004F7A4D" w:rsidRPr="004F7A4D">
        <w:rPr>
          <w:rFonts w:ascii="Times New Roman" w:hAnsi="Times New Roman" w:cs="Times New Roman"/>
          <w:b/>
          <w:sz w:val="22"/>
          <w:szCs w:val="22"/>
          <w:lang w:val="en-US"/>
        </w:rPr>
        <w:t>n an online forum would you be more honest?</w:t>
      </w:r>
    </w:p>
    <w:p w:rsidR="0040203D" w:rsidRPr="004F7A4D" w:rsidRDefault="0040203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I think I would be because you don’t know anyone you don’t really care you know if you are a little misinformed about a certain thing maybe you are more inclined to just say whatever you wanna say without thinking about it too much.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you ever felt pressurized to share a political link to participate?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w:t>
      </w:r>
      <w:r w:rsidR="0040203D">
        <w:rPr>
          <w:rFonts w:ascii="Times New Roman" w:hAnsi="Times New Roman" w:cs="Times New Roman"/>
          <w:b/>
          <w:sz w:val="22"/>
          <w:szCs w:val="22"/>
          <w:lang w:val="en-US"/>
        </w:rPr>
        <w:t xml:space="preserve">on Facebook do you get to know </w:t>
      </w:r>
      <w:r w:rsidRPr="004F7A4D">
        <w:rPr>
          <w:rFonts w:ascii="Times New Roman" w:hAnsi="Times New Roman" w:cs="Times New Roman"/>
          <w:b/>
          <w:sz w:val="22"/>
          <w:szCs w:val="22"/>
          <w:lang w:val="en-US"/>
        </w:rPr>
        <w:t xml:space="preserve">about political initiatives </w:t>
      </w:r>
      <w:r w:rsidR="0040203D">
        <w:rPr>
          <w:rFonts w:ascii="Times New Roman" w:hAnsi="Times New Roman" w:cs="Times New Roman"/>
          <w:b/>
          <w:sz w:val="22"/>
          <w:szCs w:val="22"/>
          <w:lang w:val="en-US"/>
        </w:rPr>
        <w:t xml:space="preserve">happening </w:t>
      </w:r>
      <w:r w:rsidRPr="004F7A4D">
        <w:rPr>
          <w:rFonts w:ascii="Times New Roman" w:hAnsi="Times New Roman" w:cs="Times New Roman"/>
          <w:b/>
          <w:sz w:val="22"/>
          <w:szCs w:val="22"/>
          <w:lang w:val="en-US"/>
        </w:rPr>
        <w:t>in your area or maybe</w:t>
      </w:r>
      <w:r w:rsidR="0040203D">
        <w:rPr>
          <w:rFonts w:ascii="Times New Roman" w:hAnsi="Times New Roman" w:cs="Times New Roman"/>
          <w:b/>
          <w:sz w:val="22"/>
          <w:szCs w:val="22"/>
          <w:lang w:val="en-US"/>
        </w:rPr>
        <w:t xml:space="preserve"> at</w:t>
      </w:r>
      <w:r w:rsidRPr="004F7A4D">
        <w:rPr>
          <w:rFonts w:ascii="Times New Roman" w:hAnsi="Times New Roman" w:cs="Times New Roman"/>
          <w:b/>
          <w:sz w:val="22"/>
          <w:szCs w:val="22"/>
          <w:lang w:val="en-US"/>
        </w:rPr>
        <w:t xml:space="preserve"> national level?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there have been a few.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w:t>
      </w:r>
      <w:r w:rsidR="0040203D">
        <w:rPr>
          <w:rFonts w:ascii="Times New Roman" w:hAnsi="Times New Roman" w:cs="Times New Roman"/>
          <w:b/>
          <w:sz w:val="22"/>
          <w:szCs w:val="22"/>
          <w:lang w:val="en-US"/>
        </w:rPr>
        <w:t>id</w:t>
      </w:r>
      <w:r w:rsidRPr="004F7A4D">
        <w:rPr>
          <w:rFonts w:ascii="Times New Roman" w:hAnsi="Times New Roman" w:cs="Times New Roman"/>
          <w:b/>
          <w:sz w:val="22"/>
          <w:szCs w:val="22"/>
          <w:lang w:val="en-US"/>
        </w:rPr>
        <w:t xml:space="preserve"> you </w:t>
      </w:r>
      <w:r w:rsidR="0040203D">
        <w:rPr>
          <w:rFonts w:ascii="Times New Roman" w:hAnsi="Times New Roman" w:cs="Times New Roman"/>
          <w:b/>
          <w:sz w:val="22"/>
          <w:szCs w:val="22"/>
          <w:lang w:val="en-US"/>
        </w:rPr>
        <w:t>take</w:t>
      </w:r>
      <w:r w:rsidRPr="004F7A4D">
        <w:rPr>
          <w:rFonts w:ascii="Times New Roman" w:hAnsi="Times New Roman" w:cs="Times New Roman"/>
          <w:b/>
          <w:sz w:val="22"/>
          <w:szCs w:val="22"/>
          <w:lang w:val="en-US"/>
        </w:rPr>
        <w:t xml:space="preserve"> part in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haven’t but I have shared certain things, I have spread the word but I have never actually gone.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0203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Have </w:t>
      </w:r>
      <w:r w:rsidR="004F7A4D" w:rsidRPr="004F7A4D">
        <w:rPr>
          <w:rFonts w:ascii="Times New Roman" w:hAnsi="Times New Roman" w:cs="Times New Roman"/>
          <w:b/>
          <w:sz w:val="22"/>
          <w:szCs w:val="22"/>
          <w:lang w:val="en-US"/>
        </w:rPr>
        <w:t xml:space="preserve">you ever contacted a politician offline, through the </w:t>
      </w:r>
      <w:r w:rsidR="00F2137D">
        <w:rPr>
          <w:rFonts w:ascii="Times New Roman" w:hAnsi="Times New Roman" w:cs="Times New Roman"/>
          <w:b/>
          <w:sz w:val="22"/>
          <w:szCs w:val="22"/>
          <w:lang w:val="en-US"/>
        </w:rPr>
        <w:t>Internet</w:t>
      </w:r>
      <w:r w:rsidR="004F7A4D" w:rsidRPr="004F7A4D">
        <w:rPr>
          <w:rFonts w:ascii="Times New Roman" w:hAnsi="Times New Roman" w:cs="Times New Roman"/>
          <w:b/>
          <w:sz w:val="22"/>
          <w:szCs w:val="22"/>
          <w:lang w:val="en-US"/>
        </w:rPr>
        <w:t xml:space="preserve"> or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 I sent him an e-mail. I sent to three different members oif the Scottish parliament an e-mail regarding the ban on herbal medicine.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did you send an e-mail?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Because I read through an e-mail that they were planning baning herbal medicines and obviously this is something I feel pretty strong about it. So there was a link through the website which explained that you should send members of the Parliament an e-mail and there was a template of the e-mail, I sent this to all three.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you get a reply?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think I receive an e-mail saying that there was an high volume of e-mails and that they would get back to me at some point but nobody got back to me.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have you ever contacted a politician or a party?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did once on the age of the BNP, I called them racist.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yo</w:t>
      </w:r>
      <w:r w:rsidR="0040203D">
        <w:rPr>
          <w:rFonts w:ascii="Times New Roman" w:hAnsi="Times New Roman" w:cs="Times New Roman"/>
          <w:b/>
          <w:sz w:val="22"/>
          <w:szCs w:val="22"/>
          <w:lang w:val="en-US"/>
        </w:rPr>
        <w:t>u didn’t follow up your comment…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Sometimes you </w:t>
      </w:r>
      <w:r w:rsidR="0040203D">
        <w:rPr>
          <w:rFonts w:ascii="Times New Roman" w:hAnsi="Times New Roman" w:cs="Times New Roman"/>
          <w:b/>
          <w:sz w:val="22"/>
          <w:szCs w:val="22"/>
          <w:lang w:val="en-US"/>
        </w:rPr>
        <w:t>get</w:t>
      </w:r>
      <w:r w:rsidRPr="004F7A4D">
        <w:rPr>
          <w:rFonts w:ascii="Times New Roman" w:hAnsi="Times New Roman" w:cs="Times New Roman"/>
          <w:b/>
          <w:sz w:val="22"/>
          <w:szCs w:val="22"/>
          <w:lang w:val="en-US"/>
        </w:rPr>
        <w:t xml:space="preserve"> information about political initiatives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get info about these initiatives </w:t>
      </w:r>
      <w:r w:rsidR="0040203D">
        <w:rPr>
          <w:rFonts w:ascii="Times New Roman" w:hAnsi="Times New Roman" w:cs="Times New Roman"/>
          <w:b/>
          <w:sz w:val="22"/>
          <w:szCs w:val="22"/>
          <w:lang w:val="en-US"/>
        </w:rPr>
        <w:t xml:space="preserve">also </w:t>
      </w:r>
      <w:r w:rsidRPr="004F7A4D">
        <w:rPr>
          <w:rFonts w:ascii="Times New Roman" w:hAnsi="Times New Roman" w:cs="Times New Roman"/>
          <w:b/>
          <w:sz w:val="22"/>
          <w:szCs w:val="22"/>
          <w:lang w:val="en-US"/>
        </w:rPr>
        <w:t xml:space="preserve">through the net or traditional media?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through e-mail.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From which organisation?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One is called Stopthewar which inform people on local protests around Scotland, also protests like the war in Iraq, even things at the local level. The other one I don’t actually remember the name of it but it’s the same kind of things, informing people on, well I would say more political things like tax evasion, about austerity cuts and things like that. I don’t remember the name of that one (38degrees).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How did you </w:t>
      </w:r>
      <w:r w:rsidR="0040203D">
        <w:rPr>
          <w:rFonts w:ascii="Times New Roman" w:hAnsi="Times New Roman" w:cs="Times New Roman"/>
          <w:b/>
          <w:sz w:val="22"/>
          <w:szCs w:val="22"/>
          <w:lang w:val="en-US"/>
        </w:rPr>
        <w:t xml:space="preserve">learn about these </w:t>
      </w:r>
      <w:r w:rsidRPr="004F7A4D">
        <w:rPr>
          <w:rFonts w:ascii="Times New Roman" w:hAnsi="Times New Roman" w:cs="Times New Roman"/>
          <w:b/>
          <w:sz w:val="22"/>
          <w:szCs w:val="22"/>
          <w:lang w:val="en-US"/>
        </w:rPr>
        <w:t>organisations?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 was just looking for a source of information for this type of issues and maybe a sign-out to a news letter. I think, I don’t remember.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 just wanted to know if you learnt about this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 those ones because it was long time ago. So I have only recently starting become politically active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I didn’t always been. The first two, three years nothing at all.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0203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Why do you think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Mmm maybe because I was new to it, I didn’t have many friends, I think it’s important having friends who post</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to get you interested in that but at that point I don’t think any friends posted anything and also I didn’t use it as much as I use it now.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it’s also about t</w:t>
      </w:r>
      <w:r w:rsidR="0040203D">
        <w:rPr>
          <w:rFonts w:ascii="Times New Roman" w:hAnsi="Times New Roman" w:cs="Times New Roman"/>
          <w:b/>
          <w:sz w:val="22"/>
          <w:szCs w:val="22"/>
          <w:lang w:val="en-US"/>
        </w:rPr>
        <w:t>he requests you get from people…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 necessarily request just links they put up.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also the amount of usage…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 amount of usage, pages that you like, because the more time you spend on it the more things you discover, you start liking more and more pages, pages post links.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 you prefer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as source of political information to traditional media</w:t>
      </w:r>
      <w:r w:rsidR="0040203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wouldn’t say that I prefer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I prefer online because online it’s not just coming from one source you can check different sources instead of just watching the news which is one source and also you can chose the articles you want to read, with the news you have to watch everything.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think is there a difference between a normal newspapers and a</w:t>
      </w:r>
      <w:r w:rsidR="0040203D">
        <w:rPr>
          <w:rFonts w:ascii="Times New Roman" w:hAnsi="Times New Roman" w:cs="Times New Roman"/>
          <w:b/>
          <w:sz w:val="22"/>
          <w:szCs w:val="22"/>
          <w:lang w:val="en-US"/>
        </w:rPr>
        <w:t>n online</w:t>
      </w:r>
      <w:r w:rsidRPr="004F7A4D">
        <w:rPr>
          <w:rFonts w:ascii="Times New Roman" w:hAnsi="Times New Roman" w:cs="Times New Roman"/>
          <w:b/>
          <w:sz w:val="22"/>
          <w:szCs w:val="22"/>
          <w:lang w:val="en-US"/>
        </w:rPr>
        <w:t xml:space="preserve"> newspapers?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because online there’re comments you can read people views on certain things whereas the newspaper, I think for me I like reading people’s comments, I don’t know if it is like that for everyone. It is not necessarily engaging but just getting a general feel as to what the public feels and the reactions to it and with the traditional newspaper you can read it but you don’t get other people views on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0203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The interaction then…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the interaction, and you being able to select.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What’s the difference between online news and the news from the BBC for example? Which one do you trust more?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With the news you only have a selection of the two, you have the BBC, you have Channel 4 and ITV news. Online, there is a massive selection of different sources so I would say I trust online more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online between citizens’ websites and news outlets</w:t>
      </w:r>
      <w:r w:rsidR="0040203D">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which one would you rely more upon?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Well, I don’t trust any of them fully but the one that I read would be the Guardian that simply because whenever there is a big scandal the Guardian always posts it, for example the Wikileaks cables, the Guardian posted everything and that for me really, I kind of trust them a bit more because they went against the government to post those things.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ever discuss politics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through private messages or chat so nobody can see what you say?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Again about the topics of the links you get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Are they different from the ones you get on newspapers websites or on TV?</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there are some that don’t come up in the media.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 you think? The </w:t>
      </w:r>
      <w:r w:rsidR="0040203D">
        <w:rPr>
          <w:rFonts w:ascii="Times New Roman" w:hAnsi="Times New Roman" w:cs="Times New Roman"/>
          <w:b/>
          <w:sz w:val="22"/>
          <w:szCs w:val="22"/>
          <w:lang w:val="en-US"/>
        </w:rPr>
        <w:t xml:space="preserve">unusual </w:t>
      </w:r>
      <w:r w:rsidRPr="004F7A4D">
        <w:rPr>
          <w:rFonts w:ascii="Times New Roman" w:hAnsi="Times New Roman" w:cs="Times New Roman"/>
          <w:b/>
          <w:sz w:val="22"/>
          <w:szCs w:val="22"/>
          <w:lang w:val="en-US"/>
        </w:rPr>
        <w:t xml:space="preserve">news </w:t>
      </w:r>
      <w:r w:rsidR="0040203D">
        <w:rPr>
          <w:rFonts w:ascii="Times New Roman" w:hAnsi="Times New Roman" w:cs="Times New Roman"/>
          <w:b/>
          <w:sz w:val="22"/>
          <w:szCs w:val="22"/>
          <w:lang w:val="en-US"/>
        </w:rPr>
        <w:t xml:space="preserve">do you trust them? Do you </w:t>
      </w:r>
      <w:r w:rsidRPr="004F7A4D">
        <w:rPr>
          <w:rFonts w:ascii="Times New Roman" w:hAnsi="Times New Roman" w:cs="Times New Roman"/>
          <w:b/>
          <w:sz w:val="22"/>
          <w:szCs w:val="22"/>
          <w:lang w:val="en-US"/>
        </w:rPr>
        <w:t>look at them with particular interest?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would say more.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Can you give me an example?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there is always some cover-up when it comes to things like the national budget, health cuts or education cuts, maybe they don’t wanna scare people or just they think there are bigger stories.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don’t think there is</w:t>
      </w:r>
      <w:r w:rsidR="0040203D">
        <w:rPr>
          <w:rFonts w:ascii="Times New Roman" w:hAnsi="Times New Roman" w:cs="Times New Roman"/>
          <w:b/>
          <w:sz w:val="22"/>
          <w:szCs w:val="22"/>
          <w:lang w:val="en-US"/>
        </w:rPr>
        <w:t xml:space="preserve"> any malice behind it…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Oh yea, there definitely is, I think that, what I meant to say there is that sometimes they use distractions to cover up the smaller issues which actually are bigger issues, just to cover-up.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 you share posts, links?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Just to keep people informed. There are certain people who don’t read any news at all, usually the things I share I feel quite strongly about, I don’t share everyday stuff, just things I feel strongly about and things that I want other people inform themselves about.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Just before ending this interview. Before you mentioned that you don’t participate in politics offline for personal reasons. But before this personal reasons came into play did you participate in politics offline?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but I think that, without the personal reasons, I would now because I’m a lot more informed.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to conclude what do you think is the influence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on your political participation?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would say that it has definitely affected my political participation online.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Ask</w:t>
      </w:r>
      <w:r w:rsidR="0040203D">
        <w:rPr>
          <w:rFonts w:ascii="Times New Roman" w:hAnsi="Times New Roman" w:cs="Times New Roman"/>
          <w:b/>
          <w:sz w:val="22"/>
          <w:szCs w:val="22"/>
          <w:lang w:val="en-US"/>
        </w:rPr>
        <w:t>ed</w:t>
      </w:r>
      <w:r w:rsidRPr="004F7A4D">
        <w:rPr>
          <w:rFonts w:ascii="Times New Roman" w:hAnsi="Times New Roman" w:cs="Times New Roman"/>
          <w:b/>
          <w:sz w:val="22"/>
          <w:szCs w:val="22"/>
          <w:lang w:val="en-US"/>
        </w:rPr>
        <w:t xml:space="preserve"> an opinion about the </w:t>
      </w:r>
      <w:r w:rsidR="0040203D">
        <w:rPr>
          <w:rFonts w:ascii="Times New Roman" w:hAnsi="Times New Roman" w:cs="Times New Roman"/>
          <w:b/>
          <w:sz w:val="22"/>
          <w:szCs w:val="22"/>
          <w:lang w:val="en-US"/>
        </w:rPr>
        <w:t>debate between Internet optimists, pessimists and normalisers…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is obvious that increases it because people are subjected to more articles, a wide variety instead of flicking pass the news,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 headline comes up…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0203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w:t>
      </w:r>
      <w:r w:rsidR="004F7A4D" w:rsidRPr="004F7A4D">
        <w:rPr>
          <w:rFonts w:ascii="Times New Roman" w:hAnsi="Times New Roman" w:cs="Times New Roman"/>
          <w:b/>
          <w:sz w:val="22"/>
          <w:szCs w:val="22"/>
          <w:lang w:val="en-US"/>
        </w:rPr>
        <w:t xml:space="preserve"> you think even if a person is not interested in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I think it can inspire an interest even if you never been interested in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what about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op</w:t>
      </w:r>
      <w:r w:rsidR="0040203D">
        <w:rPr>
          <w:rFonts w:ascii="Times New Roman" w:hAnsi="Times New Roman" w:cs="Times New Roman"/>
          <w:b/>
          <w:sz w:val="22"/>
          <w:szCs w:val="22"/>
          <w:lang w:val="en-US"/>
        </w:rPr>
        <w:t>erating as a distracting medium…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there is more participation online, that’s definite but if you look things like the Arab spring which were organized 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all these big protests started off from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0203D" w:rsidRDefault="0040203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0203D" w:rsidRDefault="0040203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0203D" w:rsidRDefault="0040203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0203D" w:rsidRPr="004F7A4D" w:rsidRDefault="0040203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EB0A28"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Hilary</w:t>
      </w:r>
    </w:p>
    <w:p w:rsidR="00EB0A28" w:rsidRPr="004F7A4D" w:rsidRDefault="00EB0A28" w:rsidP="00EB0A28">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Hilary is in the 18-24 age-group and is studying towards a degree in PR. She exhibits high levels of political interest and comes from a politically active family (one of her parents is a politician). She supports the Conservative party and is politically active offline, while she limits her online participation to the consumption of political news. Hilary has a positive perception of political institutions and mainstream media in general, which she considers much more trustworthy than online sources. She is very conscious of being a Conservative and prefers to keep her affiliation hidden from her friends. For this reason she uses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mainly for non-political activities (i.e., light-hearted chat, to keep up with friends, and for entertainment) and posts political material, to a limited extent, only during electoral periods.  </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Could you tell me how you participate in politics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I’ve helped participating in campaign, so I’ve actually gone around and canvassed to houses and asked people if there was a general election tomorrow what they will be voting, I’ve also asked people what they voted in previous elections. I attend coffee mornings, helping out there, just manning a stand really just to help fundraise for a political party. I’ve attended manifestos, there was  two people running for the leadership of a party and I went there in Perth, it was the Perth council, listening to them and I was able to make a judgment on who would be the better leader for the party.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Which party? May I ask?</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 was the conservative party.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Have you ever taken part in a political protest or march?</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really a march, just sort of telephone canvassing, just canvassing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did you start to be involved in those activities?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My mother ran to be a councilor in an area close to us in 1999 I think it was and so she needed people to help her to go around the houses. Anyway she got very involved in Perth and Kinross council,   and he got to the dep-leader of the council and then she decided to run as an MP in the Angus constituency back in 2005 for the general election there and I helped just canvassing with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now your political activity is still r</w:t>
      </w:r>
      <w:r w:rsidR="007C2010">
        <w:rPr>
          <w:rFonts w:ascii="Times New Roman" w:hAnsi="Times New Roman" w:cs="Times New Roman"/>
          <w:b/>
          <w:sz w:val="22"/>
          <w:szCs w:val="22"/>
          <w:lang w:val="en-US"/>
        </w:rPr>
        <w:t>elated to your mother campaigns, is that right?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helped her out in 2009, because a friend of ours, a family friend was running forn MP in the Perth and Kinross area and because it’s quite a young person I wanted a lot of young people around to try get rid of this stereotype that conservative is just old, old stuffy people so he wanted to get as many young people as possible and I said that I was happy to help again just canvassing around and helping at coffee mornings.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you do this political activities only </w:t>
      </w:r>
      <w:r w:rsidR="007C2010">
        <w:rPr>
          <w:rFonts w:ascii="Times New Roman" w:hAnsi="Times New Roman" w:cs="Times New Roman"/>
          <w:b/>
          <w:sz w:val="22"/>
          <w:szCs w:val="22"/>
          <w:lang w:val="en-US"/>
        </w:rPr>
        <w:t>when there are elections</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really only do it when there is an election, I’m very much with the candidate and going around helping them, whenever there is an election whether it is in Angus or Perth and Kinross because we are trying to get rid of the SNP and boost the conservative votes.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do you ever discuss about politics with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I do.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Offline as well?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Mainly offline, I don’t particularly like expressing many views online because I find that there is an opportunity for people to be quite harsh and a lot of time people don’t really back up a lot of their argument with good enough evidence. So I very much prefer sitting and having a chat with someone and they can’t sort of hide away and go just quickly go off and research something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debate there and then.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Offline with who do you discuss politics</w:t>
      </w:r>
      <w:r w:rsidR="007C2010">
        <w:rPr>
          <w:rFonts w:ascii="Times New Roman" w:hAnsi="Times New Roman" w:cs="Times New Roman"/>
          <w:b/>
          <w:sz w:val="22"/>
          <w:szCs w:val="22"/>
          <w:lang w:val="en-US"/>
        </w:rPr>
        <w:t xml:space="preserve"> with</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Just friends and family. A big discussion at the moment with friends and family is the SNP and the referendum and whether Scotland should go independent and it’s quite interested because I spoke  to, most of my friends are pretty much against it a part from one who said I was originally against by I’ve been reading a lot about it and seen that we got these things here that it will make it work and I had a discussion with her and, afterwards, I think I managed to convince her that it was better not to go independent.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offline do you tend to discuss politics with people who share your political preferences?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always no, at school I had a couple for friends who were very much Labour, Labour all the way but unfortunately for them they were Labour because their families have always been Labour and not necessarily because they have chosen it, so what I do is to encourage people to do is actually look just because your family says that you should definitely make up your-own mind because this is what I did.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At uni</w:t>
      </w:r>
      <w:r w:rsidR="007C2010">
        <w:rPr>
          <w:rFonts w:ascii="Times New Roman" w:hAnsi="Times New Roman" w:cs="Times New Roman"/>
          <w:b/>
          <w:sz w:val="22"/>
          <w:szCs w:val="22"/>
          <w:lang w:val="en-US"/>
        </w:rPr>
        <w:t>, do</w:t>
      </w:r>
      <w:r w:rsidRPr="004F7A4D">
        <w:rPr>
          <w:rFonts w:ascii="Times New Roman" w:hAnsi="Times New Roman" w:cs="Times New Roman"/>
          <w:b/>
          <w:sz w:val="22"/>
          <w:szCs w:val="22"/>
          <w:lang w:val="en-US"/>
        </w:rPr>
        <w:t xml:space="preserve"> you discuss about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with university friends. I don’t discuss it with lectures so much because I don’t want them to take a view on me, I’m sure it wouldn’t affect marking but it ever would I just don’t discuss it with lectures, or people who teach me or do my marking.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What about the news, do you read newspapers, do you watch TV news?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I do, I watch the news sort of in the evening and I read the Telegraph newspaper from time to time and also the Daily Mail but I know this is not the best source.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do you read newspapers online?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I do.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The same kind of newspapers?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you go on online forums to discuss about politics? Not </w:t>
      </w:r>
      <w:r w:rsidR="00F2137D">
        <w:rPr>
          <w:rFonts w:ascii="Times New Roman" w:hAnsi="Times New Roman" w:cs="Times New Roman"/>
          <w:b/>
          <w:sz w:val="22"/>
          <w:szCs w:val="22"/>
          <w:lang w:val="en-US"/>
        </w:rPr>
        <w:t>Facebook</w:t>
      </w:r>
      <w:r w:rsidR="007C2010">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discuss it read what other people say, especially during the American election I was keeping up with things Obama and Romney were talking about and I was very interested. I think that a lot of American newspapers they are quite down at the center they are too much to one side, so I read American newspapers like the Washington post and I was on Romney website and Obama website having a look at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don’t participate in online forums, like writing</w:t>
      </w:r>
      <w:r w:rsidR="007C2010">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really write online no because, again, I’m worried what other people may retaliate and say.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7C2010"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w:t>
      </w:r>
      <w:r w:rsidR="004F7A4D" w:rsidRPr="004F7A4D">
        <w:rPr>
          <w:rFonts w:ascii="Times New Roman" w:hAnsi="Times New Roman" w:cs="Times New Roman"/>
          <w:b/>
          <w:sz w:val="22"/>
          <w:szCs w:val="22"/>
          <w:lang w:val="en-US"/>
        </w:rPr>
        <w:t>ou don’t like online discussion because people tend to be more aggressive…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r w:rsidR="007C2010">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Also you said something about checking the facts, could you tell me a bit more about</w:t>
      </w:r>
      <w:r w:rsidR="007C2010">
        <w:rPr>
          <w:rFonts w:ascii="Times New Roman" w:hAnsi="Times New Roman" w:cs="Times New Roman"/>
          <w:b/>
          <w:sz w:val="22"/>
          <w:szCs w:val="22"/>
          <w:lang w:val="en-US"/>
        </w:rPr>
        <w:t xml:space="preserve">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I just think that if you are in an online debate for example if you are on a forum and you put something there then someone can think oh I disagree with that and I gonna go off and look this up and find a fact so I can disagree with them whereas if you got a one to one in person debate I much prefer the tension I think.</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don’t you think </w:t>
      </w:r>
      <w:r w:rsidR="007C2010">
        <w:rPr>
          <w:rFonts w:ascii="Times New Roman" w:hAnsi="Times New Roman" w:cs="Times New Roman"/>
          <w:b/>
          <w:sz w:val="22"/>
          <w:szCs w:val="22"/>
          <w:lang w:val="en-US"/>
        </w:rPr>
        <w:t xml:space="preserve">that </w:t>
      </w:r>
      <w:r w:rsidRPr="004F7A4D">
        <w:rPr>
          <w:rFonts w:ascii="Times New Roman" w:hAnsi="Times New Roman" w:cs="Times New Roman"/>
          <w:b/>
          <w:sz w:val="22"/>
          <w:szCs w:val="22"/>
          <w:lang w:val="en-US"/>
        </w:rPr>
        <w:t xml:space="preserve">a debate online is more fruitful </w:t>
      </w:r>
      <w:r w:rsidR="007C2010">
        <w:rPr>
          <w:rFonts w:ascii="Times New Roman" w:hAnsi="Times New Roman" w:cs="Times New Roman"/>
          <w:b/>
          <w:sz w:val="22"/>
          <w:szCs w:val="22"/>
          <w:lang w:val="en-US"/>
        </w:rPr>
        <w:t xml:space="preserve">as </w:t>
      </w:r>
      <w:r w:rsidRPr="004F7A4D">
        <w:rPr>
          <w:rFonts w:ascii="Times New Roman" w:hAnsi="Times New Roman" w:cs="Times New Roman"/>
          <w:b/>
          <w:sz w:val="22"/>
          <w:szCs w:val="22"/>
          <w:lang w:val="en-US"/>
        </w:rPr>
        <w:t>facts are presented</w:t>
      </w:r>
      <w:r w:rsidR="007C2010">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Oh no I think it is interesting reading about what other people say I just don’t put my point in.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you just go on newspapers website and read articles and so 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ever discuss about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  only discussion I would have is the sort of saying, update a status when it comes to the elections please come up to the polling and do the right thing and vote for Peter Lighburn or my mum something like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Do you </w:t>
      </w:r>
      <w:r w:rsidR="004F7A4D" w:rsidRPr="004F7A4D">
        <w:rPr>
          <w:rFonts w:ascii="Times New Roman" w:hAnsi="Times New Roman" w:cs="Times New Roman"/>
          <w:b/>
          <w:sz w:val="22"/>
          <w:szCs w:val="22"/>
          <w:lang w:val="en-US"/>
        </w:rPr>
        <w:t xml:space="preserve">discuss about politics with your friends on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when you have a private message thread and that will be with a few friends, it’s not public for everyone to see, like when they brought up the whole referendum thing about the Scottish independence a few friends of mine gone to this group oh gosh what’s happening.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Are they the same friends you discuss politics with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Yes when I see them cause the reason we do it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it’s because someone live in London, someone live in Newcastle all over the country.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If you didn’t have </w:t>
      </w:r>
      <w:r w:rsidR="00F2137D">
        <w:rPr>
          <w:rFonts w:ascii="Times New Roman" w:hAnsi="Times New Roman" w:cs="Times New Roman"/>
          <w:b/>
          <w:sz w:val="22"/>
          <w:szCs w:val="22"/>
          <w:lang w:val="en-US"/>
        </w:rPr>
        <w:t>Facebook</w:t>
      </w:r>
      <w:r w:rsidR="00693C86">
        <w:rPr>
          <w:rFonts w:ascii="Times New Roman" w:hAnsi="Times New Roman" w:cs="Times New Roman"/>
          <w:b/>
          <w:sz w:val="22"/>
          <w:szCs w:val="22"/>
          <w:lang w:val="en-US"/>
        </w:rPr>
        <w:t xml:space="preserve"> how </w:t>
      </w:r>
      <w:r w:rsidRPr="004F7A4D">
        <w:rPr>
          <w:rFonts w:ascii="Times New Roman" w:hAnsi="Times New Roman" w:cs="Times New Roman"/>
          <w:b/>
          <w:sz w:val="22"/>
          <w:szCs w:val="22"/>
          <w:lang w:val="en-US"/>
        </w:rPr>
        <w:t>would you discuss it?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know… maybe on Skype? If it is something that comes up in one of our topic of conversation.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discuss in private groups because you don’t like this public nature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among your </w:t>
      </w:r>
      <w:r w:rsidR="00F2137D">
        <w:rPr>
          <w:rFonts w:ascii="Times New Roman" w:hAnsi="Times New Roman" w:cs="Times New Roman"/>
          <w:b/>
          <w:sz w:val="22"/>
          <w:szCs w:val="22"/>
          <w:lang w:val="en-US"/>
        </w:rPr>
        <w:t>Facebook</w:t>
      </w:r>
      <w:r w:rsidR="00693C86">
        <w:rPr>
          <w:rFonts w:ascii="Times New Roman" w:hAnsi="Times New Roman" w:cs="Times New Roman"/>
          <w:b/>
          <w:sz w:val="22"/>
          <w:szCs w:val="22"/>
          <w:lang w:val="en-US"/>
        </w:rPr>
        <w:t xml:space="preserve"> contacts</w:t>
      </w:r>
      <w:r w:rsidRPr="004F7A4D">
        <w:rPr>
          <w:rFonts w:ascii="Times New Roman" w:hAnsi="Times New Roman" w:cs="Times New Roman"/>
          <w:b/>
          <w:sz w:val="22"/>
          <w:szCs w:val="22"/>
          <w:lang w:val="en-US"/>
        </w:rPr>
        <w:t xml:space="preserve"> are </w:t>
      </w:r>
      <w:r w:rsidR="00693C86">
        <w:rPr>
          <w:rFonts w:ascii="Times New Roman" w:hAnsi="Times New Roman" w:cs="Times New Roman"/>
          <w:b/>
          <w:sz w:val="22"/>
          <w:szCs w:val="22"/>
          <w:lang w:val="en-US"/>
        </w:rPr>
        <w:t xml:space="preserve">there </w:t>
      </w:r>
      <w:r w:rsidRPr="004F7A4D">
        <w:rPr>
          <w:rFonts w:ascii="Times New Roman" w:hAnsi="Times New Roman" w:cs="Times New Roman"/>
          <w:b/>
          <w:sz w:val="22"/>
          <w:szCs w:val="22"/>
          <w:lang w:val="en-US"/>
        </w:rPr>
        <w:t>also people</w:t>
      </w:r>
      <w:r w:rsidR="00693C86">
        <w:rPr>
          <w:rFonts w:ascii="Times New Roman" w:hAnsi="Times New Roman" w:cs="Times New Roman"/>
          <w:b/>
          <w:sz w:val="22"/>
          <w:szCs w:val="22"/>
          <w:lang w:val="en-US"/>
        </w:rPr>
        <w:t xml:space="preserve"> from</w:t>
      </w:r>
      <w:r w:rsidRPr="004F7A4D">
        <w:rPr>
          <w:rFonts w:ascii="Times New Roman" w:hAnsi="Times New Roman" w:cs="Times New Roman"/>
          <w:b/>
          <w:sz w:val="22"/>
          <w:szCs w:val="22"/>
          <w:lang w:val="en-US"/>
        </w:rPr>
        <w:t xml:space="preserve"> other political backgrounds?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there are.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with them you don’t tend to discuss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know I used to work in Perth and in my office where I worked there was a girl. She always thought maybe I’ll vote Labour but I sat down, maybe because she particularly liked the candidate because he was always nice he worked in our building, but I used have debate, of course she didn’t have the knowledge to have a proper debate, but I did have a debate with the guy who was the Labour candidate against my friend Peter and I like to think I won the debate because he didn’t have much to say afterwards. So I do debate with other people from other political backgrounds.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But it’s more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more offline.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 get lots of political news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do you follow any newspaper or political group from which you can get political news?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I do it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though.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 you do it on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 xml:space="preserve"> rather than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Because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they just have all those, the little feeds that come through and I think oh that’s interesting I’ll have a look at that, I follow BBC politics and the Washington post as well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you don’t follow any particular news outlet</w:t>
      </w:r>
      <w:r w:rsidR="00693C86">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don’t.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it’s because </w:t>
      </w:r>
      <w:r w:rsidR="006435F3">
        <w:rPr>
          <w:rFonts w:ascii="Times New Roman" w:hAnsi="Times New Roman" w:cs="Times New Roman"/>
          <w:sz w:val="22"/>
          <w:szCs w:val="22"/>
          <w:lang w:val="en-US"/>
        </w:rPr>
        <w:t xml:space="preserve">I use </w:t>
      </w:r>
      <w:r w:rsidR="00F2137D">
        <w:rPr>
          <w:rFonts w:ascii="Times New Roman" w:hAnsi="Times New Roman" w:cs="Times New Roman"/>
          <w:sz w:val="22"/>
          <w:szCs w:val="22"/>
          <w:lang w:val="en-US"/>
        </w:rPr>
        <w:t>Facebook</w:t>
      </w:r>
      <w:r w:rsidR="006435F3">
        <w:rPr>
          <w:rFonts w:ascii="Times New Roman" w:hAnsi="Times New Roman" w:cs="Times New Roman"/>
          <w:sz w:val="22"/>
          <w:szCs w:val="22"/>
          <w:lang w:val="en-US"/>
        </w:rPr>
        <w:t xml:space="preserve"> more to connect</w:t>
      </w:r>
      <w:r w:rsidRPr="004F7A4D">
        <w:rPr>
          <w:rFonts w:ascii="Times New Roman" w:hAnsi="Times New Roman" w:cs="Times New Roman"/>
          <w:sz w:val="22"/>
          <w:szCs w:val="22"/>
          <w:lang w:val="en-US"/>
        </w:rPr>
        <w:t xml:space="preserve"> with friends and I don’t really like </w:t>
      </w:r>
      <w:r w:rsidR="00AA3628">
        <w:rPr>
          <w:rFonts w:ascii="Times New Roman" w:hAnsi="Times New Roman" w:cs="Times New Roman"/>
          <w:sz w:val="22"/>
          <w:szCs w:val="22"/>
          <w:lang w:val="en-US"/>
        </w:rPr>
        <w:t xml:space="preserve">to </w:t>
      </w:r>
      <w:r w:rsidRPr="004F7A4D">
        <w:rPr>
          <w:rFonts w:ascii="Times New Roman" w:hAnsi="Times New Roman" w:cs="Times New Roman"/>
          <w:sz w:val="22"/>
          <w:szCs w:val="22"/>
          <w:lang w:val="en-US"/>
        </w:rPr>
        <w:t xml:space="preserve">bring politics into it. I’m not always </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 xml:space="preserve">other people to know. There are some people I don’t really want to know what my political views are, I’ll rather just, because if they kind of disagree on something a lot of the time some people can’t get past, if they are Labour supporter they can’t believe you are a Conservative supporter, they automatically think you hold all this views which they completely disagree with and they don’t want to be friend with you. So I just keep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as a very sort of lighthearted, connect with friends, if friends got business and companies or whatever to support them but not really so much politics.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actually you don’t post or share political links…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Actually I had shared one political link on my sister’s wall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because she said to me Charlotte do you think Scotland should go independent and I found this very good videos and it was all young people saying why we shouldn’t, doing it in an easy to understand way and so I put it on her wall and she found it really informative.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Is your sister younger?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she’s older.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seem to be quite wary that you are Conservative and you don’t want other people knowing</w:t>
      </w:r>
      <w:r w:rsidR="00693C86">
        <w:rPr>
          <w:rFonts w:ascii="Times New Roman" w:hAnsi="Times New Roman" w:cs="Times New Roman"/>
          <w:b/>
          <w:sz w:val="22"/>
          <w:szCs w:val="22"/>
          <w:lang w:val="en-US"/>
        </w:rPr>
        <w:t xml:space="preserve"> it. D</w:t>
      </w:r>
      <w:r w:rsidRPr="004F7A4D">
        <w:rPr>
          <w:rFonts w:ascii="Times New Roman" w:hAnsi="Times New Roman" w:cs="Times New Roman"/>
          <w:b/>
          <w:sz w:val="22"/>
          <w:szCs w:val="22"/>
          <w:lang w:val="en-US"/>
        </w:rPr>
        <w:t xml:space="preserve"> you think it’s because o</w:t>
      </w:r>
      <w:r w:rsidR="00693C86">
        <w:rPr>
          <w:rFonts w:ascii="Times New Roman" w:hAnsi="Times New Roman" w:cs="Times New Roman"/>
          <w:b/>
          <w:sz w:val="22"/>
          <w:szCs w:val="22"/>
          <w:lang w:val="en-US"/>
        </w:rPr>
        <w:t>f the perception people have of C</w:t>
      </w:r>
      <w:r w:rsidRPr="004F7A4D">
        <w:rPr>
          <w:rFonts w:ascii="Times New Roman" w:hAnsi="Times New Roman" w:cs="Times New Roman"/>
          <w:b/>
          <w:sz w:val="22"/>
          <w:szCs w:val="22"/>
          <w:lang w:val="en-US"/>
        </w:rPr>
        <w:t>onservatives or would you do the same even if you were a Labour?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know, I think it’s because the Conservatives have had this view from other parties and I think a lot of people my age, a lot of friends who I met at school they said I would vote Liberal, and I can understand why they would because at the time, this age, this are the policies which relate to me but whe n you look at the bigger pictures you look at people who worked so so hard to make the money and then for them to be taxed so much I just think it’s not fair, I said to myself I would like to be one day able to support my family and I don’t want to be taxed, I look more at the long run.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told me that you discussed on a closed forum… </w:t>
      </w:r>
      <w:r w:rsidR="00693C86">
        <w:rPr>
          <w:rFonts w:ascii="Times New Roman" w:hAnsi="Times New Roman" w:cs="Times New Roman"/>
          <w:b/>
          <w:sz w:val="22"/>
          <w:szCs w:val="22"/>
          <w:lang w:val="en-US"/>
        </w:rPr>
        <w:t xml:space="preserve">is the </w:t>
      </w:r>
      <w:r w:rsidRPr="004F7A4D">
        <w:rPr>
          <w:rFonts w:ascii="Times New Roman" w:hAnsi="Times New Roman" w:cs="Times New Roman"/>
          <w:b/>
          <w:sz w:val="22"/>
          <w:szCs w:val="22"/>
          <w:lang w:val="en-US"/>
        </w:rPr>
        <w:t>quality of discussion different between online and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don’t really know I mean, not a lot of people my age I would say know enough about politics to have a proper conversation that’s why I really enjoy discussing it with my parents because obviously they are quite knowledgeable, we can have debates about certain things I think yea I think maybe the quality of discussion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not like proper facts coming into it, it’s like this is so stupid why they are doing this, it is not a proper debate.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prefer offline</w:t>
      </w:r>
      <w:r w:rsidR="00693C86">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it’s easy but I think it’s helpful to have people who do discuss online because I enjoy reading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Y</w:t>
      </w:r>
      <w:r w:rsidR="004F7A4D" w:rsidRPr="004F7A4D">
        <w:rPr>
          <w:rFonts w:ascii="Times New Roman" w:hAnsi="Times New Roman" w:cs="Times New Roman"/>
          <w:b/>
          <w:sz w:val="22"/>
          <w:szCs w:val="22"/>
          <w:lang w:val="en-US"/>
        </w:rPr>
        <w:t xml:space="preserve">ou read what other people write. </w:t>
      </w:r>
      <w:r>
        <w:rPr>
          <w:rFonts w:ascii="Times New Roman" w:hAnsi="Times New Roman" w:cs="Times New Roman"/>
          <w:b/>
          <w:sz w:val="22"/>
          <w:szCs w:val="22"/>
          <w:lang w:val="en-US"/>
        </w:rPr>
        <w:t xml:space="preserve">Do </w:t>
      </w:r>
      <w:r w:rsidR="004F7A4D" w:rsidRPr="004F7A4D">
        <w:rPr>
          <w:rFonts w:ascii="Times New Roman" w:hAnsi="Times New Roman" w:cs="Times New Roman"/>
          <w:b/>
          <w:sz w:val="22"/>
          <w:szCs w:val="22"/>
          <w:lang w:val="en-US"/>
        </w:rPr>
        <w:t>your friends share political news?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are never exposed to political links from some of your friends…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read Labour newspapers, or blogs or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tend just to read, unless come to the elections then I start reading other things because I want to see what other people’s manifestos are, but for the day-to-day stuff I just tend to read the newspapers, I don’t read the newspaper everyday but when I have time, or listen to the radio and listen to the news on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When you read</w:t>
      </w:r>
      <w:r w:rsidR="004F7A4D" w:rsidRPr="004F7A4D">
        <w:rPr>
          <w:rFonts w:ascii="Times New Roman" w:hAnsi="Times New Roman" w:cs="Times New Roman"/>
          <w:b/>
          <w:sz w:val="22"/>
          <w:szCs w:val="22"/>
          <w:lang w:val="en-US"/>
        </w:rPr>
        <w:t xml:space="preserve"> newspapers, do you read only the Telegraph or also the Guardian?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try to var</w:t>
      </w:r>
      <w:r w:rsidR="00693C86">
        <w:rPr>
          <w:rFonts w:ascii="Times New Roman" w:hAnsi="Times New Roman" w:cs="Times New Roman"/>
          <w:sz w:val="22"/>
          <w:szCs w:val="22"/>
          <w:lang w:val="en-US"/>
        </w:rPr>
        <w:t>y</w:t>
      </w:r>
      <w:r w:rsidRPr="004F7A4D">
        <w:rPr>
          <w:rFonts w:ascii="Times New Roman" w:hAnsi="Times New Roman" w:cs="Times New Roman"/>
          <w:sz w:val="22"/>
          <w:szCs w:val="22"/>
          <w:lang w:val="en-US"/>
        </w:rPr>
        <w:t xml:space="preserve"> a bit so I can get, because I know the Telegraph is slightly right-wing, so I try to mix it up a bit a read a bit of the Independent, a bit of the Guardian.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w:t>
      </w:r>
      <w:r w:rsidR="004F7A4D" w:rsidRPr="004F7A4D">
        <w:rPr>
          <w:rFonts w:ascii="Times New Roman" w:hAnsi="Times New Roman" w:cs="Times New Roman"/>
          <w:b/>
          <w:sz w:val="22"/>
          <w:szCs w:val="22"/>
          <w:lang w:val="en-US"/>
        </w:rPr>
        <w:t>ould you say that you are also exposed to different political views and different political perspectives?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O</w:t>
      </w:r>
      <w:r w:rsidR="00693C86">
        <w:rPr>
          <w:rFonts w:ascii="Times New Roman" w:hAnsi="Times New Roman" w:cs="Times New Roman"/>
          <w:sz w:val="22"/>
          <w:szCs w:val="22"/>
          <w:lang w:val="en-US"/>
        </w:rPr>
        <w:t>h</w:t>
      </w:r>
      <w:r w:rsidRPr="004F7A4D">
        <w:rPr>
          <w:rFonts w:ascii="Times New Roman" w:hAnsi="Times New Roman" w:cs="Times New Roman"/>
          <w:sz w:val="22"/>
          <w:szCs w:val="22"/>
          <w:lang w:val="en-US"/>
        </w:rPr>
        <w:t xml:space="preserve"> yes, I definitely am, because I think even though a lot of people don’t realize they say oh I believe this but they maybe not realize that their views are quite liberal, so in that sense yes.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told me that you discuss about politics with your family and you have mentioned about that Labour candidate, but the majority of time</w:t>
      </w:r>
      <w:r w:rsidR="00693C86">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do you engage in discussion with people sharing political views similar to yours?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Probably yes, I mean my flatmate is very much the same as me and there is only two of us.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speak a</w:t>
      </w:r>
      <w:r w:rsidR="00693C86">
        <w:rPr>
          <w:rFonts w:ascii="Times New Roman" w:hAnsi="Times New Roman" w:cs="Times New Roman"/>
          <w:b/>
          <w:sz w:val="22"/>
          <w:szCs w:val="22"/>
          <w:lang w:val="en-US"/>
        </w:rPr>
        <w:t xml:space="preserve"> lot with your family, and flat</w:t>
      </w:r>
      <w:r w:rsidRPr="004F7A4D">
        <w:rPr>
          <w:rFonts w:ascii="Times New Roman" w:hAnsi="Times New Roman" w:cs="Times New Roman"/>
          <w:b/>
          <w:sz w:val="22"/>
          <w:szCs w:val="22"/>
          <w:lang w:val="en-US"/>
        </w:rPr>
        <w:t>mate</w:t>
      </w:r>
      <w:r w:rsidR="00693C86">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so much more with people sharing the same political views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w:t>
      </w:r>
      <w:r w:rsidR="00693C86">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you still enjoy </w:t>
      </w:r>
      <w:r w:rsidR="00693C86">
        <w:rPr>
          <w:rFonts w:ascii="Times New Roman" w:hAnsi="Times New Roman" w:cs="Times New Roman"/>
          <w:b/>
          <w:sz w:val="22"/>
          <w:szCs w:val="22"/>
          <w:lang w:val="en-US"/>
        </w:rPr>
        <w:t>the debate…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am not someone to never judge anybody on what they vote because I think if you do that you just never gonna get on with anyone really,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don’t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as political tool because you just want to use it lightly…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unless there is something like Peter or my mum, for instance now they got an event and I have post the event on my wall just to say come along to this but that would be it I wouldn’t be saying oh I can’t believe Tony Blair did this, whatever I will never say anything like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When you used </w:t>
      </w:r>
      <w:r w:rsidR="00F2137D">
        <w:rPr>
          <w:rFonts w:ascii="Times New Roman" w:hAnsi="Times New Roman" w:cs="Times New Roman"/>
          <w:b/>
          <w:sz w:val="22"/>
          <w:szCs w:val="22"/>
          <w:lang w:val="en-US"/>
        </w:rPr>
        <w:t>Facebook</w:t>
      </w:r>
      <w:r w:rsidR="00693C86">
        <w:rPr>
          <w:rFonts w:ascii="Times New Roman" w:hAnsi="Times New Roman" w:cs="Times New Roman"/>
          <w:b/>
          <w:sz w:val="22"/>
          <w:szCs w:val="22"/>
          <w:lang w:val="en-US"/>
        </w:rPr>
        <w:t xml:space="preserve"> for</w:t>
      </w:r>
      <w:r w:rsidRPr="004F7A4D">
        <w:rPr>
          <w:rFonts w:ascii="Times New Roman" w:hAnsi="Times New Roman" w:cs="Times New Roman"/>
          <w:b/>
          <w:sz w:val="22"/>
          <w:szCs w:val="22"/>
          <w:lang w:val="en-US"/>
        </w:rPr>
        <w:t xml:space="preserve"> campaigning</w:t>
      </w:r>
      <w:r w:rsidR="00693C86">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did you use it also for your mum or only for Peter?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Peter because my mum was running in 2005 and I was on Bebo then.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When you did use it were </w:t>
      </w:r>
      <w:r w:rsidR="00693C86" w:rsidRPr="004F7A4D">
        <w:rPr>
          <w:rFonts w:ascii="Times New Roman" w:hAnsi="Times New Roman" w:cs="Times New Roman"/>
          <w:b/>
          <w:sz w:val="22"/>
          <w:szCs w:val="22"/>
          <w:lang w:val="en-US"/>
        </w:rPr>
        <w:t xml:space="preserve">there </w:t>
      </w:r>
      <w:r w:rsidRPr="004F7A4D">
        <w:rPr>
          <w:rFonts w:ascii="Times New Roman" w:hAnsi="Times New Roman" w:cs="Times New Roman"/>
          <w:b/>
          <w:sz w:val="22"/>
          <w:szCs w:val="22"/>
          <w:lang w:val="en-US"/>
        </w:rPr>
        <w:t>people replying to the event?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Yes it mainly, ever on just positive things yes let’s come along and help and things like that. I think sometime a lot of people if they disagree maybe they don’t want to say it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so have a proper full argument or debate going 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When you did the campaign, do you think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was of any help?</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it was good in getting a lot of young people out to vote but unfortunately compared with the chap, the guy who ran before Peter, he lost to the SNP but Peter lost with a greater amount of votes.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in this case you think that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didn’t help.</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as I said, I think with the young people I think it was good to engage them but I think because he was a young candidate, a lot fo older people though he is too young, he’s not gonna do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Have you ever contacted a politician?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w:t>
      </w:r>
    </w:p>
    <w:p w:rsidR="00693C86" w:rsidRPr="004F7A4D" w:rsidRDefault="00693C86"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wanted to do actually about the disabled car parking spaces at a Tesco, there were fat too many, but it’s one of those things I talk about it but I never actually did because I’m too lazy to do anything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do you ever go to view profiles of politicians?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Well I did with the Obama and Romney thing, but not so much really. Obviously Peter but we are already friends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w:t>
      </w:r>
      <w:r w:rsidR="004F7A4D" w:rsidRPr="004F7A4D">
        <w:rPr>
          <w:rFonts w:ascii="Times New Roman" w:hAnsi="Times New Roman" w:cs="Times New Roman"/>
          <w:b/>
          <w:sz w:val="22"/>
          <w:szCs w:val="22"/>
          <w:lang w:val="en-US"/>
        </w:rPr>
        <w:t xml:space="preserve">hat’s your main channel of political news? Is more the </w:t>
      </w:r>
      <w:r w:rsidR="00F2137D">
        <w:rPr>
          <w:rFonts w:ascii="Times New Roman" w:hAnsi="Times New Roman" w:cs="Times New Roman"/>
          <w:b/>
          <w:sz w:val="22"/>
          <w:szCs w:val="22"/>
          <w:lang w:val="en-US"/>
        </w:rPr>
        <w:t>Internet</w:t>
      </w:r>
      <w:r w:rsidR="004F7A4D" w:rsidRPr="004F7A4D">
        <w:rPr>
          <w:rFonts w:ascii="Times New Roman" w:hAnsi="Times New Roman" w:cs="Times New Roman"/>
          <w:b/>
          <w:sz w:val="22"/>
          <w:szCs w:val="22"/>
          <w:lang w:val="en-US"/>
        </w:rPr>
        <w:t xml:space="preserve"> or traditional media?</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FB36F3" w:rsidP="004F7A4D">
      <w:pPr>
        <w:spacing w:line="240" w:lineRule="auto"/>
        <w:contextualSpacing/>
        <w:jc w:val="both"/>
        <w:rPr>
          <w:rFonts w:ascii="Times New Roman" w:hAnsi="Times New Roman" w:cs="Times New Roman"/>
          <w:sz w:val="22"/>
          <w:szCs w:val="22"/>
          <w:lang w:val="en-US"/>
        </w:rPr>
      </w:pPr>
      <w:r>
        <w:rPr>
          <w:rFonts w:ascii="Times New Roman" w:hAnsi="Times New Roman" w:cs="Times New Roman"/>
          <w:sz w:val="22"/>
          <w:szCs w:val="22"/>
          <w:lang w:val="en-US"/>
        </w:rPr>
        <w:t>Twitter</w:t>
      </w:r>
      <w:r w:rsidR="004F7A4D" w:rsidRPr="004F7A4D">
        <w:rPr>
          <w:rFonts w:ascii="Times New Roman" w:hAnsi="Times New Roman" w:cs="Times New Roman"/>
          <w:sz w:val="22"/>
          <w:szCs w:val="22"/>
          <w:lang w:val="en-US"/>
        </w:rPr>
        <w:t xml:space="preserve"> is quite good, because that BBC politics is quite relevant for stuff that it’s going on and I’ll read through that and I will go to the BBC website if there is anything interesting to read. That and my parents they tell about a lot of stuff that is going 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 xml:space="preserve"> do you engage in discussion with people, replying to tweets or </w:t>
      </w:r>
      <w:r w:rsidR="00693C86">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just use it as </w:t>
      </w:r>
      <w:r w:rsidR="00693C86">
        <w:rPr>
          <w:rFonts w:ascii="Times New Roman" w:hAnsi="Times New Roman" w:cs="Times New Roman"/>
          <w:b/>
          <w:sz w:val="22"/>
          <w:szCs w:val="22"/>
          <w:lang w:val="en-US"/>
        </w:rPr>
        <w:t xml:space="preserve">a </w:t>
      </w:r>
      <w:r w:rsidRPr="004F7A4D">
        <w:rPr>
          <w:rFonts w:ascii="Times New Roman" w:hAnsi="Times New Roman" w:cs="Times New Roman"/>
          <w:b/>
          <w:sz w:val="22"/>
          <w:szCs w:val="22"/>
          <w:lang w:val="en-US"/>
        </w:rPr>
        <w:t>platform to get political news?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just use it as a platform, I don’t really comment on anything.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 you think that there is</w:t>
      </w:r>
      <w:r w:rsidR="004F7A4D" w:rsidRPr="004F7A4D">
        <w:rPr>
          <w:rFonts w:ascii="Times New Roman" w:hAnsi="Times New Roman" w:cs="Times New Roman"/>
          <w:b/>
          <w:sz w:val="22"/>
          <w:szCs w:val="22"/>
          <w:lang w:val="en-US"/>
        </w:rPr>
        <w:t xml:space="preserve"> a difference form the news you get from </w:t>
      </w:r>
      <w:r w:rsidR="00FB36F3">
        <w:rPr>
          <w:rFonts w:ascii="Times New Roman" w:hAnsi="Times New Roman" w:cs="Times New Roman"/>
          <w:b/>
          <w:sz w:val="22"/>
          <w:szCs w:val="22"/>
          <w:lang w:val="en-US"/>
        </w:rPr>
        <w:t>Twitter</w:t>
      </w:r>
      <w:r w:rsidR="004F7A4D" w:rsidRPr="004F7A4D">
        <w:rPr>
          <w:rFonts w:ascii="Times New Roman" w:hAnsi="Times New Roman" w:cs="Times New Roman"/>
          <w:b/>
          <w:sz w:val="22"/>
          <w:szCs w:val="22"/>
          <w:lang w:val="en-US"/>
        </w:rPr>
        <w:t xml:space="preserve"> and the ones you get from TV?</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Obviously because I follow BBC politics and watch BBC news, they are just as good as each other, they are both reliable sources I think. So when you start following people who add reviews I think that this is when… I only go to a proper source like the BBC, or the actual politicians websites rather than random people on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for proper facts but I read about it to know what they are saying but I think that you need to go to a proper reliable source to get proper facts.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this info that you get on </w:t>
      </w:r>
      <w:r w:rsidR="00F2137D">
        <w:rPr>
          <w:rFonts w:ascii="Times New Roman" w:hAnsi="Times New Roman" w:cs="Times New Roman"/>
          <w:b/>
          <w:sz w:val="22"/>
          <w:szCs w:val="22"/>
          <w:lang w:val="en-US"/>
        </w:rPr>
        <w:t>Facebook</w:t>
      </w:r>
      <w:r w:rsidR="00693C86">
        <w:rPr>
          <w:rFonts w:ascii="Times New Roman" w:hAnsi="Times New Roman" w:cs="Times New Roman"/>
          <w:b/>
          <w:sz w:val="22"/>
          <w:szCs w:val="22"/>
          <w:lang w:val="en-US"/>
        </w:rPr>
        <w:t xml:space="preserve"> f</w:t>
      </w:r>
      <w:r w:rsidRPr="004F7A4D">
        <w:rPr>
          <w:rFonts w:ascii="Times New Roman" w:hAnsi="Times New Roman" w:cs="Times New Roman"/>
          <w:b/>
          <w:sz w:val="22"/>
          <w:szCs w:val="22"/>
          <w:lang w:val="en-US"/>
        </w:rPr>
        <w:t>r</w:t>
      </w:r>
      <w:r w:rsidR="00693C86">
        <w:rPr>
          <w:rFonts w:ascii="Times New Roman" w:hAnsi="Times New Roman" w:cs="Times New Roman"/>
          <w:b/>
          <w:sz w:val="22"/>
          <w:szCs w:val="22"/>
          <w:lang w:val="en-US"/>
        </w:rPr>
        <w:t>o</w:t>
      </w:r>
      <w:r w:rsidRPr="004F7A4D">
        <w:rPr>
          <w:rFonts w:ascii="Times New Roman" w:hAnsi="Times New Roman" w:cs="Times New Roman"/>
          <w:b/>
          <w:sz w:val="22"/>
          <w:szCs w:val="22"/>
          <w:lang w:val="en-US"/>
        </w:rPr>
        <w:t>m people or pages you will not rely on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unless they come from reliable sources, 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 you think that traditional media are more reliable than normal citizens?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know I think it’s just because the way I’ve been brought up , read newspapers, I don’t know. Sorry I don’t have an answer for that it’s just in my head.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For some people it’s the opposite they don’t trust traditional media because they have their own political agenda</w:t>
      </w:r>
      <w:r w:rsidR="00693C86">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while citizens are citizens and they just wanna be informative.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understand something like BBC, because they are a bit more left-wing than they are right-wing, so I mean so it’s god to see stuff in there but also if you watch ITV, channel 4 all these news channels.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w:t>
      </w:r>
      <w:r w:rsidR="00693C86">
        <w:rPr>
          <w:rFonts w:ascii="Times New Roman" w:hAnsi="Times New Roman" w:cs="Times New Roman"/>
          <w:b/>
          <w:sz w:val="22"/>
          <w:szCs w:val="22"/>
          <w:lang w:val="en-US"/>
        </w:rPr>
        <w:t>do</w:t>
      </w:r>
      <w:r w:rsidRPr="004F7A4D">
        <w:rPr>
          <w:rFonts w:ascii="Times New Roman" w:hAnsi="Times New Roman" w:cs="Times New Roman"/>
          <w:b/>
          <w:sz w:val="22"/>
          <w:szCs w:val="22"/>
          <w:lang w:val="en-US"/>
        </w:rPr>
        <w:t xml:space="preserve"> you still believe that traditional media are more trustworthy than normal citizens</w:t>
      </w:r>
      <w:r w:rsidR="00693C86">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so, yes, I never, yes I thing they would but I would never know if they have a backing up from a good enough source, I’m always been about getting the proper facts right.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Why do you find interesting reading people comment</w:t>
      </w:r>
      <w:r w:rsidR="00693C86">
        <w:rPr>
          <w:rFonts w:ascii="Times New Roman" w:hAnsi="Times New Roman" w:cs="Times New Roman"/>
          <w:b/>
          <w:sz w:val="22"/>
          <w:szCs w:val="22"/>
          <w:lang w:val="en-US"/>
        </w:rPr>
        <w: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like to see where people are coming from and why they think a certain policy is a good one, I like to see why people disagree, I like to get inside other people’s heads and work out to see when they are coming from, why they would think that and what they background is, and if they are new about it.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Then why don’t you</w:t>
      </w:r>
      <w:r w:rsidR="00693C86">
        <w:rPr>
          <w:rFonts w:ascii="Times New Roman" w:hAnsi="Times New Roman" w:cs="Times New Roman"/>
          <w:b/>
          <w:sz w:val="22"/>
          <w:szCs w:val="22"/>
          <w:lang w:val="en-US"/>
        </w:rPr>
        <w:t xml:space="preserve"> engage in discussion with them?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I’m just too scared, I can be quite a sensitive person so if someone criticize me I don’t really like it, that’s why I could never run as a politician my self because I don’t know if I could take the hate.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 you think that face-to-</w:t>
      </w:r>
      <w:r w:rsidR="004F7A4D" w:rsidRPr="004F7A4D">
        <w:rPr>
          <w:rFonts w:ascii="Times New Roman" w:hAnsi="Times New Roman" w:cs="Times New Roman"/>
          <w:b/>
          <w:sz w:val="22"/>
          <w:szCs w:val="22"/>
          <w:lang w:val="en-US"/>
        </w:rPr>
        <w:t>face debates are more civil?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Yes, because I used to debate at school and I feel can compose myself and I can debate while a lot of people get a bit flustered, I quite enjoy that maybe it’s just me as a person enjoy the situation but I do prefer to have a face-to-face debate.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how do you </w:t>
      </w:r>
      <w:r w:rsidR="00693C86">
        <w:rPr>
          <w:rFonts w:ascii="Times New Roman" w:hAnsi="Times New Roman" w:cs="Times New Roman"/>
          <w:b/>
          <w:sz w:val="22"/>
          <w:szCs w:val="22"/>
          <w:lang w:val="en-US"/>
        </w:rPr>
        <w:t xml:space="preserve">use </w:t>
      </w:r>
      <w:r w:rsidR="00F2137D">
        <w:rPr>
          <w:rFonts w:ascii="Times New Roman" w:hAnsi="Times New Roman" w:cs="Times New Roman"/>
          <w:b/>
          <w:sz w:val="22"/>
          <w:szCs w:val="22"/>
          <w:lang w:val="en-US"/>
        </w:rPr>
        <w:t>Facebook</w:t>
      </w:r>
      <w:r w:rsidR="00693C86">
        <w:rPr>
          <w:rFonts w:ascii="Times New Roman" w:hAnsi="Times New Roman" w:cs="Times New Roman"/>
          <w:b/>
          <w:sz w:val="22"/>
          <w:szCs w:val="22"/>
          <w:lang w:val="en-US"/>
        </w:rPr>
        <w:t>? To</w:t>
      </w:r>
      <w:r w:rsidRPr="004F7A4D">
        <w:rPr>
          <w:rFonts w:ascii="Times New Roman" w:hAnsi="Times New Roman" w:cs="Times New Roman"/>
          <w:b/>
          <w:sz w:val="22"/>
          <w:szCs w:val="22"/>
          <w:lang w:val="en-US"/>
        </w:rPr>
        <w:t xml:space="preserve"> get in touch with friends or</w:t>
      </w:r>
      <w:r w:rsidR="00693C86">
        <w:rPr>
          <w:rFonts w:ascii="Times New Roman" w:hAnsi="Times New Roman" w:cs="Times New Roman"/>
          <w:b/>
          <w:sz w:val="22"/>
          <w:szCs w:val="22"/>
          <w:lang w:val="en-US"/>
        </w:rPr>
        <w:t xml:space="preserve"> other…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Basically just to be in touch with friends, I’ve got friends in all parts of the world and that’s mainly why, just keep in touch with all of them.</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693C86"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In </w:t>
      </w:r>
      <w:r w:rsidR="004F7A4D" w:rsidRPr="004F7A4D">
        <w:rPr>
          <w:rFonts w:ascii="Times New Roman" w:hAnsi="Times New Roman" w:cs="Times New Roman"/>
          <w:b/>
          <w:sz w:val="22"/>
          <w:szCs w:val="22"/>
          <w:lang w:val="en-US"/>
        </w:rPr>
        <w:t xml:space="preserve">terms of the impact on your political participation, did </w:t>
      </w:r>
      <w:r w:rsidR="00F2137D">
        <w:rPr>
          <w:rFonts w:ascii="Times New Roman" w:hAnsi="Times New Roman" w:cs="Times New Roman"/>
          <w:b/>
          <w:sz w:val="22"/>
          <w:szCs w:val="22"/>
          <w:lang w:val="en-US"/>
        </w:rPr>
        <w:t>Facebook</w:t>
      </w:r>
      <w:r w:rsidR="004F7A4D" w:rsidRPr="004F7A4D">
        <w:rPr>
          <w:rFonts w:ascii="Times New Roman" w:hAnsi="Times New Roman" w:cs="Times New Roman"/>
          <w:b/>
          <w:sz w:val="22"/>
          <w:szCs w:val="22"/>
          <w:lang w:val="en-US"/>
        </w:rPr>
        <w:t xml:space="preserve"> change anything?</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Probably not, because like I said I like to use it for lighthearted chat and I like to see if someone puts an event ok I’m attending that event, that’s why I really like to use it for. I don’t even share my political view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you know you can say what you vote, I don’t do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Just to avoid again…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Yes and for employees, if I have to apply for a job I don’t want them to see. So I don’t have my religious or political views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don’t like the public nature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but you </w:t>
      </w:r>
      <w:r w:rsidR="00693C86">
        <w:rPr>
          <w:rFonts w:ascii="Times New Roman" w:hAnsi="Times New Roman" w:cs="Times New Roman"/>
          <w:b/>
          <w:sz w:val="22"/>
          <w:szCs w:val="22"/>
          <w:lang w:val="en-US"/>
        </w:rPr>
        <w:t>play with your privacy settings…</w:t>
      </w:r>
    </w:p>
    <w:p w:rsidR="00693C86" w:rsidRPr="004F7A4D" w:rsidRDefault="00693C86"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know but basically from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my friend Peter they ratified a picture of him dressed up in a rather naughty costume and even though they were deleted from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they were still able some how to get them off the server, so I don’t like to put anything up on there that can be ever used against me because once it’s up there that’s it it’s up.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if you </w:t>
      </w:r>
      <w:r w:rsidR="00693C86">
        <w:rPr>
          <w:rFonts w:ascii="Times New Roman" w:hAnsi="Times New Roman" w:cs="Times New Roman"/>
          <w:b/>
          <w:sz w:val="22"/>
          <w:szCs w:val="22"/>
          <w:lang w:val="en-US"/>
        </w:rPr>
        <w:t xml:space="preserve">to </w:t>
      </w:r>
      <w:r w:rsidRPr="004F7A4D">
        <w:rPr>
          <w:rFonts w:ascii="Times New Roman" w:hAnsi="Times New Roman" w:cs="Times New Roman"/>
          <w:b/>
          <w:sz w:val="22"/>
          <w:szCs w:val="22"/>
          <w:lang w:val="en-US"/>
        </w:rPr>
        <w:t xml:space="preserve">have to summarise the political impact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693C86">
        <w:rPr>
          <w:rFonts w:ascii="Times New Roman" w:hAnsi="Times New Roman" w:cs="Times New Roman"/>
          <w:b/>
          <w:sz w:val="22"/>
          <w:szCs w:val="22"/>
          <w:lang w:val="en-US"/>
        </w:rPr>
        <w:t>in your case,</w:t>
      </w:r>
      <w:r w:rsidRPr="004F7A4D">
        <w:rPr>
          <w:rFonts w:ascii="Times New Roman" w:hAnsi="Times New Roman" w:cs="Times New Roman"/>
          <w:b/>
          <w:sz w:val="22"/>
          <w:szCs w:val="22"/>
          <w:lang w:val="en-US"/>
        </w:rPr>
        <w:t xml:space="preserve"> what </w:t>
      </w:r>
      <w:r w:rsidR="00693C86">
        <w:rPr>
          <w:rFonts w:ascii="Times New Roman" w:hAnsi="Times New Roman" w:cs="Times New Roman"/>
          <w:b/>
          <w:sz w:val="22"/>
          <w:szCs w:val="22"/>
          <w:lang w:val="en-US"/>
        </w:rPr>
        <w:t xml:space="preserve">would </w:t>
      </w:r>
      <w:r w:rsidRPr="004F7A4D">
        <w:rPr>
          <w:rFonts w:ascii="Times New Roman" w:hAnsi="Times New Roman" w:cs="Times New Roman"/>
          <w:b/>
          <w:sz w:val="22"/>
          <w:szCs w:val="22"/>
          <w:lang w:val="en-US"/>
        </w:rPr>
        <w:t xml:space="preserve">you </w:t>
      </w:r>
      <w:r w:rsidR="00693C86">
        <w:rPr>
          <w:rFonts w:ascii="Times New Roman" w:hAnsi="Times New Roman" w:cs="Times New Roman"/>
          <w:b/>
          <w:sz w:val="22"/>
          <w:szCs w:val="22"/>
          <w:lang w:val="en-US"/>
        </w:rPr>
        <w:t>say? J</w:t>
      </w:r>
      <w:r w:rsidRPr="004F7A4D">
        <w:rPr>
          <w:rFonts w:ascii="Times New Roman" w:hAnsi="Times New Roman" w:cs="Times New Roman"/>
          <w:b/>
          <w:sz w:val="22"/>
          <w:szCs w:val="22"/>
          <w:lang w:val="en-US"/>
        </w:rPr>
        <w:t>ust a few words…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politically to help friends who are Politicians who are running but never to actually participate my-self, like posting anything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I just follow them I may follow the politician the time they are running but that’s it I would never get into a debate.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EB0A28" w:rsidRDefault="004F7A4D" w:rsidP="00EB0A28">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Kaye</w:t>
      </w:r>
    </w:p>
    <w:p w:rsidR="00EB0A28" w:rsidRPr="004F7A4D" w:rsidRDefault="00EB0A28" w:rsidP="00EB0A28">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sz w:val="22"/>
          <w:szCs w:val="22"/>
        </w:rPr>
        <w:t xml:space="preserve">Kaye is in the 25-34 age-group, educated to degree level, and runs her own small business. She has limited digital skills which limit her political and non-political online activity. Kaye shows a certain level of interest in politics but is not affiliated to any specific party or movement and believes that a lack of a political network hinders, in part, her political participation. She does not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much and when she does, she tends to use it for light-hearted chatting and entertainment. However, Kaye acknowledges the presence of political information on this SNS, and the fact that she has been exposed to political content as a result.</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How do you participate in politics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r w:rsidRPr="004F7A4D">
        <w:rPr>
          <w:rFonts w:ascii="Times New Roman" w:hAnsi="Times New Roman" w:cs="Times New Roman"/>
          <w:sz w:val="22"/>
          <w:szCs w:val="22"/>
        </w:rPr>
        <w:t xml:space="preserve">Certainly I always make sure that if there is any voting I will vote, I always had since I was old enough to do that, there are certain things that I suppose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like protest and things like that. But sometimes I’ve been involved in them and sometimes, even though I really believe in them, I haven’t for other reasons as well you know. I wouldn’t say I was the most political person but I believe politics is part of everything anyway, is part of your personal </w:t>
      </w:r>
      <w:r w:rsidRPr="004F7A4D">
        <w:rPr>
          <w:rFonts w:ascii="Times New Roman" w:hAnsi="Times New Roman" w:cs="Times New Roman"/>
          <w:color w:val="FF0000"/>
          <w:sz w:val="22"/>
          <w:szCs w:val="22"/>
        </w:rPr>
        <w:t xml:space="preserve">??? </w:t>
      </w:r>
      <w:r w:rsidRPr="004F7A4D">
        <w:rPr>
          <w:rFonts w:ascii="Times New Roman" w:hAnsi="Times New Roman" w:cs="Times New Roman"/>
          <w:color w:val="000000" w:themeColor="text1"/>
          <w:sz w:val="22"/>
          <w:szCs w:val="22"/>
        </w:rPr>
        <w:t>unless you have some idea of what is going on you probably not gonna be great.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r w:rsidRPr="004F7A4D">
        <w:rPr>
          <w:rFonts w:ascii="Times New Roman" w:hAnsi="Times New Roman" w:cs="Times New Roman"/>
          <w:b/>
          <w:color w:val="000000" w:themeColor="text1"/>
          <w:sz w:val="22"/>
          <w:szCs w:val="22"/>
        </w:rPr>
        <w:t>So you have participated in some political protests…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r w:rsidRPr="004F7A4D">
        <w:rPr>
          <w:rFonts w:ascii="Times New Roman" w:hAnsi="Times New Roman" w:cs="Times New Roman"/>
          <w:color w:val="000000" w:themeColor="text1"/>
          <w:sz w:val="22"/>
          <w:szCs w:val="22"/>
        </w:rPr>
        <w:t>Yea, yea</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r w:rsidRPr="004F7A4D">
        <w:rPr>
          <w:rFonts w:ascii="Times New Roman" w:hAnsi="Times New Roman" w:cs="Times New Roman"/>
          <w:b/>
          <w:color w:val="000000" w:themeColor="text1"/>
          <w:sz w:val="22"/>
          <w:szCs w:val="22"/>
        </w:rPr>
        <w:t>How did you learn about this demonstrations?</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r w:rsidRPr="004F7A4D">
        <w:rPr>
          <w:rFonts w:ascii="Times New Roman" w:hAnsi="Times New Roman" w:cs="Times New Roman"/>
          <w:color w:val="000000" w:themeColor="text1"/>
          <w:sz w:val="22"/>
          <w:szCs w:val="22"/>
        </w:rPr>
        <w:t xml:space="preserve">Well I would say. I went to a protest years ago it was about the Iraq war, it was in London. I kinda came to using the </w:t>
      </w:r>
      <w:r w:rsidR="00F2137D">
        <w:rPr>
          <w:rFonts w:ascii="Times New Roman" w:hAnsi="Times New Roman" w:cs="Times New Roman"/>
          <w:color w:val="000000" w:themeColor="text1"/>
          <w:sz w:val="22"/>
          <w:szCs w:val="22"/>
        </w:rPr>
        <w:t>Internet</w:t>
      </w:r>
      <w:r w:rsidRPr="004F7A4D">
        <w:rPr>
          <w:rFonts w:ascii="Times New Roman" w:hAnsi="Times New Roman" w:cs="Times New Roman"/>
          <w:color w:val="000000" w:themeColor="text1"/>
          <w:sz w:val="22"/>
          <w:szCs w:val="22"/>
        </w:rPr>
        <w:t xml:space="preserve"> I would say definitely after most people I’m certainly more of </w:t>
      </w:r>
      <w:r w:rsidRPr="004F7A4D">
        <w:rPr>
          <w:rFonts w:ascii="Times New Roman" w:hAnsi="Times New Roman" w:cs="Times New Roman"/>
          <w:color w:val="FF0000"/>
          <w:sz w:val="22"/>
          <w:szCs w:val="22"/>
        </w:rPr>
        <w:t xml:space="preserve">??? </w:t>
      </w:r>
      <w:r w:rsidRPr="004F7A4D">
        <w:rPr>
          <w:rFonts w:ascii="Times New Roman" w:hAnsi="Times New Roman" w:cs="Times New Roman"/>
          <w:color w:val="000000" w:themeColor="text1"/>
          <w:sz w:val="22"/>
          <w:szCs w:val="22"/>
        </w:rPr>
        <w:t>been almost frightened of computers, certainly a part from that I didn’t have the money to have  a computer, was always quite quite poor in living, you know living with other people to keep the price down and stuff. I would say it was probably I heard through friends, through word of mouth, We had some friends who were going down and so we went with them so ended up being quite a few of us in the end.</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r w:rsidRPr="004F7A4D">
        <w:rPr>
          <w:rFonts w:ascii="Times New Roman" w:hAnsi="Times New Roman" w:cs="Times New Roman"/>
          <w:b/>
          <w:color w:val="000000" w:themeColor="text1"/>
          <w:sz w:val="22"/>
          <w:szCs w:val="22"/>
        </w:rPr>
        <w:t>The people you heard it from, were they the friends you go out with?</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r w:rsidRPr="004F7A4D">
        <w:rPr>
          <w:rFonts w:ascii="Times New Roman" w:hAnsi="Times New Roman" w:cs="Times New Roman"/>
          <w:color w:val="000000" w:themeColor="text1"/>
          <w:sz w:val="22"/>
          <w:szCs w:val="22"/>
        </w:rPr>
        <w:t xml:space="preserve">I would say probably not my closest circle of friends, because all of us are kind of </w:t>
      </w:r>
      <w:r w:rsidRPr="004F7A4D">
        <w:rPr>
          <w:rFonts w:ascii="Times New Roman" w:hAnsi="Times New Roman" w:cs="Times New Roman"/>
          <w:color w:val="FF0000"/>
          <w:sz w:val="22"/>
          <w:szCs w:val="22"/>
        </w:rPr>
        <w:t xml:space="preserve">??? </w:t>
      </w:r>
      <w:r w:rsidRPr="004F7A4D">
        <w:rPr>
          <w:rFonts w:ascii="Times New Roman" w:hAnsi="Times New Roman" w:cs="Times New Roman"/>
          <w:color w:val="000000" w:themeColor="text1"/>
          <w:sz w:val="22"/>
          <w:szCs w:val="22"/>
        </w:rPr>
        <w:t>politically motivated really but other people outside of that circle you know if there is something we sort agree with they sort of pull us into it and we are happy to help them, if you know what I mean I wouldn’t say there is any particular agitator of any particular causes amongst us as much but we have lots of friends who are really strongly into different political movements, if there is anything we are feeling it’s right what they are saying we are happy to help them out.</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r w:rsidRPr="004F7A4D">
        <w:rPr>
          <w:rFonts w:ascii="Times New Roman" w:hAnsi="Times New Roman" w:cs="Times New Roman"/>
          <w:b/>
          <w:color w:val="000000" w:themeColor="text1"/>
          <w:sz w:val="22"/>
          <w:szCs w:val="22"/>
        </w:rPr>
        <w:t>I guess you discuss</w:t>
      </w:r>
      <w:r w:rsidR="000413C4">
        <w:rPr>
          <w:rFonts w:ascii="Times New Roman" w:hAnsi="Times New Roman" w:cs="Times New Roman"/>
          <w:b/>
          <w:color w:val="000000" w:themeColor="text1"/>
          <w:sz w:val="22"/>
          <w:szCs w:val="22"/>
        </w:rPr>
        <w:t xml:space="preserve"> about</w:t>
      </w:r>
      <w:r w:rsidRPr="004F7A4D">
        <w:rPr>
          <w:rFonts w:ascii="Times New Roman" w:hAnsi="Times New Roman" w:cs="Times New Roman"/>
          <w:b/>
          <w:color w:val="000000" w:themeColor="text1"/>
          <w:sz w:val="22"/>
          <w:szCs w:val="22"/>
        </w:rPr>
        <w:t xml:space="preserve"> politics offline as well, do you do this with your closest friends, </w:t>
      </w:r>
      <w:r w:rsidR="000413C4">
        <w:rPr>
          <w:rFonts w:ascii="Times New Roman" w:hAnsi="Times New Roman" w:cs="Times New Roman"/>
          <w:b/>
          <w:color w:val="000000" w:themeColor="text1"/>
          <w:sz w:val="22"/>
          <w:szCs w:val="22"/>
        </w:rPr>
        <w:t xml:space="preserve">or also </w:t>
      </w:r>
      <w:r w:rsidRPr="004F7A4D">
        <w:rPr>
          <w:rFonts w:ascii="Times New Roman" w:hAnsi="Times New Roman" w:cs="Times New Roman"/>
          <w:b/>
          <w:color w:val="000000" w:themeColor="text1"/>
          <w:sz w:val="22"/>
          <w:szCs w:val="22"/>
        </w:rPr>
        <w:t xml:space="preserve">with people outside the closest circle? </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r w:rsidRPr="004F7A4D">
        <w:rPr>
          <w:rFonts w:ascii="Times New Roman" w:hAnsi="Times New Roman" w:cs="Times New Roman"/>
          <w:color w:val="000000" w:themeColor="text1"/>
          <w:sz w:val="22"/>
          <w:szCs w:val="22"/>
        </w:rPr>
        <w:t>I think most conversations at some point especially since we all got older, yes we do we definitely sit around and talk about things.</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r w:rsidRPr="004F7A4D">
        <w:rPr>
          <w:rFonts w:ascii="Times New Roman" w:hAnsi="Times New Roman" w:cs="Times New Roman"/>
          <w:b/>
          <w:color w:val="000000" w:themeColor="text1"/>
          <w:sz w:val="22"/>
          <w:szCs w:val="22"/>
        </w:rPr>
        <w:t>I would like to ask you about the political background of the people you talk politics with. Do they have similar view</w:t>
      </w:r>
      <w:r w:rsidR="000413C4">
        <w:rPr>
          <w:rFonts w:ascii="Times New Roman" w:hAnsi="Times New Roman" w:cs="Times New Roman"/>
          <w:b/>
          <w:color w:val="000000" w:themeColor="text1"/>
          <w:sz w:val="22"/>
          <w:szCs w:val="22"/>
        </w:rPr>
        <w:t>s</w:t>
      </w:r>
      <w:r w:rsidRPr="004F7A4D">
        <w:rPr>
          <w:rFonts w:ascii="Times New Roman" w:hAnsi="Times New Roman" w:cs="Times New Roman"/>
          <w:b/>
          <w:color w:val="000000" w:themeColor="text1"/>
          <w:sz w:val="22"/>
          <w:szCs w:val="22"/>
        </w:rPr>
        <w:t xml:space="preserve"> to the ones you hold?</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r w:rsidRPr="004F7A4D">
        <w:rPr>
          <w:rFonts w:ascii="Times New Roman" w:hAnsi="Times New Roman" w:cs="Times New Roman"/>
          <w:color w:val="000000" w:themeColor="text1"/>
          <w:sz w:val="22"/>
          <w:szCs w:val="22"/>
        </w:rPr>
        <w:t>Not always, I would say broadly most of the people I know are sort of liberal and that probably would go, I mean if you are talking about main political parties I would say some sort of Labour background, but I have to say that I do know people that are proud to be with the Tory party, I’m friends with them, it’s not like, it make maybe for louder conversations.</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rPr>
      </w:pPr>
      <w:r w:rsidRPr="004F7A4D">
        <w:rPr>
          <w:rFonts w:ascii="Times New Roman" w:hAnsi="Times New Roman" w:cs="Times New Roman"/>
          <w:b/>
          <w:color w:val="000000" w:themeColor="text1"/>
          <w:sz w:val="22"/>
          <w:szCs w:val="22"/>
        </w:rPr>
        <w:t>Do you engage in political conversation</w:t>
      </w:r>
      <w:r w:rsidR="000413C4">
        <w:rPr>
          <w:rFonts w:ascii="Times New Roman" w:hAnsi="Times New Roman" w:cs="Times New Roman"/>
          <w:b/>
          <w:color w:val="000000" w:themeColor="text1"/>
          <w:sz w:val="22"/>
          <w:szCs w:val="22"/>
        </w:rPr>
        <w:t>s</w:t>
      </w:r>
      <w:r w:rsidRPr="004F7A4D">
        <w:rPr>
          <w:rFonts w:ascii="Times New Roman" w:hAnsi="Times New Roman" w:cs="Times New Roman"/>
          <w:b/>
          <w:color w:val="000000" w:themeColor="text1"/>
          <w:sz w:val="22"/>
          <w:szCs w:val="22"/>
        </w:rPr>
        <w:t xml:space="preserve"> also with the friends supportive the Tories or do you engage more with the ones closer to </w:t>
      </w:r>
      <w:r w:rsidR="000413C4">
        <w:rPr>
          <w:rFonts w:ascii="Times New Roman" w:hAnsi="Times New Roman" w:cs="Times New Roman"/>
          <w:b/>
          <w:color w:val="000000" w:themeColor="text1"/>
          <w:sz w:val="22"/>
          <w:szCs w:val="22"/>
        </w:rPr>
        <w:t xml:space="preserve">the </w:t>
      </w:r>
      <w:r w:rsidRPr="004F7A4D">
        <w:rPr>
          <w:rFonts w:ascii="Times New Roman" w:hAnsi="Times New Roman" w:cs="Times New Roman"/>
          <w:b/>
          <w:color w:val="000000" w:themeColor="text1"/>
          <w:sz w:val="22"/>
          <w:szCs w:val="22"/>
        </w:rPr>
        <w:t>Labour?</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Personally, I would say probably I have more political conversation with somebody who doesn’t hold the same view as me, because not that I gonna change my mind but there is just more more rust ( or rush or rough) really obviously with people you kinda broadly believe the same thing then may as well talking about something else.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find these conversations also more interesting</w:t>
      </w:r>
      <w:r w:rsidR="000413C4">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do because I mean I’m really interesting in people, I’ really interested in why they come to their point of view at the end of the day so a lot of the time that is just because </w:t>
      </w:r>
      <w:r w:rsidRPr="004F7A4D">
        <w:rPr>
          <w:rFonts w:ascii="Times New Roman" w:hAnsi="Times New Roman" w:cs="Times New Roman"/>
          <w:color w:val="FF0000"/>
          <w:sz w:val="22"/>
          <w:szCs w:val="22"/>
        </w:rPr>
        <w:t xml:space="preserve"> ???  </w:t>
      </w:r>
      <w:r w:rsidRPr="004F7A4D">
        <w:rPr>
          <w:rFonts w:ascii="Times New Roman" w:hAnsi="Times New Roman" w:cs="Times New Roman"/>
          <w:sz w:val="22"/>
          <w:szCs w:val="22"/>
        </w:rPr>
        <w:t>things like they were brought up, if they are brought up by a family political then a lot of them feel, that’s almost like a lot of people feel Norwegian or something, something that they tae on as part of their family history which I think is very interesting.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Offline</w:t>
      </w:r>
      <w:r w:rsidR="000413C4">
        <w:rPr>
          <w:rFonts w:ascii="Times New Roman" w:hAnsi="Times New Roman" w:cs="Times New Roman"/>
          <w:b/>
          <w:sz w:val="22"/>
          <w:szCs w:val="22"/>
        </w:rPr>
        <w:t>,</w:t>
      </w:r>
      <w:r w:rsidRPr="004F7A4D">
        <w:rPr>
          <w:rFonts w:ascii="Times New Roman" w:hAnsi="Times New Roman" w:cs="Times New Roman"/>
          <w:b/>
          <w:sz w:val="22"/>
          <w:szCs w:val="22"/>
        </w:rPr>
        <w:t xml:space="preserve"> what do you discuss about?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 will probably be regarding things, how things affect us, the rights of people or particular things that are happening in different countries, if there is a news story everybody is maybe upset about it, you know people hack about how they can fix the worlds, it’s not very easy, most of these things are very complex but when you are speaking with your friends you are kind of emotionally saying that all these people would try to understand each other it would be better, so it’s just kind of agreeing with each other I suppose, just sort of reassuring each other that everybody is not totally bad people.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rPr>
        <w:t>And what about the quality of the conversations you engage with in terms of tones, arguments? Do you engage in good conversation</w:t>
      </w:r>
      <w:r w:rsidRPr="004F7A4D">
        <w:rPr>
          <w:rFonts w:ascii="Times New Roman" w:hAnsi="Times New Roman" w:cs="Times New Roman"/>
          <w:b/>
          <w:sz w:val="22"/>
          <w:szCs w:val="22"/>
          <w:lang w:val="en-US"/>
        </w:rPr>
        <w:t>?</w:t>
      </w:r>
      <w:r w:rsidR="000413C4">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Do they get heated</w:t>
      </w:r>
      <w:r w:rsidR="000413C4">
        <w:rPr>
          <w:rFonts w:ascii="Times New Roman" w:hAnsi="Times New Roman" w:cs="Times New Roman"/>
          <w:b/>
          <w:sz w:val="22"/>
          <w:szCs w:val="22"/>
          <w:lang w:val="en-US"/>
        </w:rPr>
        <w:t xml:space="preserve">? Any </w:t>
      </w:r>
      <w:r w:rsidRPr="004F7A4D">
        <w:rPr>
          <w:rFonts w:ascii="Times New Roman" w:hAnsi="Times New Roman" w:cs="Times New Roman"/>
          <w:b/>
          <w:sz w:val="22"/>
          <w:szCs w:val="22"/>
          <w:lang w:val="en-US"/>
        </w:rPr>
        <w:t>fighting?</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mean I’m not particularly an argumentative person, I do like debating I have to say, I’m kind of drown to that. I know you can’t change somebody opinion just by telling your opinion, you would like to thing so but it doesn’t always work that way I try not drawn in great arguments with people but I would definitely say when somebody has a very different point of view, something maybe quite bad, I definitely said it would affect the way I feel about that person, I would just keep in my mind… belahh they think that, it may affect my friendship with them not that I would hate them, it would be just one of the other thing I knew about them that I would bring to the table.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Before you said that you participated about the protest for the IRAQ war, did you take part in other protests?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Well, there was another one in Glasgow, a friend form the Scottish National Socialist Party, and he’s quite heavily involved in various protests, there was one in Glasgow about the rights of refugees, people who ere dangerous were taken back home. It was a quite small thing, I know some people are I would say professional protesters they go to every single one. It really is about time and place and if I wasn’t working, I tend to go to these things because sometimes they can be probably of help.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think that protests have their value…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and I think it’s important not only for the people they have been protested against but to the actual protesters to see that there are loads of people who do think that way, or see the reaction of people when you stand and people say I don’t think this is great, see other people you wouldn’t maybe expect, it’s good people to know that there is a network of people, not only an organizing network, that a lot of people broadly feel the same way as they so about other things, so they feel not that they are alone.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told me that you get these info about protests though your friends. Do they phone you or you just meet them in the street?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At the time, when I was a young girl I lived in a flat with most of my friends, so it was kind of like a hub, there was always people coming and going so I don’t think we had a phone and didn’t have a mobile at the time so I would say it was definitely chit-chat, no phoning involved.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were participating becau</w:t>
      </w:r>
      <w:r w:rsidR="008F135A">
        <w:rPr>
          <w:rFonts w:ascii="Times New Roman" w:hAnsi="Times New Roman" w:cs="Times New Roman"/>
          <w:b/>
          <w:sz w:val="22"/>
          <w:szCs w:val="22"/>
        </w:rPr>
        <w:t>se some of your friends were as</w:t>
      </w:r>
      <w:r w:rsidRPr="004F7A4D">
        <w:rPr>
          <w:rFonts w:ascii="Times New Roman" w:hAnsi="Times New Roman" w:cs="Times New Roman"/>
          <w:b/>
          <w:sz w:val="22"/>
          <w:szCs w:val="22"/>
        </w:rPr>
        <w:t>o</w:t>
      </w:r>
      <w:r w:rsidR="008F135A">
        <w:rPr>
          <w:rFonts w:ascii="Times New Roman" w:hAnsi="Times New Roman" w:cs="Times New Roman"/>
          <w:b/>
          <w:sz w:val="22"/>
          <w:szCs w:val="22"/>
        </w:rPr>
        <w:t>s</w:t>
      </w:r>
      <w:r w:rsidRPr="004F7A4D">
        <w:rPr>
          <w:rFonts w:ascii="Times New Roman" w:hAnsi="Times New Roman" w:cs="Times New Roman"/>
          <w:b/>
          <w:sz w:val="22"/>
          <w:szCs w:val="22"/>
        </w:rPr>
        <w:t xml:space="preserve"> quite politically active…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would definitely say that, definitely because like for everything I would be a bit scared to do certain things by my self, like probably going to a protest with a bunch of stranger, I’m not I’m not particularly gregarious, I get a bit shy sometimes, probably I would go to a party by myself, probably wouldn’t go to something else, just because it can be dangerous.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8F135A"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Yo</w:t>
      </w:r>
      <w:r w:rsidR="004F7A4D" w:rsidRPr="004F7A4D">
        <w:rPr>
          <w:rFonts w:ascii="Times New Roman" w:hAnsi="Times New Roman" w:cs="Times New Roman"/>
          <w:b/>
          <w:sz w:val="22"/>
          <w:szCs w:val="22"/>
        </w:rPr>
        <w:t xml:space="preserve">u reckon </w:t>
      </w:r>
      <w:r>
        <w:rPr>
          <w:rFonts w:ascii="Times New Roman" w:hAnsi="Times New Roman" w:cs="Times New Roman"/>
          <w:b/>
          <w:sz w:val="22"/>
          <w:szCs w:val="22"/>
        </w:rPr>
        <w:t xml:space="preserve">that </w:t>
      </w:r>
      <w:r w:rsidR="004F7A4D" w:rsidRPr="004F7A4D">
        <w:rPr>
          <w:rFonts w:ascii="Times New Roman" w:hAnsi="Times New Roman" w:cs="Times New Roman"/>
          <w:b/>
          <w:sz w:val="22"/>
          <w:szCs w:val="22"/>
        </w:rPr>
        <w:t xml:space="preserve">you wouldn’t have participated </w:t>
      </w:r>
      <w:r>
        <w:rPr>
          <w:rFonts w:ascii="Times New Roman" w:hAnsi="Times New Roman" w:cs="Times New Roman"/>
          <w:b/>
          <w:sz w:val="22"/>
          <w:szCs w:val="22"/>
        </w:rPr>
        <w:t>in</w:t>
      </w:r>
      <w:r w:rsidR="004F7A4D" w:rsidRPr="004F7A4D">
        <w:rPr>
          <w:rFonts w:ascii="Times New Roman" w:hAnsi="Times New Roman" w:cs="Times New Roman"/>
          <w:b/>
          <w:sz w:val="22"/>
          <w:szCs w:val="22"/>
        </w:rPr>
        <w:t xml:space="preserve"> this protests on your own</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Probably not, if I’m honest, probably I wouldn’t, even if I thought probably I wouldn’t have physically.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Is there any other political initiative you have been involved in</w:t>
      </w:r>
      <w:r w:rsidR="008F135A">
        <w:rPr>
          <w:rFonts w:ascii="Times New Roman" w:hAnsi="Times New Roman" w:cs="Times New Roman"/>
          <w:b/>
          <w:sz w:val="22"/>
          <w:szCs w:val="22"/>
        </w:rPr>
        <w:t>,</w:t>
      </w:r>
      <w:r w:rsidRPr="004F7A4D">
        <w:rPr>
          <w:rFonts w:ascii="Times New Roman" w:hAnsi="Times New Roman" w:cs="Times New Roman"/>
          <w:b/>
          <w:sz w:val="22"/>
          <w:szCs w:val="22"/>
        </w:rPr>
        <w:t xml:space="preserve"> like signing petition, campaigning for some party</w:t>
      </w:r>
      <w:r w:rsidR="008F135A">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don’t have a membership of any party or things like that, the way I would sign petition it’s when you are in town, most I remember be about animal cruelty, people would have a table in the middle of the street and I would be offering pictures and stuff, that’s how you would sign a petition, I remember signing some of them when I was younger but after a while I found a bit, I just thought it was rude to have kind of such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 even though I am a vegetarian and of course I’m for animal rights, I just found myself not to signing them because I found a bit crass the way it was put to me. These days I would say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definitely somewhere where you get send a lot of petitions, certainly, it’s very easy, it’s not like a physical piece of paper, you can be directed to somewhere where you can take part and I do that sometimes but only if I really, I don’t sign everything, only if I, I can’t be relied on to sign everything because  I look at something and I go oh well you know, that’s me I don’t put myself into something if I’m not really behind.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Nowadays I also end up </w:t>
      </w:r>
      <w:r w:rsidR="008F135A">
        <w:rPr>
          <w:rFonts w:ascii="Times New Roman" w:hAnsi="Times New Roman" w:cs="Times New Roman"/>
          <w:b/>
          <w:sz w:val="22"/>
          <w:szCs w:val="22"/>
        </w:rPr>
        <w:t>to get loads of petitions…</w:t>
      </w:r>
    </w:p>
    <w:p w:rsidR="008F135A" w:rsidRPr="004F7A4D" w:rsidRDefault="008F135A"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lang w:val="en-US"/>
        </w:rPr>
        <w:t>Because you do understand that there is bias</w:t>
      </w:r>
      <w:r w:rsidRPr="004F7A4D">
        <w:rPr>
          <w:rFonts w:ascii="Times New Roman" w:hAnsi="Times New Roman" w:cs="Times New Roman"/>
          <w:sz w:val="22"/>
          <w:szCs w:val="22"/>
        </w:rPr>
        <w:t xml:space="preserve"> in anything as well, seeing pictures of animal being hurt is a very horrible things but this people have also a bias on them as well, I know that a lot of group that support the rights of animal don’t support the rights of human and they hurt people who hurt animals, it is a bit a messy chain so, so you have to be careful that they are not just waving something in your face and you well I believe that and not understanding what is going on with them.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 terms of news how do you consume news , do you watch TV, read newspapers, listen to the radio?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listen to the radio a lot, I’m a radio listener, the way radio does news can sometime be very very very repetitive I would say the same with television as well, listen the news in television, I would say watching the news on television because you get the pictures, I suppose that sometimes can be a lot more powerful, but it can also be quite depressing, there are times when me and my partner just chosen to not watch news for a week or something because we find it miserable you know, it changes the atmosphere with things, of course it’s great to be informed but sometimes , even obviously the news have its own biases as well, it is interesting to see how the news is portrayed differently on different channels, but sometimes I find thagt queit difficult, newspapers I read newspapers as well, I generally read, we sometimes by the little I newspaper, like the independent , one but only occasionally, usually it’s the Metro, I used to really like it but I can be more of sort of junkie more recently but.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In relation </w:t>
      </w:r>
      <w:r w:rsidR="008F135A">
        <w:rPr>
          <w:rFonts w:ascii="Times New Roman" w:hAnsi="Times New Roman" w:cs="Times New Roman"/>
          <w:b/>
          <w:sz w:val="22"/>
          <w:szCs w:val="22"/>
        </w:rPr>
        <w:t>to</w:t>
      </w:r>
      <w:r w:rsidRPr="004F7A4D">
        <w:rPr>
          <w:rFonts w:ascii="Times New Roman" w:hAnsi="Times New Roman" w:cs="Times New Roman"/>
          <w:b/>
          <w:sz w:val="22"/>
          <w:szCs w:val="22"/>
        </w:rPr>
        <w:t xml:space="preserve"> political news</w:t>
      </w:r>
      <w:r w:rsidR="008F135A">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It’s weird, a lot of the time, a lot of the news the way is ordered even in the media can, a lot of things I wouldn’t say they are important news get the best coverage, and things which are important matter would be politics are sort of buried  couple of pages, when watch TV I take as much interest in political news wherever is buried in the newspaper or listening to it through the radio and I do sit with my partner, sit with my friends and discuss what we have seen or read in the news, I definitely interact with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have a preference between radio, TV or newspapers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would say probably I prefer television news because if there is an element, you somebody has filmed, I’m very visually oriented or photos like having in a newspaper an amazing photo, but I just think in newspaper a lot is give to opinion as well, you know the fact that one person has written this thing or whatever, sometimes they get comments on things, it’s just, it is interesting what other people think but, I probably would say television news, television is probably the one that would be closest to the news story.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Before you mentioned that different channels can show a news </w:t>
      </w:r>
      <w:r w:rsidR="008F135A">
        <w:rPr>
          <w:rFonts w:ascii="Times New Roman" w:hAnsi="Times New Roman" w:cs="Times New Roman"/>
          <w:b/>
          <w:sz w:val="22"/>
          <w:szCs w:val="22"/>
        </w:rPr>
        <w:t xml:space="preserve">piece </w:t>
      </w:r>
      <w:r w:rsidRPr="004F7A4D">
        <w:rPr>
          <w:rFonts w:ascii="Times New Roman" w:hAnsi="Times New Roman" w:cs="Times New Roman"/>
          <w:b/>
          <w:sz w:val="22"/>
          <w:szCs w:val="22"/>
        </w:rPr>
        <w:t>in a different way. Do you fin</w:t>
      </w:r>
      <w:r w:rsidR="008F135A">
        <w:rPr>
          <w:rFonts w:ascii="Times New Roman" w:hAnsi="Times New Roman" w:cs="Times New Roman"/>
          <w:b/>
          <w:sz w:val="22"/>
          <w:szCs w:val="22"/>
        </w:rPr>
        <w:t>d</w:t>
      </w:r>
      <w:r w:rsidRPr="004F7A4D">
        <w:rPr>
          <w:rFonts w:ascii="Times New Roman" w:hAnsi="Times New Roman" w:cs="Times New Roman"/>
          <w:b/>
          <w:sz w:val="22"/>
          <w:szCs w:val="22"/>
        </w:rPr>
        <w:t xml:space="preserve"> then that news through traditional media can be trusted?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would say that any news channel worth of so will definitely try to make sure that they weren’t so biased that they were actually wrecking the story but I think it can come without them realising it, I would say definitely the BBC, they always try to be fair…. it is not nice to see if there is something that is swayed one way or the other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8F135A"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Do </w:t>
      </w:r>
      <w:r w:rsidR="004F7A4D" w:rsidRPr="004F7A4D">
        <w:rPr>
          <w:rFonts w:ascii="Times New Roman" w:hAnsi="Times New Roman" w:cs="Times New Roman"/>
          <w:b/>
          <w:sz w:val="22"/>
          <w:szCs w:val="22"/>
        </w:rPr>
        <w:t>you think that there are some channels, radio or newspapers which are more trustworthy?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 probably varies from story to story, even the BBC or Sky is interesting to see how they report their own stories, stories about them,  I don’t know it’s difficult but then at the same time somebody could have been somewhere and see something that was happening and that’s is a news story and when they are telling about it they are telling it through their own point of view, their own bias as well, unless you see it with your own eyes and even then, you may notice one thing but not all, you know you can’t see everything, you can’t be everywhere, you just have to try to take a sort of a mix of all, and trying to work out your won sort of truth, probably somewhere near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8F135A"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You</w:t>
      </w:r>
      <w:r w:rsidR="004F7A4D" w:rsidRPr="004F7A4D">
        <w:rPr>
          <w:rFonts w:ascii="Times New Roman" w:hAnsi="Times New Roman" w:cs="Times New Roman"/>
          <w:b/>
          <w:sz w:val="22"/>
          <w:szCs w:val="22"/>
        </w:rPr>
        <w:t xml:space="preserve"> have mentioned before that you are not very active on 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 xml:space="preserve"> and on </w:t>
      </w:r>
      <w:r w:rsidR="00F2137D">
        <w:rPr>
          <w:rFonts w:ascii="Times New Roman" w:hAnsi="Times New Roman" w:cs="Times New Roman"/>
          <w:b/>
          <w:sz w:val="22"/>
          <w:szCs w:val="22"/>
        </w:rPr>
        <w:t>Facebook</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I’m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 probably check it every couple of days, I do look what people have written and I find interesting that, yeaaa I’m just, I’m kind of new haiving, I’m not new having a computer, I </w:t>
      </w:r>
      <w:r w:rsidR="00A70F44">
        <w:rPr>
          <w:rFonts w:ascii="Times New Roman" w:hAnsi="Times New Roman" w:cs="Times New Roman"/>
          <w:sz w:val="22"/>
          <w:szCs w:val="22"/>
        </w:rPr>
        <w:t xml:space="preserve">only </w:t>
      </w:r>
      <w:r w:rsidRPr="004F7A4D">
        <w:rPr>
          <w:rFonts w:ascii="Times New Roman" w:hAnsi="Times New Roman" w:cs="Times New Roman"/>
          <w:sz w:val="22"/>
          <w:szCs w:val="22"/>
        </w:rPr>
        <w:t>had a</w:t>
      </w:r>
      <w:r w:rsidR="006236A8">
        <w:rPr>
          <w:rFonts w:ascii="Times New Roman" w:hAnsi="Times New Roman" w:cs="Times New Roman"/>
          <w:sz w:val="22"/>
          <w:szCs w:val="22"/>
        </w:rPr>
        <w:t xml:space="preserve"> computer for about 3 years. B</w:t>
      </w:r>
      <w:r w:rsidRPr="004F7A4D">
        <w:rPr>
          <w:rFonts w:ascii="Times New Roman" w:hAnsi="Times New Roman" w:cs="Times New Roman"/>
          <w:sz w:val="22"/>
          <w:szCs w:val="22"/>
        </w:rPr>
        <w:t>efore I didn’t have computers, I didn’t use computer at so I kinda of learned fairly recently, so I would say it’s still not second nature to me in the way that will probably be to some young children who have grown up always having one, I don’t have smart phones or anything smart so I use the phone just to make phone calls so I’m not permanently connected.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don’t use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to go to news websites?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rPr>
        <w:t xml:space="preserve">Yea, I look at the </w:t>
      </w:r>
      <w:r w:rsidRPr="004F7A4D">
        <w:rPr>
          <w:rFonts w:ascii="Times New Roman" w:hAnsi="Times New Roman" w:cs="Times New Roman"/>
          <w:sz w:val="22"/>
          <w:szCs w:val="22"/>
          <w:lang w:val="en-US"/>
        </w:rPr>
        <w:t>BBC website, I would say quite a lot, I find out about things on local news, you know something has happened in your area and never gonna make the main news, but I wanna know hat happened, defiantly check the Scottish news as well, because something local will not necessarily come up in the big news.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check news online regularly?</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lang w:val="en-US"/>
        </w:rPr>
        <w:t>Yea</w:t>
      </w:r>
      <w:r w:rsidR="008F135A">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ever leave a comment on an article?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don’t really leave comments because I haven’t sign up to any of that, but I do, I actually, on the BBC news website they have have your say about certain stories I definitely read them because I just find the way people think interesting some of their comments, to be honest turn in just rubbish, people just being rude, or shouty-shouty you know, but some also have great points on them as well and kind of interesting take all these things, some people have interesting experiences that relates to the story whatever, if there is anything I do quite like it, because sometimes it makes me so annoyed and I kinda like it. I think it is interesting sometime is kinda like entertainment to see what people think, and what their beliefs are and how different are from you, it’s kinda amazing. I would like to think that I would sign up one day and leave comments as well but it’s the same way I use </w:t>
      </w:r>
      <w:r w:rsidR="00F2137D">
        <w:rPr>
          <w:rFonts w:ascii="Times New Roman" w:hAnsi="Times New Roman" w:cs="Times New Roman"/>
          <w:sz w:val="22"/>
          <w:szCs w:val="22"/>
        </w:rPr>
        <w:t>Facebook</w:t>
      </w:r>
      <w:r w:rsidRPr="004F7A4D">
        <w:rPr>
          <w:rFonts w:ascii="Times New Roman" w:hAnsi="Times New Roman" w:cs="Times New Roman"/>
          <w:sz w:val="22"/>
          <w:szCs w:val="22"/>
        </w:rPr>
        <w:t>. I don’t really put much stuff up, you know sometimes I see what people have to say and invite people to party if I haven’t see them for a while but really I don’t use it as a mouth piece for my own sort and not because I don’t think that my opinion are valid but it’s just that I’m not  a particularly shouty person you know I don’t feel like everybody need to know what I think all the time an I would say the same probably with the comments on the news channel. I know that I’ve got my opinion amd that is good enough for 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see a difference among the news you get through websites and the one you get through TV, </w:t>
      </w:r>
      <w:r w:rsidR="008F135A">
        <w:rPr>
          <w:rFonts w:ascii="Times New Roman" w:hAnsi="Times New Roman" w:cs="Times New Roman"/>
          <w:b/>
          <w:sz w:val="22"/>
          <w:szCs w:val="22"/>
        </w:rPr>
        <w:t xml:space="preserve">or </w:t>
      </w:r>
      <w:r w:rsidRPr="004F7A4D">
        <w:rPr>
          <w:rFonts w:ascii="Times New Roman" w:hAnsi="Times New Roman" w:cs="Times New Roman"/>
          <w:b/>
          <w:sz w:val="22"/>
          <w:szCs w:val="22"/>
        </w:rPr>
        <w:t>radio?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suppose I would say the news on the radio is fairly short so what they tend to do is try work out what they think are the most important things and give you them but I would say that probably give you the most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of what is actually important and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because could be some thing I find very important it goes right down because they only got 5 minutes to tell you the news on the radio. I don’t know there are all different, definitely I would say I feel like reading it on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because I like the fact that sometimes something happens at the time then it can be updated while you are reading it.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Yea that’s quite good about online news</w:t>
      </w:r>
      <w:r w:rsidR="00876696">
        <w:rPr>
          <w:rFonts w:ascii="Times New Roman" w:hAnsi="Times New Roman" w:cs="Times New Roman"/>
          <w:b/>
          <w:sz w:val="22"/>
          <w:szCs w:val="22"/>
        </w:rPr>
        <w:t>,</w:t>
      </w:r>
      <w:r w:rsidRPr="004F7A4D">
        <w:rPr>
          <w:rFonts w:ascii="Times New Roman" w:hAnsi="Times New Roman" w:cs="Times New Roman"/>
          <w:b/>
          <w:sz w:val="22"/>
          <w:szCs w:val="22"/>
        </w:rPr>
        <w:t xml:space="preserve"> they are quite fast</w:t>
      </w:r>
      <w:r w:rsidR="00876696">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you feel that you got the updates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 something that it’s not a matter of death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somebody can write it on the screen so I think it’s quite a lot faster than television news or whatever so, I quite like that because gives you the feeling that’s what’s happening right 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ever get political link</w:t>
      </w:r>
      <w:r w:rsidR="00876696">
        <w:rPr>
          <w:rFonts w:ascii="Times New Roman" w:hAnsi="Times New Roman" w:cs="Times New Roman"/>
          <w:b/>
          <w:sz w:val="22"/>
          <w:szCs w:val="22"/>
        </w:rPr>
        <w:t>s</w:t>
      </w:r>
      <w:r w:rsidRPr="004F7A4D">
        <w:rPr>
          <w:rFonts w:ascii="Times New Roman" w:hAnsi="Times New Roman" w:cs="Times New Roman"/>
          <w:b/>
          <w:sz w:val="22"/>
          <w:szCs w:val="22"/>
        </w:rPr>
        <w:t xml:space="preserve">, political news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Definitely a lot of people I know post things about various sort of political stories, make people aware of things are going on or make their own comments about the stuff going on as well which I think it’s great but I don’t really, I wouldn’t say anything opened my eyes about things that I didn’t know about particularly before, maybe a couple of time there have been things that have been posted on </w:t>
      </w:r>
      <w:r w:rsidR="00F2137D">
        <w:rPr>
          <w:rFonts w:ascii="Times New Roman" w:hAnsi="Times New Roman" w:cs="Times New Roman"/>
          <w:sz w:val="22"/>
          <w:szCs w:val="22"/>
        </w:rPr>
        <w:t>Facebook</w:t>
      </w:r>
      <w:r w:rsidRPr="004F7A4D">
        <w:rPr>
          <w:rFonts w:ascii="Times New Roman" w:hAnsi="Times New Roman" w:cs="Times New Roman"/>
          <w:sz w:val="22"/>
          <w:szCs w:val="22"/>
        </w:rPr>
        <w:t>, and oh I don’t know about the story and then go and look up on, maybe, the news websites or even just google it for a wider point of view.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the source</w:t>
      </w:r>
      <w:r w:rsidR="00876696">
        <w:rPr>
          <w:rFonts w:ascii="Times New Roman" w:hAnsi="Times New Roman" w:cs="Times New Roman"/>
          <w:b/>
          <w:sz w:val="22"/>
          <w:szCs w:val="22"/>
        </w:rPr>
        <w:t>s</w:t>
      </w:r>
      <w:r w:rsidRPr="004F7A4D">
        <w:rPr>
          <w:rFonts w:ascii="Times New Roman" w:hAnsi="Times New Roman" w:cs="Times New Roman"/>
          <w:b/>
          <w:sz w:val="22"/>
          <w:szCs w:val="22"/>
        </w:rPr>
        <w:t xml:space="preserve"> of this news stories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do they come from people, from pages?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would say people, I’m not really. Mainly the only group people follow are business or they are bands, I’m not really affiliated, oh no I think they may originally come from these sources and then these people are sharing them, I’m not really, so many I guess a lot of them are groups actually, they actually come from some sort of bank,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little pictures people put up all the time as well, some of them do have political slant but you they are quite irritating a lot of them so broad it’s like try to say one thing just in a wee snapshot.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the stuff comes from group and your friends share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I’m not really associated to any group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so it will always have to be friends who are like chosen them or shared them or send it directly to me to look 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00876696">
        <w:rPr>
          <w:rFonts w:ascii="Times New Roman" w:hAnsi="Times New Roman" w:cs="Times New Roman"/>
          <w:b/>
          <w:sz w:val="22"/>
          <w:szCs w:val="22"/>
        </w:rPr>
        <w:t xml:space="preserve"> I always get</w:t>
      </w:r>
      <w:r w:rsidRPr="004F7A4D">
        <w:rPr>
          <w:rFonts w:ascii="Times New Roman" w:hAnsi="Times New Roman" w:cs="Times New Roman"/>
          <w:b/>
          <w:sz w:val="22"/>
          <w:szCs w:val="22"/>
        </w:rPr>
        <w:t xml:space="preserve"> news </w:t>
      </w:r>
      <w:r w:rsidR="00876696">
        <w:rPr>
          <w:rFonts w:ascii="Times New Roman" w:hAnsi="Times New Roman" w:cs="Times New Roman"/>
          <w:b/>
          <w:sz w:val="22"/>
          <w:szCs w:val="22"/>
        </w:rPr>
        <w:t>with stuff against</w:t>
      </w:r>
      <w:r w:rsidRPr="004F7A4D">
        <w:rPr>
          <w:rFonts w:ascii="Times New Roman" w:hAnsi="Times New Roman" w:cs="Times New Roman"/>
          <w:b/>
          <w:sz w:val="22"/>
          <w:szCs w:val="22"/>
        </w:rPr>
        <w:t xml:space="preserve"> politicians</w:t>
      </w:r>
      <w:r w:rsidR="00876696">
        <w:rPr>
          <w:rFonts w:ascii="Times New Roman" w:hAnsi="Times New Roman" w:cs="Times New Roman"/>
          <w:b/>
          <w:sz w:val="22"/>
          <w:szCs w:val="22"/>
        </w:rPr>
        <w:t>…</w:t>
      </w:r>
      <w:r w:rsidRPr="004F7A4D">
        <w:rPr>
          <w:rFonts w:ascii="Times New Roman" w:hAnsi="Times New Roman" w:cs="Times New Roman"/>
          <w:b/>
          <w:sz w:val="22"/>
          <w:szCs w:val="22"/>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r w:rsidR="00876696">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Stuff</w:t>
      </w:r>
      <w:r w:rsidRPr="004F7A4D">
        <w:rPr>
          <w:rFonts w:ascii="Times New Roman" w:hAnsi="Times New Roman" w:cs="Times New Roman"/>
          <w:sz w:val="22"/>
          <w:szCs w:val="22"/>
        </w:rPr>
        <w:t xml:space="preserve"> </w:t>
      </w:r>
      <w:r w:rsidRPr="004F7A4D">
        <w:rPr>
          <w:rFonts w:ascii="Times New Roman" w:hAnsi="Times New Roman" w:cs="Times New Roman"/>
          <w:b/>
          <w:sz w:val="22"/>
          <w:szCs w:val="22"/>
        </w:rPr>
        <w:t xml:space="preserve">that you don’t usually find on TV, radio. Do you get this stuff? Are the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news different?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would definitely say in the normal media, I mean it’s always good having private eye I like finding out what other people thing, the stuff that is not necessarily reported, yea I would definitely say ion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more on this, people picking up on little stories like an MP who has claimed so much on expenses and just sharing them among people and go oh have a look at that, that’s terrible, probably a newspaper will not do it in that way because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a lot more informal I would say, so if a newspaper has to justify run a wee piece or whatever, run a piece about it whereas it can even be sort of jokie or informal and sometimes probably also I suppose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not necessarily true as well because </w:t>
      </w:r>
      <w:r w:rsidRPr="004F7A4D">
        <w:rPr>
          <w:rFonts w:ascii="Times New Roman" w:hAnsi="Times New Roman" w:cs="Times New Roman"/>
          <w:color w:val="FF0000"/>
          <w:sz w:val="22"/>
          <w:szCs w:val="22"/>
        </w:rPr>
        <w:t xml:space="preserve">when you search??? </w:t>
      </w:r>
      <w:r w:rsidRPr="004F7A4D">
        <w:rPr>
          <w:rFonts w:ascii="Times New Roman" w:hAnsi="Times New Roman" w:cs="Times New Roman"/>
          <w:sz w:val="22"/>
          <w:szCs w:val="22"/>
        </w:rPr>
        <w:t xml:space="preserve">newspapers have to go over where they get their stories from and make sure to some extent that these are as much as possible true whereas people can write any odd thing and make it into a thing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lots of people probably believe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876696"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w:t>
      </w:r>
      <w:r w:rsidR="004F7A4D" w:rsidRPr="004F7A4D">
        <w:rPr>
          <w:rFonts w:ascii="Times New Roman" w:hAnsi="Times New Roman" w:cs="Times New Roman"/>
          <w:b/>
          <w:sz w:val="22"/>
          <w:szCs w:val="22"/>
        </w:rPr>
        <w:t xml:space="preserve">o you think that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news is less trustworthy than the ones </w:t>
      </w:r>
      <w:r>
        <w:rPr>
          <w:rFonts w:ascii="Times New Roman" w:hAnsi="Times New Roman" w:cs="Times New Roman"/>
          <w:b/>
          <w:sz w:val="22"/>
          <w:szCs w:val="22"/>
        </w:rPr>
        <w:t>from traditional media?</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Yes because I think in the end of the day newspaper are accountable and, as we have seen recently, very accountable of their behaviours whereas as you know people behaviour on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in general, that horrible thing that people boot each other, I just think they feel they are less accountable and also, as I say, just because is written in a book doesn’t mean it’s true because it’s on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equally it doesn’t mean it’s true as well? So I think you have to be careful because people kinda of twist things to support their point of view, yea I would say that people are a little more gullible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when they read something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they probably more likely to believe it because they feel they are in a bit sort of a gang together and, maybe I’m just suspicious but I never felt that way.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Sometimes I trust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more than the media because of the nature of the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Exactly because it’s great to think there are stories that could slip through that the media would be, not scared to exposé, but it would be tricky for them legally and things like that normal people, other people these stories are happening to they know other people gonna know about these stories and that can trickle down and become known in that way, which I think it’s brilliant but I was also thinking people can, it’s kinda of a kind of gossip, as well some gossips can be true and, when it comes out, it can help and some gossips can be made up and can be really</w:t>
      </w:r>
      <w:r w:rsidRPr="004F7A4D">
        <w:rPr>
          <w:rFonts w:ascii="Times New Roman" w:hAnsi="Times New Roman" w:cs="Times New Roman"/>
          <w:color w:val="FF0000"/>
          <w:sz w:val="22"/>
          <w:szCs w:val="22"/>
        </w:rPr>
        <w:t xml:space="preserve"> ??? </w:t>
      </w:r>
      <w:r w:rsidRPr="004F7A4D">
        <w:rPr>
          <w:rFonts w:ascii="Times New Roman" w:hAnsi="Times New Roman" w:cs="Times New Roman"/>
          <w:sz w:val="22"/>
          <w:szCs w:val="22"/>
        </w:rPr>
        <w:t>and can go just like wild fire until everybody heard that and believed that and may not even have a reason for being.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do you ever get information about political initiatives, like protests, marches, petitions?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people send me stuff like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Have you ever participated in any of those?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Well a lot of my friends live in other countries, and I’m always like enjoy your march, protest but there’s not chance of coming over. I cannot think of anyone I could have gone to, recently you know that were close by or whatever, but I mean I find it </w:t>
      </w:r>
      <w:r w:rsidRPr="004F7A4D">
        <w:rPr>
          <w:rFonts w:ascii="Times New Roman" w:hAnsi="Times New Roman" w:cs="Times New Roman"/>
          <w:color w:val="FF0000"/>
          <w:sz w:val="22"/>
          <w:szCs w:val="22"/>
        </w:rPr>
        <w:t xml:space="preserve">confident??? </w:t>
      </w:r>
      <w:r w:rsidRPr="004F7A4D">
        <w:rPr>
          <w:rFonts w:ascii="Times New Roman" w:hAnsi="Times New Roman" w:cs="Times New Roman"/>
          <w:sz w:val="22"/>
          <w:szCs w:val="22"/>
        </w:rPr>
        <w:t>that people are being able to use it as a message board for getting people to know about things they are doing because it’s all about advertising your cause and it’s a brilliant way of doing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think it’s a very good way for spreading info…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remember the old days of advertising protests, it was all obviously word of mouth or little posters on lamp posts everywhere and you know unless you, I’m a fair reader so I would always read things on lamp post but lots of people don’t, lots of people is not their way and having something into your inbox, into your wall it’s great advertising 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987D48"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And again these info come from your friends…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and also to a certain extent if there was something about a protest  and you were thinking about going it would be helpful if you can see via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who says we gonna go, so who’s gonna be there, so you could see and don’t feel so alone. I always thought that this was really interesting that people can sort state their intent, you know whether they are interesting in doing this thing or not, I think that’s quite nice.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Before you mentioned that you wouldn’t go on your own and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you can actually see who…</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and then obviously cause the all connected thing you can send someone a message and say oh you wanna meet up here beforehand and I’ll get you there or so it does make things a lot easier I suppose and I think that’s really cool.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you did not participate </w:t>
      </w:r>
      <w:r w:rsidR="00987D48">
        <w:rPr>
          <w:rFonts w:ascii="Times New Roman" w:hAnsi="Times New Roman" w:cs="Times New Roman"/>
          <w:b/>
          <w:sz w:val="22"/>
          <w:szCs w:val="22"/>
        </w:rPr>
        <w:t>in the</w:t>
      </w:r>
      <w:r w:rsidRPr="004F7A4D">
        <w:rPr>
          <w:rFonts w:ascii="Times New Roman" w:hAnsi="Times New Roman" w:cs="Times New Roman"/>
          <w:b/>
          <w:sz w:val="22"/>
          <w:szCs w:val="22"/>
        </w:rPr>
        <w:t xml:space="preserve">se protest </w:t>
      </w:r>
      <w:r w:rsidR="00987D48">
        <w:rPr>
          <w:rFonts w:ascii="Times New Roman" w:hAnsi="Times New Roman" w:cs="Times New Roman"/>
          <w:b/>
          <w:sz w:val="22"/>
          <w:szCs w:val="22"/>
        </w:rPr>
        <w:t>only because they were far away…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haven’t heard about them recently but 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987D48"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If they were close by</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If they were closed by and there was something I’m interested in I would definitely go and I would find interesting, I mean you get that thing on </w:t>
      </w:r>
      <w:r w:rsidR="00F2137D">
        <w:rPr>
          <w:rFonts w:ascii="Times New Roman" w:hAnsi="Times New Roman" w:cs="Times New Roman"/>
          <w:sz w:val="22"/>
          <w:szCs w:val="22"/>
        </w:rPr>
        <w:t>Facebook</w:t>
      </w:r>
      <w:r w:rsidRPr="004F7A4D">
        <w:rPr>
          <w:rFonts w:ascii="Times New Roman" w:hAnsi="Times New Roman" w:cs="Times New Roman"/>
          <w:sz w:val="22"/>
          <w:szCs w:val="22"/>
        </w:rPr>
        <w:t>, you’re always amazed how many people connected to somebody else… if you’ll do a big event probably there would be lots of people who will be kind of connected , it would be very interesting.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The friends that you have on </w:t>
      </w:r>
      <w:r w:rsidR="00F2137D">
        <w:rPr>
          <w:rFonts w:ascii="Times New Roman" w:hAnsi="Times New Roman" w:cs="Times New Roman"/>
          <w:b/>
          <w:sz w:val="22"/>
          <w:szCs w:val="22"/>
        </w:rPr>
        <w:t>Facebook</w:t>
      </w:r>
      <w:r w:rsidR="00987D48">
        <w:rPr>
          <w:rFonts w:ascii="Times New Roman" w:hAnsi="Times New Roman" w:cs="Times New Roman"/>
          <w:b/>
          <w:sz w:val="22"/>
          <w:szCs w:val="22"/>
        </w:rPr>
        <w:t>,</w:t>
      </w:r>
      <w:r w:rsidRPr="004F7A4D">
        <w:rPr>
          <w:rFonts w:ascii="Times New Roman" w:hAnsi="Times New Roman" w:cs="Times New Roman"/>
          <w:b/>
          <w:sz w:val="22"/>
          <w:szCs w:val="22"/>
        </w:rPr>
        <w:t xml:space="preserve"> are </w:t>
      </w:r>
      <w:r w:rsidR="00987D48">
        <w:rPr>
          <w:rFonts w:ascii="Times New Roman" w:hAnsi="Times New Roman" w:cs="Times New Roman"/>
          <w:b/>
          <w:sz w:val="22"/>
          <w:szCs w:val="22"/>
        </w:rPr>
        <w:t xml:space="preserve">they </w:t>
      </w:r>
      <w:r w:rsidRPr="004F7A4D">
        <w:rPr>
          <w:rFonts w:ascii="Times New Roman" w:hAnsi="Times New Roman" w:cs="Times New Roman"/>
          <w:b/>
          <w:sz w:val="22"/>
          <w:szCs w:val="22"/>
        </w:rPr>
        <w:t xml:space="preserve">different from the friends </w:t>
      </w:r>
      <w:r w:rsidR="00987D48">
        <w:rPr>
          <w:rFonts w:ascii="Times New Roman" w:hAnsi="Times New Roman" w:cs="Times New Roman"/>
          <w:b/>
          <w:sz w:val="22"/>
          <w:szCs w:val="22"/>
        </w:rPr>
        <w:t xml:space="preserve">that you have offline? </w:t>
      </w:r>
      <w:r w:rsidRPr="004F7A4D">
        <w:rPr>
          <w:rFonts w:ascii="Times New Roman" w:hAnsi="Times New Roman" w:cs="Times New Roman"/>
          <w:b/>
          <w:sz w:val="22"/>
          <w:szCs w:val="22"/>
        </w:rPr>
        <w:t xml:space="preserve">Do you have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people you don’ know?</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I don’t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anybody, my way of testing it, it would be unless I wouldn’t trust a mouse with my cat, then I wouldn’t be their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friends, so these people are all people I know, I have meet, a lot of people they live outside the country which is why it’s very useful, I’m not very good at letter writing or any of that stuff and it helps you to keep a connection with people when they are far away.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That’s the way I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mainly for being in touch with my Italian friends…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That’s quite lovely in that way but I would say, just generally about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 would say there is probably an element of not your best friends, I gonna see my best friends all of the time anyway and I’m friend with them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right and they do not leave far away, but the sort of acquaintances, I would say that the fact that you can see what they are up to, by proxy, by looking at what they are doing, kinda of means that actually physically you meet off with them less, that’s what I would say because you got this packing over that you know what they are doing stuff and that’s great. I would say whereas in the old days siting in the house I would go oh god I didn’t see such and such for so long and don’t know what they are up to and I would give them a call, I find that quite weird. Yea I would be friend with somebody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who wasn’t my actual friend, somebody that I physically met and I liked them but I suppose there are people who I would say they are not my best friends but there isn’t anybody I think… you know a real dick.</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And do you ever discuss politics on </w:t>
      </w:r>
      <w:r w:rsidR="00F2137D">
        <w:rPr>
          <w:rFonts w:ascii="Times New Roman" w:hAnsi="Times New Roman" w:cs="Times New Roman"/>
          <w:b/>
          <w:sz w:val="22"/>
          <w:szCs w:val="22"/>
          <w:lang w:val="en"/>
        </w:rPr>
        <w:t>Facebook</w:t>
      </w:r>
      <w:r w:rsidRPr="004F7A4D">
        <w:rPr>
          <w:rFonts w:ascii="Times New Roman" w:hAnsi="Times New Roman" w:cs="Times New Roman"/>
          <w:b/>
          <w:sz w:val="22"/>
          <w:szCs w:val="22"/>
          <w:lang w:val="en"/>
        </w:rPr>
        <w:t>, leave a political comment?</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It depends what on the specific, specific stories, few times I suppose, if there is something that really bring me into action, I’ll just use it to do the mad chatting, anger and stupid pictures and of all that, I just don’t really bother with a lot of it, because I think a lot of it is non-sense, and a lot of the time it’s kinda of hard to get through the non-sense and come up with the interesting stuff.  Even if loads of people are people that I like </w:t>
      </w:r>
      <w:r w:rsidRPr="004F7A4D">
        <w:rPr>
          <w:rFonts w:ascii="Times New Roman" w:hAnsi="Times New Roman" w:cs="Times New Roman"/>
          <w:color w:val="FF0000"/>
          <w:sz w:val="22"/>
          <w:szCs w:val="22"/>
          <w:lang w:val="en"/>
        </w:rPr>
        <w:t xml:space="preserve">???  </w:t>
      </w:r>
      <w:r w:rsidRPr="004F7A4D">
        <w:rPr>
          <w:rFonts w:ascii="Times New Roman" w:hAnsi="Times New Roman" w:cs="Times New Roman"/>
          <w:sz w:val="22"/>
          <w:szCs w:val="22"/>
          <w:lang w:val="en"/>
        </w:rPr>
        <w:t>in a way I would just rather leave the person and chat with someone rather than read what they think about themselves all of that.</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987D48" w:rsidP="004F7A4D">
      <w:pPr>
        <w:spacing w:line="240" w:lineRule="auto"/>
        <w:contextualSpacing/>
        <w:jc w:val="both"/>
        <w:rPr>
          <w:rFonts w:ascii="Times New Roman" w:hAnsi="Times New Roman" w:cs="Times New Roman"/>
          <w:b/>
          <w:sz w:val="22"/>
          <w:szCs w:val="22"/>
          <w:lang w:val="en"/>
        </w:rPr>
      </w:pPr>
      <w:r>
        <w:rPr>
          <w:rFonts w:ascii="Times New Roman" w:hAnsi="Times New Roman" w:cs="Times New Roman"/>
          <w:b/>
          <w:sz w:val="22"/>
          <w:szCs w:val="22"/>
          <w:lang w:val="en"/>
        </w:rPr>
        <w:t>Y</w:t>
      </w:r>
      <w:r w:rsidR="004F7A4D" w:rsidRPr="004F7A4D">
        <w:rPr>
          <w:rFonts w:ascii="Times New Roman" w:hAnsi="Times New Roman" w:cs="Times New Roman"/>
          <w:b/>
          <w:sz w:val="22"/>
          <w:szCs w:val="22"/>
          <w:lang w:val="en"/>
        </w:rPr>
        <w:t>ou prefer face-to-face discussion to computer-mediated discussion</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Yea, I don’t really have a great sort of profile on it you know, a lot of times I go and see if someone has send me any messages, maybe have a cursory look through and see pictures of somebody children and all that.</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What happens to me that on </w:t>
      </w:r>
      <w:r w:rsidR="00F2137D">
        <w:rPr>
          <w:rFonts w:ascii="Times New Roman" w:hAnsi="Times New Roman" w:cs="Times New Roman"/>
          <w:b/>
          <w:sz w:val="22"/>
          <w:szCs w:val="22"/>
          <w:lang w:val="en"/>
        </w:rPr>
        <w:t>Facebook</w:t>
      </w:r>
      <w:r w:rsidRPr="004F7A4D">
        <w:rPr>
          <w:rFonts w:ascii="Times New Roman" w:hAnsi="Times New Roman" w:cs="Times New Roman"/>
          <w:b/>
          <w:sz w:val="22"/>
          <w:szCs w:val="22"/>
          <w:lang w:val="en"/>
        </w:rPr>
        <w:t xml:space="preserve"> I speak about politics to people I wouldn’t talk to because they are far away. I guess this is not your case.</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People I would probably talk politics are the people I generally see more often anyway and I would speak personally rather than… and talk about everything including politics, I would say probably the people I would speak to about politics on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are people who are very political and speak to them because they have a lot of knowledge about it but, it’s more to see what people are interesting in, it’s interesting to see what people are up to but generally I would say I don’t really use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a huge amount for sort of, communicating with people, it’s only just like a thread to people.</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Have you ever posted a political link?</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I don’t think I have ever posted a link actually, as I said I’m not very good with computers, I don’t think actually I know how to do it. I don’t know sometimes, I think most of the stuff I put up, are just comments, comments to other people’s things, you know when other people have a discussion going I find that quite interesting you know, it’s not common that I would just put something, I don’t really do many posts you know, </w:t>
      </w:r>
      <w:r w:rsidRPr="004F7A4D">
        <w:rPr>
          <w:rFonts w:ascii="Times New Roman" w:hAnsi="Times New Roman" w:cs="Times New Roman"/>
          <w:color w:val="FF0000"/>
          <w:sz w:val="22"/>
          <w:szCs w:val="22"/>
          <w:lang w:val="en"/>
        </w:rPr>
        <w:t xml:space="preserve">??? </w:t>
      </w:r>
      <w:r w:rsidRPr="004F7A4D">
        <w:rPr>
          <w:rFonts w:ascii="Times New Roman" w:hAnsi="Times New Roman" w:cs="Times New Roman"/>
          <w:sz w:val="22"/>
          <w:szCs w:val="22"/>
          <w:lang w:val="en"/>
        </w:rPr>
        <w:t>advertising for my company.</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When you post something, do you follow the discussion?</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No no, I would go back and see what’s happening, and then it gets all messy, I wouldn’t say real time discussion, are more like comments right, so someone can get ages to get back and then two people answered and the you have to address both of them, and the other people you may not ever met in your life I think that’s quite interesting you know. Because you really are just there as somebody and because of what you are thinking about and your beliefs, and you never met the person, ok they may be pal of one of you pals but that means nothing so that’s quite interesting, it really takes… I suppose in a way  it’s a very different thing than be in a pub and having a big debate about something because these people are in front of you and you got that personal sort of thing anyway, I think it’s quite nice to take the physicality out of it and just have it about the idea, that’s quite minimalist.</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Is </w:t>
      </w:r>
      <w:r w:rsidR="00987D48">
        <w:rPr>
          <w:rFonts w:ascii="Times New Roman" w:hAnsi="Times New Roman" w:cs="Times New Roman"/>
          <w:b/>
          <w:sz w:val="22"/>
          <w:szCs w:val="22"/>
          <w:lang w:val="en"/>
        </w:rPr>
        <w:t xml:space="preserve">there </w:t>
      </w:r>
      <w:r w:rsidRPr="004F7A4D">
        <w:rPr>
          <w:rFonts w:ascii="Times New Roman" w:hAnsi="Times New Roman" w:cs="Times New Roman"/>
          <w:b/>
          <w:sz w:val="22"/>
          <w:szCs w:val="22"/>
          <w:lang w:val="en"/>
        </w:rPr>
        <w:t xml:space="preserve">something that you don’t like about discussing politics on </w:t>
      </w:r>
      <w:r w:rsidR="00F2137D">
        <w:rPr>
          <w:rFonts w:ascii="Times New Roman" w:hAnsi="Times New Roman" w:cs="Times New Roman"/>
          <w:b/>
          <w:sz w:val="22"/>
          <w:szCs w:val="22"/>
          <w:lang w:val="en"/>
        </w:rPr>
        <w:t>Facebook</w:t>
      </w:r>
      <w:r w:rsidR="00987D48">
        <w:rPr>
          <w:rFonts w:ascii="Times New Roman" w:hAnsi="Times New Roman" w:cs="Times New Roman"/>
          <w:b/>
          <w:sz w:val="22"/>
          <w:szCs w:val="22"/>
          <w:lang w:val="en"/>
        </w:rPr>
        <w:t>? So</w:t>
      </w:r>
      <w:r w:rsidRPr="004F7A4D">
        <w:rPr>
          <w:rFonts w:ascii="Times New Roman" w:hAnsi="Times New Roman" w:cs="Times New Roman"/>
          <w:b/>
          <w:sz w:val="22"/>
          <w:szCs w:val="22"/>
          <w:lang w:val="en"/>
        </w:rPr>
        <w:t>m</w:t>
      </w:r>
      <w:r w:rsidR="00987D48">
        <w:rPr>
          <w:rFonts w:ascii="Times New Roman" w:hAnsi="Times New Roman" w:cs="Times New Roman"/>
          <w:b/>
          <w:sz w:val="22"/>
          <w:szCs w:val="22"/>
          <w:lang w:val="en"/>
        </w:rPr>
        <w:t>e</w:t>
      </w:r>
      <w:r w:rsidRPr="004F7A4D">
        <w:rPr>
          <w:rFonts w:ascii="Times New Roman" w:hAnsi="Times New Roman" w:cs="Times New Roman"/>
          <w:b/>
          <w:sz w:val="22"/>
          <w:szCs w:val="22"/>
          <w:lang w:val="en"/>
        </w:rPr>
        <w:t>thing which limits your discussion</w:t>
      </w:r>
      <w:r w:rsidR="00987D48">
        <w:rPr>
          <w:rFonts w:ascii="Times New Roman" w:hAnsi="Times New Roman" w:cs="Times New Roman"/>
          <w:b/>
          <w:sz w:val="22"/>
          <w:szCs w:val="22"/>
          <w:lang w:val="en"/>
        </w:rPr>
        <w:t>,</w:t>
      </w:r>
      <w:r w:rsidRPr="004F7A4D">
        <w:rPr>
          <w:rFonts w:ascii="Times New Roman" w:hAnsi="Times New Roman" w:cs="Times New Roman"/>
          <w:b/>
          <w:sz w:val="22"/>
          <w:szCs w:val="22"/>
          <w:lang w:val="en"/>
        </w:rPr>
        <w:t xml:space="preserve"> like for instance the fact that you are not good with computers…</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I don’t know, I mean, let me think, it depends how I’ve been feeling, definitely there have been times where I commented on things and I really enjoyed that, there is a part of that like that sort of back and forth, then other times people just try finish the conversation, </w:t>
      </w:r>
      <w:r w:rsidRPr="004F7A4D">
        <w:rPr>
          <w:rFonts w:ascii="Times New Roman" w:hAnsi="Times New Roman" w:cs="Times New Roman"/>
          <w:color w:val="FF0000"/>
          <w:sz w:val="22"/>
          <w:szCs w:val="22"/>
          <w:lang w:val="en"/>
        </w:rPr>
        <w:t xml:space="preserve">???  </w:t>
      </w:r>
      <w:r w:rsidRPr="004F7A4D">
        <w:rPr>
          <w:rFonts w:ascii="Times New Roman" w:hAnsi="Times New Roman" w:cs="Times New Roman"/>
          <w:sz w:val="22"/>
          <w:szCs w:val="22"/>
          <w:lang w:val="en"/>
        </w:rPr>
        <w:t>this you know, some people they think they just shout louder then they win, if you can’t run a conversation, you can’t do that when typing, in a comment and I think it just annoys anybody and all goes into sort of angry and I just step out of it at that point.</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So you think that online discussion can turn ugly if compared to the face-to-face discussion…</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Yea, I would say that, most of these people who are the shouty-shouty, they are not my friends, third party, maybe friends that see when I made a comment, who knows maybe they are shouty-shouty maybe they are horrible in real life who knows but definitely people just think they have a license to be force driving and unbending and obviously it’s good when you have a point, you believe in it, but there is a certain point when you got to take on what other think and at the end of the day everyone is never gonna think the same think, so getting all angry about it’s not gonna be different.</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Yea also other participants told me that they prefer offl</w:t>
      </w:r>
      <w:r w:rsidR="00987D48">
        <w:rPr>
          <w:rFonts w:ascii="Times New Roman" w:hAnsi="Times New Roman" w:cs="Times New Roman"/>
          <w:b/>
          <w:sz w:val="22"/>
          <w:szCs w:val="22"/>
          <w:lang w:val="en"/>
        </w:rPr>
        <w:t xml:space="preserve">ine discussion because offline </w:t>
      </w:r>
      <w:r w:rsidRPr="004F7A4D">
        <w:rPr>
          <w:rFonts w:ascii="Times New Roman" w:hAnsi="Times New Roman" w:cs="Times New Roman"/>
          <w:b/>
          <w:sz w:val="22"/>
          <w:szCs w:val="22"/>
          <w:lang w:val="en"/>
        </w:rPr>
        <w:t xml:space="preserve">there is the tone, you can use irony while the </w:t>
      </w:r>
      <w:r w:rsidR="00F2137D">
        <w:rPr>
          <w:rFonts w:ascii="Times New Roman" w:hAnsi="Times New Roman" w:cs="Times New Roman"/>
          <w:b/>
          <w:sz w:val="22"/>
          <w:szCs w:val="22"/>
          <w:lang w:val="en"/>
        </w:rPr>
        <w:t>Internet</w:t>
      </w:r>
      <w:r w:rsidRPr="004F7A4D">
        <w:rPr>
          <w:rFonts w:ascii="Times New Roman" w:hAnsi="Times New Roman" w:cs="Times New Roman"/>
          <w:b/>
          <w:sz w:val="22"/>
          <w:szCs w:val="22"/>
          <w:lang w:val="en"/>
        </w:rPr>
        <w:t xml:space="preserve"> i</w:t>
      </w:r>
      <w:r w:rsidR="00987D48">
        <w:rPr>
          <w:rFonts w:ascii="Times New Roman" w:hAnsi="Times New Roman" w:cs="Times New Roman"/>
          <w:b/>
          <w:sz w:val="22"/>
          <w:szCs w:val="22"/>
          <w:lang w:val="en"/>
        </w:rPr>
        <w:t>s a colder medium…</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Yea I think because maybe people think that because their idea is the only thing that’s really standing for them when they are arguing on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sometimes they do get angry. I don’t know it’s difficult, I mean I’m not an argumentative person at all, I try to say clear of it if the thing gonna get totally bombastic about stuff. But yea I have definitely seeing it to get ugly and I have watched other people conversations I have not even been involved in as well, reading other people comments thinking oh that’s interesting maybe not so interesting to put myself in there but interesting enough for me to see what other people are thinking, and I have seen that go nasty as well and I have also seen it going totally nice, because nice people who go oh well you know that’s a good point, it works both way.     </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b/>
          <w:sz w:val="22"/>
          <w:szCs w:val="22"/>
          <w:lang w:val="en"/>
        </w:rPr>
        <w:t xml:space="preserve">Do you think </w:t>
      </w:r>
      <w:r w:rsidR="00C63F06">
        <w:rPr>
          <w:rFonts w:ascii="Times New Roman" w:hAnsi="Times New Roman" w:cs="Times New Roman"/>
          <w:b/>
          <w:sz w:val="22"/>
          <w:szCs w:val="22"/>
          <w:lang w:val="en"/>
        </w:rPr>
        <w:t xml:space="preserve">that </w:t>
      </w:r>
      <w:r w:rsidRPr="004F7A4D">
        <w:rPr>
          <w:rFonts w:ascii="Times New Roman" w:hAnsi="Times New Roman" w:cs="Times New Roman"/>
          <w:b/>
          <w:sz w:val="22"/>
          <w:szCs w:val="22"/>
          <w:lang w:val="en"/>
        </w:rPr>
        <w:t>you have been exposed to more perspective</w:t>
      </w:r>
      <w:r w:rsidR="00C63F06">
        <w:rPr>
          <w:rFonts w:ascii="Times New Roman" w:hAnsi="Times New Roman" w:cs="Times New Roman"/>
          <w:b/>
          <w:sz w:val="22"/>
          <w:szCs w:val="22"/>
          <w:lang w:val="en"/>
        </w:rPr>
        <w:t>s</w:t>
      </w:r>
      <w:r w:rsidRPr="004F7A4D">
        <w:rPr>
          <w:rFonts w:ascii="Times New Roman" w:hAnsi="Times New Roman" w:cs="Times New Roman"/>
          <w:b/>
          <w:sz w:val="22"/>
          <w:szCs w:val="22"/>
          <w:lang w:val="en"/>
        </w:rPr>
        <w:t xml:space="preserve"> on things than before? </w:t>
      </w:r>
      <w:r w:rsidRPr="004F7A4D">
        <w:rPr>
          <w:rFonts w:ascii="Times New Roman" w:hAnsi="Times New Roman" w:cs="Times New Roman"/>
          <w:sz w:val="22"/>
          <w:szCs w:val="22"/>
          <w:lang w:val="en"/>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Yea, definitely.</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The nature of this social network enables you to be expose</w:t>
      </w:r>
      <w:r w:rsidR="00C63F06">
        <w:rPr>
          <w:rFonts w:ascii="Times New Roman" w:hAnsi="Times New Roman" w:cs="Times New Roman"/>
          <w:b/>
          <w:sz w:val="22"/>
          <w:szCs w:val="22"/>
          <w:lang w:val="en"/>
        </w:rPr>
        <w:t>d</w:t>
      </w:r>
      <w:r w:rsidRPr="004F7A4D">
        <w:rPr>
          <w:rFonts w:ascii="Times New Roman" w:hAnsi="Times New Roman" w:cs="Times New Roman"/>
          <w:b/>
          <w:sz w:val="22"/>
          <w:szCs w:val="22"/>
          <w:lang w:val="en"/>
        </w:rPr>
        <w:t xml:space="preserve"> to various perspectives</w:t>
      </w:r>
      <w:r w:rsidR="00C63F06">
        <w:rPr>
          <w:rFonts w:ascii="Times New Roman" w:hAnsi="Times New Roman" w:cs="Times New Roman"/>
          <w:b/>
          <w:sz w:val="22"/>
          <w:szCs w:val="22"/>
          <w:lang w:val="en"/>
        </w:rPr>
        <w:t>…</w:t>
      </w:r>
    </w:p>
    <w:p w:rsidR="00C63F06" w:rsidRPr="004F7A4D" w:rsidRDefault="00C63F06"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
        </w:rPr>
      </w:pPr>
      <w:r w:rsidRPr="004F7A4D">
        <w:rPr>
          <w:rFonts w:ascii="Times New Roman" w:hAnsi="Times New Roman" w:cs="Times New Roman"/>
          <w:sz w:val="22"/>
          <w:szCs w:val="22"/>
          <w:lang w:val="en"/>
        </w:rPr>
        <w:t xml:space="preserve">Yea, I would say so even though I have obviously a quite broad range of friends who believe in different things I would say that generally the ones I get on best we are roughly in the same sort of place regarding a lot of things. Not the specifics, the specifics everyone has, generally I would say all of us have the same sort of ideas and I do find interesting on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where I think I’ve crossed people with completely opposing views or completely views I would say real </w:t>
      </w:r>
      <w:r w:rsidRPr="004F7A4D">
        <w:rPr>
          <w:rFonts w:ascii="Times New Roman" w:hAnsi="Times New Roman" w:cs="Times New Roman"/>
          <w:color w:val="FF0000"/>
          <w:sz w:val="22"/>
          <w:szCs w:val="22"/>
          <w:lang w:val="en"/>
        </w:rPr>
        <w:t xml:space="preserve">???  </w:t>
      </w:r>
      <w:r w:rsidRPr="004F7A4D">
        <w:rPr>
          <w:rFonts w:ascii="Times New Roman" w:hAnsi="Times New Roman" w:cs="Times New Roman"/>
          <w:sz w:val="22"/>
          <w:szCs w:val="22"/>
          <w:lang w:val="en"/>
        </w:rPr>
        <w:t xml:space="preserve">but those people really believe these things you know, and your beliefs are just your beliefs, and they have as much right to be listen to ad least as much as everybody else, so it’s interesting. It’s good also I suppose to think that everybody who doesn’t believe what you believe is a </w:t>
      </w:r>
      <w:r w:rsidRPr="004F7A4D">
        <w:rPr>
          <w:rFonts w:ascii="Times New Roman" w:hAnsi="Times New Roman" w:cs="Times New Roman"/>
          <w:color w:val="FF0000"/>
          <w:sz w:val="22"/>
          <w:szCs w:val="22"/>
          <w:lang w:val="en"/>
        </w:rPr>
        <w:t xml:space="preserve">??? </w:t>
      </w:r>
      <w:r w:rsidRPr="004F7A4D">
        <w:rPr>
          <w:rFonts w:ascii="Times New Roman" w:hAnsi="Times New Roman" w:cs="Times New Roman"/>
          <w:color w:val="000000" w:themeColor="text1"/>
          <w:sz w:val="22"/>
          <w:szCs w:val="22"/>
          <w:lang w:val="en"/>
        </w:rPr>
        <w:t>lots of very intelligent sort of smart people who think all sorts of things, you cannot judge anybody on the sort of things unless you have come in contact with them.</w:t>
      </w: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
        </w:rPr>
      </w:pP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
        </w:rPr>
      </w:pPr>
      <w:r w:rsidRPr="004F7A4D">
        <w:rPr>
          <w:rFonts w:ascii="Times New Roman" w:hAnsi="Times New Roman" w:cs="Times New Roman"/>
          <w:b/>
          <w:color w:val="000000" w:themeColor="text1"/>
          <w:sz w:val="22"/>
          <w:szCs w:val="22"/>
          <w:lang w:val="en"/>
        </w:rPr>
        <w:t xml:space="preserve">Would you say that you are more politically informed since you have </w:t>
      </w:r>
      <w:r w:rsidR="00F2137D">
        <w:rPr>
          <w:rFonts w:ascii="Times New Roman" w:hAnsi="Times New Roman" w:cs="Times New Roman"/>
          <w:b/>
          <w:color w:val="000000" w:themeColor="text1"/>
          <w:sz w:val="22"/>
          <w:szCs w:val="22"/>
          <w:lang w:val="en"/>
        </w:rPr>
        <w:t>Facebook</w:t>
      </w:r>
      <w:r w:rsidRPr="004F7A4D">
        <w:rPr>
          <w:rFonts w:ascii="Times New Roman" w:hAnsi="Times New Roman" w:cs="Times New Roman"/>
          <w:b/>
          <w:color w:val="000000" w:themeColor="text1"/>
          <w:sz w:val="22"/>
          <w:szCs w:val="22"/>
          <w:lang w:val="en"/>
        </w:rPr>
        <w:t>?</w:t>
      </w:r>
    </w:p>
    <w:p w:rsidR="004F7A4D" w:rsidRPr="004F7A4D" w:rsidRDefault="004F7A4D" w:rsidP="004F7A4D">
      <w:pPr>
        <w:spacing w:line="240" w:lineRule="auto"/>
        <w:contextualSpacing/>
        <w:jc w:val="both"/>
        <w:rPr>
          <w:rFonts w:ascii="Times New Roman" w:hAnsi="Times New Roman" w:cs="Times New Roman"/>
          <w:b/>
          <w:color w:val="000000" w:themeColor="text1"/>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color w:val="000000" w:themeColor="text1"/>
          <w:sz w:val="22"/>
          <w:szCs w:val="22"/>
          <w:lang w:val="en"/>
        </w:rPr>
        <w:t xml:space="preserve">Well I would say, it’s difficult because obviously on </w:t>
      </w:r>
      <w:r w:rsidR="00F2137D">
        <w:rPr>
          <w:rFonts w:ascii="Times New Roman" w:hAnsi="Times New Roman" w:cs="Times New Roman"/>
          <w:color w:val="000000" w:themeColor="text1"/>
          <w:sz w:val="22"/>
          <w:szCs w:val="22"/>
          <w:lang w:val="en"/>
        </w:rPr>
        <w:t>Facebook</w:t>
      </w:r>
      <w:r w:rsidRPr="004F7A4D">
        <w:rPr>
          <w:rFonts w:ascii="Times New Roman" w:hAnsi="Times New Roman" w:cs="Times New Roman"/>
          <w:color w:val="000000" w:themeColor="text1"/>
          <w:sz w:val="22"/>
          <w:szCs w:val="22"/>
          <w:lang w:val="en"/>
        </w:rPr>
        <w:t xml:space="preserve">, also there are </w:t>
      </w:r>
      <w:r w:rsidRPr="004F7A4D">
        <w:rPr>
          <w:rFonts w:ascii="Times New Roman" w:hAnsi="Times New Roman" w:cs="Times New Roman"/>
          <w:color w:val="FF0000"/>
          <w:sz w:val="22"/>
          <w:szCs w:val="22"/>
          <w:lang w:val="en"/>
        </w:rPr>
        <w:t xml:space="preserve">??? </w:t>
      </w:r>
      <w:r w:rsidRPr="004F7A4D">
        <w:rPr>
          <w:rFonts w:ascii="Times New Roman" w:hAnsi="Times New Roman" w:cs="Times New Roman"/>
          <w:sz w:val="22"/>
          <w:szCs w:val="22"/>
          <w:lang w:val="en"/>
        </w:rPr>
        <w:t>but you are mainly making contact with people you already know. But I would say yea, probably informs you about what other people think at that time or what other people, what other people think it’s important, it brings it to your attention which I think it’s interesting because, it’s heartening as well because it shows that people are interested in what is going on around them, they are not all you, celebrities obsessive, there is hardly any of that you know I’m very proud of that but everyone I know talks about art, intelligent, beautiful things, artistic things or things that are important to the world, like political things so yea I think, that’s very interesting and very nice, it’s just another way of finding out information from so many people at one time.</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And other than </w:t>
      </w:r>
      <w:r w:rsidR="00F2137D">
        <w:rPr>
          <w:rFonts w:ascii="Times New Roman" w:hAnsi="Times New Roman" w:cs="Times New Roman"/>
          <w:b/>
          <w:sz w:val="22"/>
          <w:szCs w:val="22"/>
          <w:lang w:val="en"/>
        </w:rPr>
        <w:t>Facebook</w:t>
      </w:r>
      <w:r w:rsidRPr="004F7A4D">
        <w:rPr>
          <w:rFonts w:ascii="Times New Roman" w:hAnsi="Times New Roman" w:cs="Times New Roman"/>
          <w:b/>
          <w:sz w:val="22"/>
          <w:szCs w:val="22"/>
          <w:lang w:val="en"/>
        </w:rPr>
        <w:t xml:space="preserve"> do you not </w:t>
      </w:r>
      <w:r w:rsidR="00C63F06">
        <w:rPr>
          <w:rFonts w:ascii="Times New Roman" w:hAnsi="Times New Roman" w:cs="Times New Roman"/>
          <w:b/>
          <w:sz w:val="22"/>
          <w:szCs w:val="22"/>
          <w:lang w:val="en"/>
        </w:rPr>
        <w:t>engage in political discussion o</w:t>
      </w:r>
      <w:r w:rsidRPr="004F7A4D">
        <w:rPr>
          <w:rFonts w:ascii="Times New Roman" w:hAnsi="Times New Roman" w:cs="Times New Roman"/>
          <w:b/>
          <w:sz w:val="22"/>
          <w:szCs w:val="22"/>
          <w:lang w:val="en"/>
        </w:rPr>
        <w:t>n other websites?</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I don’t, I don’t really.</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I just wanted to check some people go on forums…</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No, I’m not a good enough typer, I’m not a fast typer to talk to people in real time.</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So on </w:t>
      </w:r>
      <w:r w:rsidR="00F2137D">
        <w:rPr>
          <w:rFonts w:ascii="Times New Roman" w:hAnsi="Times New Roman" w:cs="Times New Roman"/>
          <w:b/>
          <w:sz w:val="22"/>
          <w:szCs w:val="22"/>
          <w:lang w:val="en"/>
        </w:rPr>
        <w:t>Facebook</w:t>
      </w:r>
      <w:r w:rsidRPr="004F7A4D">
        <w:rPr>
          <w:rFonts w:ascii="Times New Roman" w:hAnsi="Times New Roman" w:cs="Times New Roman"/>
          <w:b/>
          <w:sz w:val="22"/>
          <w:szCs w:val="22"/>
          <w:lang w:val="en"/>
        </w:rPr>
        <w:t xml:space="preserve"> you just post other than chat…</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color w:val="000000" w:themeColor="text1"/>
          <w:sz w:val="22"/>
          <w:szCs w:val="22"/>
          <w:lang w:val="en"/>
        </w:rPr>
      </w:pPr>
      <w:r w:rsidRPr="004F7A4D">
        <w:rPr>
          <w:rFonts w:ascii="Times New Roman" w:hAnsi="Times New Roman" w:cs="Times New Roman"/>
          <w:sz w:val="22"/>
          <w:szCs w:val="22"/>
          <w:lang w:val="en"/>
        </w:rPr>
        <w:t xml:space="preserve">Yea, I would say so, I’m a bit a one finger typer, I find very hard when there is a very fast conversation going on. I just comment on  things, I would say it’s a conversation because it’s back an forth of comments and can go on for like 65, 70 you know post and that’s really interesting you know because you have it all there and there is lots of people it’s like </w:t>
      </w:r>
      <w:r w:rsidRPr="004F7A4D">
        <w:rPr>
          <w:rFonts w:ascii="Times New Roman" w:hAnsi="Times New Roman" w:cs="Times New Roman"/>
          <w:color w:val="FF0000"/>
          <w:sz w:val="22"/>
          <w:szCs w:val="22"/>
          <w:lang w:val="en"/>
        </w:rPr>
        <w:t>party liner???</w:t>
      </w:r>
      <w:r w:rsidRPr="004F7A4D">
        <w:rPr>
          <w:rFonts w:ascii="Times New Roman" w:hAnsi="Times New Roman" w:cs="Times New Roman"/>
          <w:color w:val="000000" w:themeColor="text1"/>
          <w:sz w:val="22"/>
          <w:szCs w:val="22"/>
          <w:lang w:val="en"/>
        </w:rPr>
        <w:t>, you got all different people typing in, I think that’s very cool.</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Have you ever contacted any politician? Offline or even on the </w:t>
      </w:r>
      <w:r w:rsidR="00F2137D">
        <w:rPr>
          <w:rFonts w:ascii="Times New Roman" w:hAnsi="Times New Roman" w:cs="Times New Roman"/>
          <w:b/>
          <w:sz w:val="22"/>
          <w:szCs w:val="22"/>
          <w:lang w:val="en"/>
        </w:rPr>
        <w:t>Internet</w:t>
      </w:r>
      <w:r w:rsidRPr="004F7A4D">
        <w:rPr>
          <w:rFonts w:ascii="Times New Roman" w:hAnsi="Times New Roman" w:cs="Times New Roman"/>
          <w:b/>
          <w:sz w:val="22"/>
          <w:szCs w:val="22"/>
          <w:lang w:val="en"/>
        </w:rPr>
        <w:t>…</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I haven’t actually, I think I have looked at my local politician…</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On </w:t>
      </w:r>
      <w:r w:rsidR="00F2137D">
        <w:rPr>
          <w:rFonts w:ascii="Times New Roman" w:hAnsi="Times New Roman" w:cs="Times New Roman"/>
          <w:b/>
          <w:sz w:val="22"/>
          <w:szCs w:val="22"/>
          <w:lang w:val="en"/>
        </w:rPr>
        <w:t>Facebook</w:t>
      </w:r>
      <w:r w:rsidRPr="004F7A4D">
        <w:rPr>
          <w:rFonts w:ascii="Times New Roman" w:hAnsi="Times New Roman" w:cs="Times New Roman"/>
          <w:b/>
          <w:sz w:val="22"/>
          <w:szCs w:val="22"/>
          <w:lang w:val="en"/>
        </w:rPr>
        <w:t>?</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Not on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it was just on the </w:t>
      </w:r>
      <w:r w:rsidR="00F2137D">
        <w:rPr>
          <w:rFonts w:ascii="Times New Roman" w:hAnsi="Times New Roman" w:cs="Times New Roman"/>
          <w:sz w:val="22"/>
          <w:szCs w:val="22"/>
          <w:lang w:val="en"/>
        </w:rPr>
        <w:t>Internet</w:t>
      </w:r>
      <w:r w:rsidRPr="004F7A4D">
        <w:rPr>
          <w:rFonts w:ascii="Times New Roman" w:hAnsi="Times New Roman" w:cs="Times New Roman"/>
          <w:sz w:val="22"/>
          <w:szCs w:val="22"/>
          <w:lang w:val="en"/>
        </w:rPr>
        <w:t xml:space="preserve">. Not on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but maybe that’s quite a good idea, my neighbor was trying to get a petition about the drinking because the drinking age is 18 and you have to look 7 years older than that, because last Christmas he was buying stuff for Christmas and they kinda of ruining of him so he was very upset. So he just done a petition and wrote to his local MP to get that moving so I kinda helped him with some of that stuff but he’s till working for it I didn’t heard back from him, maybe I can sort of become friend with the guy on </w:t>
      </w:r>
      <w:r w:rsidR="00F2137D">
        <w:rPr>
          <w:rFonts w:ascii="Times New Roman" w:hAnsi="Times New Roman" w:cs="Times New Roman"/>
          <w:sz w:val="22"/>
          <w:szCs w:val="22"/>
          <w:lang w:val="en"/>
        </w:rPr>
        <w:t>Facebook</w:t>
      </w:r>
      <w:r w:rsidRPr="004F7A4D">
        <w:rPr>
          <w:rFonts w:ascii="Times New Roman" w:hAnsi="Times New Roman" w:cs="Times New Roman"/>
          <w:sz w:val="22"/>
          <w:szCs w:val="22"/>
          <w:lang w:val="en"/>
        </w:rPr>
        <w:t xml:space="preserve"> and speaking to him about it.</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C63F06" w:rsidP="004F7A4D">
      <w:pPr>
        <w:spacing w:line="240" w:lineRule="auto"/>
        <w:contextualSpacing/>
        <w:jc w:val="both"/>
        <w:rPr>
          <w:rFonts w:ascii="Times New Roman" w:hAnsi="Times New Roman" w:cs="Times New Roman"/>
          <w:b/>
          <w:sz w:val="22"/>
          <w:szCs w:val="22"/>
          <w:lang w:val="en"/>
        </w:rPr>
      </w:pPr>
      <w:r>
        <w:rPr>
          <w:rFonts w:ascii="Times New Roman" w:hAnsi="Times New Roman" w:cs="Times New Roman"/>
          <w:b/>
          <w:sz w:val="22"/>
          <w:szCs w:val="22"/>
          <w:lang w:val="en"/>
        </w:rPr>
        <w:t>Y</w:t>
      </w:r>
      <w:r w:rsidR="004F7A4D" w:rsidRPr="004F7A4D">
        <w:rPr>
          <w:rFonts w:ascii="Times New Roman" w:hAnsi="Times New Roman" w:cs="Times New Roman"/>
          <w:b/>
          <w:sz w:val="22"/>
          <w:szCs w:val="22"/>
          <w:lang w:val="en"/>
        </w:rPr>
        <w:t>ou neve</w:t>
      </w:r>
      <w:r>
        <w:rPr>
          <w:rFonts w:ascii="Times New Roman" w:hAnsi="Times New Roman" w:cs="Times New Roman"/>
          <w:b/>
          <w:sz w:val="22"/>
          <w:szCs w:val="22"/>
          <w:lang w:val="en"/>
        </w:rPr>
        <w:t>r contacted politicians.</w:t>
      </w:r>
      <w:r w:rsidR="004F7A4D" w:rsidRPr="004F7A4D">
        <w:rPr>
          <w:rFonts w:ascii="Times New Roman" w:hAnsi="Times New Roman" w:cs="Times New Roman"/>
          <w:b/>
          <w:sz w:val="22"/>
          <w:szCs w:val="22"/>
          <w:lang w:val="en"/>
        </w:rPr>
        <w:t xml:space="preserve"> Is there a reason?</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I would if there was anything I would like to speak them about. Yes there is nothing in particular, there is usually another way I can find the information I want. If there was anything in my area and I wanted to speak to my MP about probably that’s a great way of doing it. But then I mean maybe would have been better maybe writing a letter, you know they are quite official and if they reply you got it, black on white.</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But you never done it</w:t>
      </w:r>
      <w:r w:rsidR="00C63F06">
        <w:rPr>
          <w:rFonts w:ascii="Times New Roman" w:hAnsi="Times New Roman" w:cs="Times New Roman"/>
          <w:b/>
          <w:sz w:val="22"/>
          <w:szCs w:val="22"/>
          <w:lang w:val="en"/>
        </w:rPr>
        <w:t>…</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I never but I certainly would. You don’t think about it. I definitely think as a America as more sort of social media are used politically, I think the political campaign recently and the provious ones as well were very much you know things were constantly updated, that’s quite interesting and that things will probably happen more in this country as well. </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C63F06" w:rsidP="004F7A4D">
      <w:pPr>
        <w:spacing w:line="240" w:lineRule="auto"/>
        <w:contextualSpacing/>
        <w:jc w:val="both"/>
        <w:rPr>
          <w:rFonts w:ascii="Times New Roman" w:hAnsi="Times New Roman" w:cs="Times New Roman"/>
          <w:b/>
          <w:sz w:val="22"/>
          <w:szCs w:val="22"/>
          <w:lang w:val="en"/>
        </w:rPr>
      </w:pPr>
      <w:r>
        <w:rPr>
          <w:rFonts w:ascii="Times New Roman" w:hAnsi="Times New Roman" w:cs="Times New Roman"/>
          <w:b/>
          <w:sz w:val="22"/>
          <w:szCs w:val="22"/>
          <w:lang w:val="en"/>
        </w:rPr>
        <w:t>I</w:t>
      </w:r>
      <w:r w:rsidR="004F7A4D" w:rsidRPr="004F7A4D">
        <w:rPr>
          <w:rFonts w:ascii="Times New Roman" w:hAnsi="Times New Roman" w:cs="Times New Roman"/>
          <w:b/>
          <w:sz w:val="22"/>
          <w:szCs w:val="22"/>
          <w:lang w:val="en"/>
        </w:rPr>
        <w:t xml:space="preserve">f you have to tell me a final thought on the impact of </w:t>
      </w:r>
      <w:r w:rsidR="00F2137D">
        <w:rPr>
          <w:rFonts w:ascii="Times New Roman" w:hAnsi="Times New Roman" w:cs="Times New Roman"/>
          <w:b/>
          <w:sz w:val="22"/>
          <w:szCs w:val="22"/>
          <w:lang w:val="en"/>
        </w:rPr>
        <w:t>Facebook</w:t>
      </w:r>
      <w:r w:rsidR="004F7A4D" w:rsidRPr="004F7A4D">
        <w:rPr>
          <w:rFonts w:ascii="Times New Roman" w:hAnsi="Times New Roman" w:cs="Times New Roman"/>
          <w:b/>
          <w:sz w:val="22"/>
          <w:szCs w:val="22"/>
          <w:lang w:val="en"/>
        </w:rPr>
        <w:t xml:space="preserve"> on your political p</w:t>
      </w:r>
      <w:r>
        <w:rPr>
          <w:rFonts w:ascii="Times New Roman" w:hAnsi="Times New Roman" w:cs="Times New Roman"/>
          <w:b/>
          <w:sz w:val="22"/>
          <w:szCs w:val="22"/>
          <w:lang w:val="en"/>
        </w:rPr>
        <w:t>articipation what would you say?</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I would say having, sharing ideas, having a personal interaction with that many people and you know be able to see what they thing I definitely think it’s great to be open to so many opposing views and probably I would say most of the ideas are in line with my own probably it’s just because of the caliber of people I’m friend with or whatever. I think it’s great and an interesting thing is when someone has picked up on something and they are showing it to everybody and getting a reaction and then sometimes  even in the future you see that item has been picked up by normal media or you see it in the private eye, I think that’s quite interesting because you think ahhh I heard about it a while ago. </w:t>
      </w:r>
    </w:p>
    <w:p w:rsidR="004F7A4D" w:rsidRPr="004F7A4D" w:rsidRDefault="004F7A4D" w:rsidP="004F7A4D">
      <w:pPr>
        <w:spacing w:line="240" w:lineRule="auto"/>
        <w:contextualSpacing/>
        <w:jc w:val="both"/>
        <w:rPr>
          <w:rFonts w:ascii="Times New Roman" w:hAnsi="Times New Roman" w:cs="Times New Roman"/>
          <w:sz w:val="22"/>
          <w:szCs w:val="22"/>
          <w:lang w:val="en"/>
        </w:rPr>
      </w:pPr>
    </w:p>
    <w:p w:rsidR="004F7A4D" w:rsidRPr="004F7A4D" w:rsidRDefault="004F7A4D" w:rsidP="004F7A4D">
      <w:pPr>
        <w:spacing w:line="240" w:lineRule="auto"/>
        <w:contextualSpacing/>
        <w:jc w:val="both"/>
        <w:rPr>
          <w:rFonts w:ascii="Times New Roman" w:hAnsi="Times New Roman" w:cs="Times New Roman"/>
          <w:b/>
          <w:sz w:val="22"/>
          <w:szCs w:val="22"/>
          <w:lang w:val="en"/>
        </w:rPr>
      </w:pPr>
      <w:r w:rsidRPr="004F7A4D">
        <w:rPr>
          <w:rFonts w:ascii="Times New Roman" w:hAnsi="Times New Roman" w:cs="Times New Roman"/>
          <w:b/>
          <w:sz w:val="22"/>
          <w:szCs w:val="22"/>
          <w:lang w:val="en"/>
        </w:rPr>
        <w:t xml:space="preserve">So before than </w:t>
      </w:r>
      <w:r w:rsidR="00F2137D">
        <w:rPr>
          <w:rFonts w:ascii="Times New Roman" w:hAnsi="Times New Roman" w:cs="Times New Roman"/>
          <w:b/>
          <w:sz w:val="22"/>
          <w:szCs w:val="22"/>
          <w:lang w:val="en"/>
        </w:rPr>
        <w:t>Facebook</w:t>
      </w:r>
      <w:r w:rsidRPr="004F7A4D">
        <w:rPr>
          <w:rFonts w:ascii="Times New Roman" w:hAnsi="Times New Roman" w:cs="Times New Roman"/>
          <w:b/>
          <w:sz w:val="22"/>
          <w:szCs w:val="22"/>
          <w:lang w:val="en"/>
        </w:rPr>
        <w:t xml:space="preserve"> you were never expose</w:t>
      </w:r>
      <w:r w:rsidR="00C63F06">
        <w:rPr>
          <w:rFonts w:ascii="Times New Roman" w:hAnsi="Times New Roman" w:cs="Times New Roman"/>
          <w:b/>
          <w:sz w:val="22"/>
          <w:szCs w:val="22"/>
          <w:lang w:val="en"/>
        </w:rPr>
        <w:t>d</w:t>
      </w:r>
      <w:r w:rsidRPr="004F7A4D">
        <w:rPr>
          <w:rFonts w:ascii="Times New Roman" w:hAnsi="Times New Roman" w:cs="Times New Roman"/>
          <w:b/>
          <w:sz w:val="22"/>
          <w:szCs w:val="22"/>
          <w:lang w:val="en"/>
        </w:rPr>
        <w:t xml:space="preserve"> to different ideas</w:t>
      </w:r>
      <w:r w:rsidR="00C63F06">
        <w:rPr>
          <w:rFonts w:ascii="Times New Roman" w:hAnsi="Times New Roman" w:cs="Times New Roman"/>
          <w:b/>
          <w:sz w:val="22"/>
          <w:szCs w:val="22"/>
          <w:lang w:val="en"/>
        </w:rPr>
        <w:t>…</w:t>
      </w:r>
    </w:p>
    <w:p w:rsidR="004F7A4D" w:rsidRPr="004F7A4D" w:rsidRDefault="004F7A4D" w:rsidP="004F7A4D">
      <w:pPr>
        <w:spacing w:line="240" w:lineRule="auto"/>
        <w:contextualSpacing/>
        <w:jc w:val="both"/>
        <w:rPr>
          <w:rFonts w:ascii="Times New Roman" w:hAnsi="Times New Roman" w:cs="Times New Roman"/>
          <w:b/>
          <w:sz w:val="22"/>
          <w:szCs w:val="22"/>
          <w:lang w:val="en"/>
        </w:rPr>
      </w:pPr>
    </w:p>
    <w:p w:rsidR="004F7A4D" w:rsidRPr="004F7A4D" w:rsidRDefault="004F7A4D" w:rsidP="004F7A4D">
      <w:pPr>
        <w:spacing w:line="240" w:lineRule="auto"/>
        <w:contextualSpacing/>
        <w:jc w:val="both"/>
        <w:rPr>
          <w:rFonts w:ascii="Times New Roman" w:hAnsi="Times New Roman" w:cs="Times New Roman"/>
          <w:sz w:val="22"/>
          <w:szCs w:val="22"/>
          <w:lang w:val="en"/>
        </w:rPr>
      </w:pPr>
      <w:r w:rsidRPr="004F7A4D">
        <w:rPr>
          <w:rFonts w:ascii="Times New Roman" w:hAnsi="Times New Roman" w:cs="Times New Roman"/>
          <w:sz w:val="22"/>
          <w:szCs w:val="22"/>
          <w:lang w:val="en"/>
        </w:rPr>
        <w:t xml:space="preserve">Not so much I wouldn’t say, I didn’t particularly seek out you but now sort of it come to me. </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5E073C" w:rsidRDefault="004F7A4D" w:rsidP="005E073C">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Lesley</w:t>
      </w:r>
    </w:p>
    <w:p w:rsidR="005E073C" w:rsidRPr="004F7A4D" w:rsidRDefault="005E073C" w:rsidP="005E073C">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Lesley is in the 45-65 age-group and educated to degree level. She works as a translator and is a medical herbalist. Lesley displays a high level of political interest and, in terms of political alliance, she is left-leaning. However, she is not affiliated to any particular political party and is critical of the British political class and mainstream media. Her political participation consists mainly in the consumption of political information and political discussion, but she also engages in single-issue campaigns concerning community education, sustainable living and health care. Her political participation occurs mainly offline as she is particularly sceptical of online political participation. Lesley seems to be especially concerned about the use online-based corporations make of users’ data, and she questions the credibility of information circulating on SNSs. She employs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to a very limited extent, considers this SNS a time-waster, and prefers to use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instead.</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Maybe you can start </w:t>
      </w:r>
      <w:r w:rsidR="00CC621C">
        <w:rPr>
          <w:rFonts w:ascii="Times New Roman" w:hAnsi="Times New Roman" w:cs="Times New Roman"/>
          <w:b/>
          <w:sz w:val="22"/>
          <w:szCs w:val="22"/>
          <w:lang w:val="en-US"/>
        </w:rPr>
        <w:t xml:space="preserve">with </w:t>
      </w:r>
      <w:r w:rsidRPr="004F7A4D">
        <w:rPr>
          <w:rFonts w:ascii="Times New Roman" w:hAnsi="Times New Roman" w:cs="Times New Roman"/>
          <w:b/>
          <w:sz w:val="22"/>
          <w:szCs w:val="22"/>
          <w:lang w:val="en-US"/>
        </w:rPr>
        <w:t>how you participate in politics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In general I’m not a member of any political party, I never had been, although when I was a student first time around I’ve joined the anti-nazi league but briefly because I realized that it was part of another party I didn’t want to be a member of. So it was by treachery that try to get you involved and, although it was a good cause I objected to the fact that it was by subterfuge that they enrolled me in the party which was the socialist worker party, it was a very prominent student party early 80s late 70s when I was a student first tome around.</w:t>
      </w:r>
    </w:p>
    <w:p w:rsidR="005C03E9" w:rsidRDefault="005C03E9"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 participated in the Chile action group early 80s late 70s in Scotland, although I have to say I’m interested in Latin American politics but I always was attracted by the Spanish language I was learning at the time and I met people through that. So I think I was a bit of an opportunistic participant in political movement. I didn’t really seek these things out they kind of came to me and I got on board. But that was quite a long standing interest in Latin American politics and dictatorship that sort of things. I was very interested in the East-West issues, the Cold-war issues and I chose as a student of languages I chose for my placement in the 80s to go to East Germany and lot of people were afraid to go there and a lot of people were quite critical of sort of political voyeurism that going there may involve but I saw it as a very unique opportunity to spend time in a country that was very much under communism at the time, it was about 1981 and actually to meet people and experience what they experience in real life rather than just listening to propaganda, just becoming aware that the propaganda was very strong on both sides and the news is filtered and monitored and we never get the bigger picture really. Yea so I spent 6 months in East Germany and developed quite a strong interest in the East-West political divide and then I took a job briefly in Czechoslovakia, working in Prague, that was a temporary job filling for somebody else and that was for an organization called the Christian Peace Conference which was quite a strange organization, in some way was a communist front organization from Czechoslovakia but it was regarded as a communist organization. There was a lot of diplomacy but I was there as a translator and I was observing. That I got a job as translator, as national coordinator for the Ecumenical youth council in Europe when it was based in Budapest, it was an organization which expand east and west brought young people together from East and West across the Iron Curtain when that was very much still in place.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Again I have to say, I’m not a religious person but for me it was interesting just to see how people communicate across that divide how people experienced life in those countries, I feel very privileged to have had this opportunity, and I had a contract for three years and stayed on for another year and a half.</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nowadays do you participate in any political initiatives like political protests?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 done, the last major thing I was involved was around the time of the war in Iraq, I took part in quite a lot of protest around that. That was probably the last time I was quite active, I’m still on e-mailing list to keep an eye on what goes on in the Middle-East. British politics, you know the term scannered? Lovely Scottish word, I’m scannered which means I get frustrated and fed up and sick.</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there are some initiatives worth supporting, I support some initiatives from the Green Party but I’m not a party member, I found very difficult to accept everything the whole package, there is a lot of things I disagree with every political party’s political initiative.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participate more in singles issues initiatives rather than </w:t>
      </w:r>
      <w:r w:rsidR="005C03E9">
        <w:rPr>
          <w:rFonts w:ascii="Times New Roman" w:hAnsi="Times New Roman" w:cs="Times New Roman"/>
          <w:b/>
          <w:sz w:val="22"/>
          <w:szCs w:val="22"/>
          <w:lang w:val="en-US"/>
        </w:rPr>
        <w:t xml:space="preserve">in </w:t>
      </w:r>
      <w:r w:rsidRPr="004F7A4D">
        <w:rPr>
          <w:rFonts w:ascii="Times New Roman" w:hAnsi="Times New Roman" w:cs="Times New Roman"/>
          <w:b/>
          <w:sz w:val="22"/>
          <w:szCs w:val="22"/>
          <w:lang w:val="en-US"/>
        </w:rPr>
        <w:t>a political movement…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yea. I think I have a sort of leaning towards the left and towards social justice and that sort of things in the environmental sense.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Which kind of initiatives do you do for the Greens?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For the Greens, for example I have participated in some fairs that they hold, I’ve done lots of work on community education and sustainable living, sustainable health care and raising people’s awareness on what they can do to help themselves in all sort of ways using very simple resources that don’t cost the hearth in every sense of the word, what I try to address is health inequalities so I work a lot with disadvantaged groups in the community but also looking at sustainability, the environmental side, sustainability really as well. Helping people to engage with the environment so that sort of idea.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do you get to know about those initiatives? Through your job?</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in the case of the Green party, I was approached by some party member who were organizing initiatives?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5C03E9"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w:t>
      </w:r>
      <w:r w:rsidR="004F7A4D" w:rsidRPr="004F7A4D">
        <w:rPr>
          <w:rFonts w:ascii="Times New Roman" w:hAnsi="Times New Roman" w:cs="Times New Roman"/>
          <w:b/>
          <w:sz w:val="22"/>
          <w:szCs w:val="22"/>
          <w:lang w:val="en-US"/>
        </w:rPr>
        <w:t xml:space="preserve">as </w:t>
      </w:r>
      <w:r>
        <w:rPr>
          <w:rFonts w:ascii="Times New Roman" w:hAnsi="Times New Roman" w:cs="Times New Roman"/>
          <w:b/>
          <w:sz w:val="22"/>
          <w:szCs w:val="22"/>
          <w:lang w:val="en-US"/>
        </w:rPr>
        <w:t xml:space="preserve">it </w:t>
      </w:r>
      <w:r w:rsidR="004F7A4D" w:rsidRPr="004F7A4D">
        <w:rPr>
          <w:rFonts w:ascii="Times New Roman" w:hAnsi="Times New Roman" w:cs="Times New Roman"/>
          <w:b/>
          <w:sz w:val="22"/>
          <w:szCs w:val="22"/>
          <w:lang w:val="en-US"/>
        </w:rPr>
        <w:t>online or face-to-face?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 was school playground as it happens, in my son’s class there is a mum who is member of the Green party and she was very interesting in that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for the Iraq demonstration, how did you learn about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There was an initiative launched and we did a lot of flyers around Edinburgh but there were a lot of protest around the UK, so it was quite the ground swelling, there were millions of people involved. How did I find out? I can’t remember honestly, televisions, flyers, talking with friends…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Something offline not through the </w:t>
      </w:r>
      <w:r w:rsidR="00F2137D">
        <w:rPr>
          <w:rFonts w:ascii="Times New Roman" w:hAnsi="Times New Roman" w:cs="Times New Roman"/>
          <w:b/>
          <w:sz w:val="22"/>
          <w:szCs w:val="22"/>
          <w:lang w:val="en-US"/>
        </w:rPr>
        <w:t>Internet</w:t>
      </w:r>
      <w:r w:rsidR="005C03E9">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 not through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not at that time, I am also a little bit weary of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for that sort of thing because, particularly now, when you see, you know I’ll go online and look for some work boots and then for the next few months when I go online there are ads for work boot, work clothes, I look at some train tickets and then I get the ads for train tickets for the same destination… so I’m hesitant because I don’t want, I don’t necessarily want my political interests to be picked up.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don’t want to be monitored…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exactly. And you know even as a translator if I’m doing a translation on a particular topic and using a lot of vocabulary related to that topic, I’ll get adverts. I’ve mentioned to you about the trade union work that I did, again it was by chance, it was through a colleague in Germany, he sends me the work and he happens to do a lot of work for European trade unions and it’ very interesting work too you know, you are doing work for him and suddenly I start getting information about trade unions. I just think, I probably should do something for altering my privacy settings.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It’s about proxies it’s quite annoying</w:t>
      </w:r>
      <w:r w:rsidR="005C03E9">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The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interesting because there are so many causes, every day there is somebody sending me something you know about whales, tigers snow leopards all sort of different things, also about herbal medicines is another area I working in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who send you those requests? Friends or…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usually friends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or, you know I’m member of some groups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 I get things through that as well.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do you participate in those causes?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Very rarely, very rarely I’m just a bit skeptical about their origin. They are quite opaque, it’s quite difficult to see behind who is involved in these, who is generating these, or whether they are real or benefited or not. So I’m very hesitant about signing up to those.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would you be less hesitant if someone will approach you on the street about a petition?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I would be very skeptical, I don’t sign up to things easily, I like to be informed.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Those causes they do not give you much info only a link..]</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 end up signing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Do you? There is also so many things that are urban myths as well you know. Things that come like a girl is dying of cancer and she can only get the treatment if you send this message to 12 friends, it like chain letters you know, this is just rubbish but I think a lot of these causes are urban myths too and so I like to take time to have a look at some of the websites and check where the things are coming from.</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why do you think people would do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Waste time, to see how far they can get, you because with the chain letter thing if you are doing it physically it can absolutely outstanding how many people you can reach, there was a big phase, fashion when I was a school kid, at secondary school everyone did chain letter, I hated it. I think it’s a bit like that with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as well because it gives that scope to hundred of thousands of participants, I think people find it quite attractive.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learn about political initiatives through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not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sometimes look at news websites, news producers, not much I have to say, do I learn about political initiatives… mmm a little bit probably I cannot think about an example.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have you learnt about </w:t>
      </w:r>
      <w:r w:rsidR="008A3147">
        <w:rPr>
          <w:rFonts w:ascii="Times New Roman" w:hAnsi="Times New Roman" w:cs="Times New Roman"/>
          <w:b/>
          <w:sz w:val="22"/>
          <w:szCs w:val="22"/>
          <w:lang w:val="en-US"/>
        </w:rPr>
        <w:t>political initiatives? For instance about the NHS…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no, I don’t think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only get causes and petitions…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well as a medical herbalist there was a lot of discussion and debate, there was a debate going on in the committee in London about statutory regulation of herbal medicine, and this has been going on quite a while and also to do with the European director of traditional herbal medicine and how that was going to affect herbal practitioners and shop keepers. So I did follow that and a lot of that debate among the herbal medicine community was organized through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through forums, herbal forums and groups,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pages, sort of  communicating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groups and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were debating through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Sending comments…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and also I took part in a consultation online for this parliamentary debate.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Was it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or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this debate?</w:t>
      </w: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It was on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Have you noticed a </w:t>
      </w:r>
      <w:r w:rsidR="008A3147">
        <w:rPr>
          <w:rFonts w:ascii="Times New Roman" w:hAnsi="Times New Roman" w:cs="Times New Roman"/>
          <w:b/>
          <w:sz w:val="22"/>
          <w:szCs w:val="22"/>
          <w:lang w:val="en-US"/>
        </w:rPr>
        <w:t xml:space="preserve">difference between </w:t>
      </w:r>
      <w:r w:rsidRPr="004F7A4D">
        <w:rPr>
          <w:rFonts w:ascii="Times New Roman" w:hAnsi="Times New Roman" w:cs="Times New Roman"/>
          <w:b/>
          <w:sz w:val="22"/>
          <w:szCs w:val="22"/>
          <w:lang w:val="en-US"/>
        </w:rPr>
        <w:t>debate</w:t>
      </w:r>
      <w:r w:rsidR="008A3147">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you had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w:t>
      </w:r>
      <w:r w:rsidR="008A3147">
        <w:rPr>
          <w:rFonts w:ascii="Times New Roman" w:hAnsi="Times New Roman" w:cs="Times New Roman"/>
          <w:b/>
          <w:sz w:val="22"/>
          <w:szCs w:val="22"/>
          <w:lang w:val="en-US"/>
        </w:rPr>
        <w:t>debates</w:t>
      </w:r>
      <w:r w:rsidRPr="004F7A4D">
        <w:rPr>
          <w:rFonts w:ascii="Times New Roman" w:hAnsi="Times New Roman" w:cs="Times New Roman"/>
          <w:b/>
          <w:sz w:val="22"/>
          <w:szCs w:val="22"/>
          <w:lang w:val="en-US"/>
        </w:rPr>
        <w:t xml:space="preserve"> you had on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forums?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Mmm, in that particular case, yes. I mean most of then information was outside of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was generally used for messaging, for pointing to, go to have a look at this information here is the link. So it was for brief communication for connecting rather than for, I suppose there was a bit of mobilizing in there as well, but it was really just to get you to go and look to the full information.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As an informative platform…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as a kind of notice board.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About the nature of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contact, are they interested in politics?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 there a quite a few, particularly through the herbal medicine, who are interested in causes, all sort of environmental causes, wild life causes that sort of things and as I said I don’t tend to engage too much with those.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mentioned before that you don’t like people knowing your political preferences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Why is that?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because it is taken and not given. It is not my choice. If I chose to tell someone that’s one thing, if I chose to make my views public, if I chose to stand up naked and waving a flag that’s my choice if somebody is just taking information that I haven’t chosen to give and they can use that information to make all sort of conclusions and, as I said, having lived in Eastern Europe and have being probably monitored by Western intelligence, Eastern as well, I’m a bit wary of all that. I don’t have anything to hide either, I would be arrogant if I thought to have anything politically sensitive, I don’t. It’s about personal privacy and personal space I suppose and choice.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Also because the public nature of this SNS do you tend to avoid to express you political views?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absolutely, my personal views. I use it very much for social communication, I use it for communicating events that I’m running, for examples workshops and courses that I’m running, occasionally for commenting on somebody photograph or maybe put a link to something interesting that I found, something amusing but I don’t really use it for political…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don’t discuss politics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leave comme</w:t>
      </w:r>
      <w:r w:rsidR="008A3147">
        <w:rPr>
          <w:rFonts w:ascii="Times New Roman" w:hAnsi="Times New Roman" w:cs="Times New Roman"/>
          <w:b/>
          <w:sz w:val="22"/>
          <w:szCs w:val="22"/>
          <w:lang w:val="en-US"/>
        </w:rPr>
        <w:t>nts…</w:t>
      </w: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no.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don’t even post political links, even the environment can be seen as </w:t>
      </w:r>
      <w:r w:rsidR="008A3147">
        <w:rPr>
          <w:rFonts w:ascii="Times New Roman" w:hAnsi="Times New Roman" w:cs="Times New Roman"/>
          <w:b/>
          <w:sz w:val="22"/>
          <w:szCs w:val="22"/>
          <w:lang w:val="en-US"/>
        </w:rPr>
        <w:t xml:space="preserve">a </w:t>
      </w:r>
      <w:r w:rsidRPr="004F7A4D">
        <w:rPr>
          <w:rFonts w:ascii="Times New Roman" w:hAnsi="Times New Roman" w:cs="Times New Roman"/>
          <w:b/>
          <w:sz w:val="22"/>
          <w:szCs w:val="22"/>
          <w:lang w:val="en-US"/>
        </w:rPr>
        <w:t>political</w:t>
      </w:r>
      <w:r w:rsidR="008A3147">
        <w:rPr>
          <w:rFonts w:ascii="Times New Roman" w:hAnsi="Times New Roman" w:cs="Times New Roman"/>
          <w:b/>
          <w:sz w:val="22"/>
          <w:szCs w:val="22"/>
          <w:lang w:val="en-US"/>
        </w:rPr>
        <w:t xml:space="preserve"> issue</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of course… mmm possibly, occasionally but I cannot think of an example though.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for the case of the herbal medicine, did you engage in discussion with people when you were posting in the </w:t>
      </w:r>
      <w:r w:rsidR="00F2137D">
        <w:rPr>
          <w:rFonts w:ascii="Times New Roman" w:hAnsi="Times New Roman" w:cs="Times New Roman"/>
          <w:b/>
          <w:sz w:val="22"/>
          <w:szCs w:val="22"/>
          <w:lang w:val="en-US"/>
        </w:rPr>
        <w:t>Facebook</w:t>
      </w:r>
      <w:r w:rsidR="008A3147">
        <w:rPr>
          <w:rFonts w:ascii="Times New Roman" w:hAnsi="Times New Roman" w:cs="Times New Roman"/>
          <w:b/>
          <w:sz w:val="22"/>
          <w:szCs w:val="22"/>
          <w:lang w:val="en-US"/>
        </w:rPr>
        <w:t xml:space="preserve"> groups?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and quite often I would be discussing interpretations of things rather than the issues themselves, so very often it was how people were responding to things so how they were interpreting the meaning of, the implications of what was happening in the debate.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were thes</w:t>
      </w:r>
      <w:r w:rsidR="008A3147">
        <w:rPr>
          <w:rFonts w:ascii="Times New Roman" w:hAnsi="Times New Roman" w:cs="Times New Roman"/>
          <w:b/>
          <w:sz w:val="22"/>
          <w:szCs w:val="22"/>
          <w:lang w:val="en-US"/>
        </w:rPr>
        <w:t>e exchanges? Was good quality</w:t>
      </w:r>
      <w:r w:rsidRPr="004F7A4D">
        <w:rPr>
          <w:rFonts w:ascii="Times New Roman" w:hAnsi="Times New Roman" w:cs="Times New Roman"/>
          <w:b/>
          <w:sz w:val="22"/>
          <w:szCs w:val="22"/>
          <w:lang w:val="en-US"/>
        </w:rPr>
        <w:t xml:space="preserve"> conversation?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Variable. Not really, not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were the tones?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Sometimes people can get a bit too personal, people will take offense. There was nothing terribly rude or something like that, it was, I suppose why it is informal people are maybe less careful how they express themselves and maybe a bit more personal. Sometimes a bit of objectivity should be there.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w:t>
      </w:r>
      <w:r w:rsidR="008A3147">
        <w:rPr>
          <w:rFonts w:ascii="Times New Roman" w:hAnsi="Times New Roman" w:cs="Times New Roman"/>
          <w:b/>
          <w:sz w:val="22"/>
          <w:szCs w:val="22"/>
          <w:lang w:val="en-US"/>
        </w:rPr>
        <w:t>did the same happen</w:t>
      </w:r>
      <w:r w:rsidR="00B85C8D">
        <w:rPr>
          <w:rFonts w:ascii="Times New Roman" w:hAnsi="Times New Roman" w:cs="Times New Roman"/>
          <w:b/>
          <w:sz w:val="22"/>
          <w:szCs w:val="22"/>
          <w:lang w:val="en-US"/>
        </w:rPr>
        <w:t xml:space="preserve"> o</w:t>
      </w:r>
      <w:r w:rsidRPr="004F7A4D">
        <w:rPr>
          <w:rFonts w:ascii="Times New Roman" w:hAnsi="Times New Roman" w:cs="Times New Roman"/>
          <w:b/>
          <w:sz w:val="22"/>
          <w:szCs w:val="22"/>
          <w:lang w:val="en-US"/>
        </w:rPr>
        <w:t>n the online forums?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I would say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you see a difference between the political discussion you have online and the one you have offline?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if you are looking to online or offline, online (she meant offline) you can get some very good journalism, there would be a sort of more formal presentation of arguments and discussion points and I think I generally find that more useful in many ways than going into a forum where people are, very often, they haven’t thought through things, and because it’s quite fast, I’m not saying that’s a bad thing, that can have its place too but I think people can be quite careless because it’s one step removed, not having to speak somebody face-to-face so they are not so worried about people taking offense or actually formulating their thoughts more clearly, I don’t know, I just find it kind of sloppy, a bit of a waste of time really a lot of the time.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prefer offline conversation then…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you get a good sense where people stand and you can actually in a good discussion you can actually feel people’s thinking process, hot it’s changing how they are dealing with information. I don’t get that sense online, I don’t know.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In terms of people you speak to, about politics of course, offline </w:t>
      </w:r>
      <w:r w:rsidR="00B56931">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 xml:space="preserve">you speak to a certain group of people or </w:t>
      </w:r>
      <w:r w:rsidR="00B56931">
        <w:rPr>
          <w:rFonts w:ascii="Times New Roman" w:hAnsi="Times New Roman" w:cs="Times New Roman"/>
          <w:b/>
          <w:sz w:val="22"/>
          <w:szCs w:val="22"/>
          <w:lang w:val="en-US"/>
        </w:rPr>
        <w:t xml:space="preserve">do </w:t>
      </w:r>
      <w:r w:rsidRPr="004F7A4D">
        <w:rPr>
          <w:rFonts w:ascii="Times New Roman" w:hAnsi="Times New Roman" w:cs="Times New Roman"/>
          <w:b/>
          <w:sz w:val="22"/>
          <w:szCs w:val="22"/>
          <w:lang w:val="en-US"/>
        </w:rPr>
        <w:t>you tend to engage with new people?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supposes mostly people that I know but, I don’t know in the pub, I don’t go to the pub that often but I’m not averse to a political discussion over a pint.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the people you talk politics </w:t>
      </w:r>
      <w:r w:rsidR="00B56931">
        <w:rPr>
          <w:rFonts w:ascii="Times New Roman" w:hAnsi="Times New Roman" w:cs="Times New Roman"/>
          <w:b/>
          <w:sz w:val="22"/>
          <w:szCs w:val="22"/>
          <w:lang w:val="en-US"/>
        </w:rPr>
        <w:t xml:space="preserve">with </w:t>
      </w:r>
      <w:r w:rsidRPr="004F7A4D">
        <w:rPr>
          <w:rFonts w:ascii="Times New Roman" w:hAnsi="Times New Roman" w:cs="Times New Roman"/>
          <w:b/>
          <w:sz w:val="22"/>
          <w:szCs w:val="22"/>
          <w:lang w:val="en-US"/>
        </w:rPr>
        <w:t>offline</w:t>
      </w:r>
      <w:r w:rsidR="00B56931">
        <w:rPr>
          <w:rFonts w:ascii="Times New Roman" w:hAnsi="Times New Roman" w:cs="Times New Roman"/>
          <w:b/>
          <w:sz w:val="22"/>
          <w:szCs w:val="22"/>
          <w:lang w:val="en-US"/>
        </w:rPr>
        <w:t>,</w:t>
      </w:r>
      <w:r w:rsidRPr="004F7A4D">
        <w:rPr>
          <w:rFonts w:ascii="Times New Roman" w:hAnsi="Times New Roman" w:cs="Times New Roman"/>
          <w:b/>
          <w:sz w:val="22"/>
          <w:szCs w:val="22"/>
          <w:lang w:val="en-US"/>
        </w:rPr>
        <w:t xml:space="preserve"> do they share with you the same political views?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always…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most of the times… what do you think?</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work with so many different people, it’s quite interesting, you have to be quite tolerant of people’s views, people coming from different backgrounds can have vey different assumptions on all sort of things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talk also about political issues with them</w:t>
      </w:r>
      <w:r w:rsidR="00A13E55">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Political issues in the broader sense, social justice or gender politics, you know.</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Do you think </w:t>
      </w:r>
      <w:r w:rsidR="00FF082E">
        <w:rPr>
          <w:rFonts w:ascii="Times New Roman" w:hAnsi="Times New Roman" w:cs="Times New Roman"/>
          <w:b/>
          <w:sz w:val="22"/>
          <w:szCs w:val="22"/>
          <w:lang w:val="en-US"/>
        </w:rPr>
        <w:t>that there is</w:t>
      </w:r>
      <w:r w:rsidRPr="004F7A4D">
        <w:rPr>
          <w:rFonts w:ascii="Times New Roman" w:hAnsi="Times New Roman" w:cs="Times New Roman"/>
          <w:b/>
          <w:sz w:val="22"/>
          <w:szCs w:val="22"/>
          <w:lang w:val="en-US"/>
        </w:rPr>
        <w:t xml:space="preserve"> a difference between the people you speak online,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and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and the ones offline? Are they people that you don’t know?</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In some of the groups, for example the herbal medicines group, they are quite broad and there are lots of people I don’t know personally.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in the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forums did you know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there were hundreds of people on there.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you </w:t>
      </w:r>
      <w:r w:rsidR="00FF082E">
        <w:rPr>
          <w:rFonts w:ascii="Times New Roman" w:hAnsi="Times New Roman" w:cs="Times New Roman"/>
          <w:b/>
          <w:sz w:val="22"/>
          <w:szCs w:val="22"/>
          <w:lang w:val="en-US"/>
        </w:rPr>
        <w:t>don’t discuss online very often…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very limited, my approach is keep an eye on what is going on with the discussion and very occasionally I will dip in, but I do like keep an eye on what people are discussing and where the debate is moving.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use it more for informational purposes…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I think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In relation to the consumption of political news, again political</w:t>
      </w:r>
      <w:r w:rsidR="00FF082E">
        <w:rPr>
          <w:rFonts w:ascii="Times New Roman" w:hAnsi="Times New Roman" w:cs="Times New Roman"/>
          <w:b/>
          <w:sz w:val="22"/>
          <w:szCs w:val="22"/>
          <w:lang w:val="en-US"/>
        </w:rPr>
        <w:t xml:space="preserve"> in the  broader sense, do you r</w:t>
      </w:r>
      <w:r w:rsidRPr="004F7A4D">
        <w:rPr>
          <w:rFonts w:ascii="Times New Roman" w:hAnsi="Times New Roman" w:cs="Times New Roman"/>
          <w:b/>
          <w:sz w:val="22"/>
          <w:szCs w:val="22"/>
          <w:lang w:val="en-US"/>
        </w:rPr>
        <w:t>ead news papers, watch TV news, political talk shows?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not everyday, I tend to sit and read newspapers articles a couple of times a week, my partner get the newspaper every day I never get around reading it. Usually at the weekend I sit with a coffee and read some stuff, quite often I read editorial, political commentary, I try to read international news as well…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Radio?</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very much at the moment, my working pattern is changed quite a lot in the last 8 to 9 months, I sued to listen to more radio, in particularly in the morning radio news. At the moment my television news consumption tends to be the 10 o’clock news on BBC while hanging my washing before I get to bed, it’s not maybe the best time to look at news, you go to bed thinking that the world is such an horrible place. Sometime I watch the question time program if their topic is interesting.</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not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do you visit newspapers websites?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sometimes yes.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Do you prefer this to the traditional media?</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Mmm, I’d usually use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newspapers websites if I have to find something specific because it’s easy to find, through the archives you can find something quite easily whereas it would be very difficult looking through, there is a pile of news papers try to find an article that I had seen last week and I wanted to read it properly and I couldn’t find it… so I’ll seek specific things that I want to find out or topics that I want to read about I’ll do a Google search and find some articles and read that way. I sometimes also use the BBC websites, I’ve see quite interesting things on there, and occasionally I look to Al Jazeera website to get another perspective on things.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on </w:t>
      </w:r>
      <w:r w:rsidR="00F2137D">
        <w:rPr>
          <w:rFonts w:ascii="Times New Roman" w:hAnsi="Times New Roman" w:cs="Times New Roman"/>
          <w:b/>
          <w:sz w:val="22"/>
          <w:szCs w:val="22"/>
          <w:lang w:val="en-US"/>
        </w:rPr>
        <w:t>Facebook</w:t>
      </w:r>
      <w:r w:rsidR="00FF082E">
        <w:rPr>
          <w:rFonts w:ascii="Times New Roman" w:hAnsi="Times New Roman" w:cs="Times New Roman"/>
          <w:b/>
          <w:sz w:val="22"/>
          <w:szCs w:val="22"/>
          <w:lang w:val="en-US"/>
        </w:rPr>
        <w:t xml:space="preserve"> do you get </w:t>
      </w:r>
      <w:r w:rsidRPr="004F7A4D">
        <w:rPr>
          <w:rFonts w:ascii="Times New Roman" w:hAnsi="Times New Roman" w:cs="Times New Roman"/>
          <w:b/>
          <w:sz w:val="22"/>
          <w:szCs w:val="22"/>
          <w:lang w:val="en-US"/>
        </w:rPr>
        <w:t>newspapers article</w:t>
      </w:r>
      <w:r w:rsidR="00FF082E">
        <w:rPr>
          <w:rFonts w:ascii="Times New Roman" w:hAnsi="Times New Roman" w:cs="Times New Roman"/>
          <w:b/>
          <w:sz w:val="22"/>
          <w:szCs w:val="22"/>
          <w:lang w:val="en-US"/>
        </w:rPr>
        <w:t>s</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do </w:t>
      </w:r>
      <w:r w:rsidR="00FF082E">
        <w:rPr>
          <w:rFonts w:ascii="Times New Roman" w:hAnsi="Times New Roman" w:cs="Times New Roman"/>
          <w:b/>
          <w:sz w:val="22"/>
          <w:szCs w:val="22"/>
          <w:lang w:val="en-US"/>
        </w:rPr>
        <w:t>you get political information f</w:t>
      </w:r>
      <w:r w:rsidRPr="004F7A4D">
        <w:rPr>
          <w:rFonts w:ascii="Times New Roman" w:hAnsi="Times New Roman" w:cs="Times New Roman"/>
          <w:b/>
          <w:sz w:val="22"/>
          <w:szCs w:val="22"/>
          <w:lang w:val="en-US"/>
        </w:rPr>
        <w:t>r</w:t>
      </w:r>
      <w:r w:rsidR="00FF082E">
        <w:rPr>
          <w:rFonts w:ascii="Times New Roman" w:hAnsi="Times New Roman" w:cs="Times New Roman"/>
          <w:b/>
          <w:sz w:val="22"/>
          <w:szCs w:val="22"/>
          <w:lang w:val="en-US"/>
        </w:rPr>
        <w:t>o</w:t>
      </w:r>
      <w:r w:rsidRPr="004F7A4D">
        <w:rPr>
          <w:rFonts w:ascii="Times New Roman" w:hAnsi="Times New Roman" w:cs="Times New Roman"/>
          <w:b/>
          <w:sz w:val="22"/>
          <w:szCs w:val="22"/>
          <w:lang w:val="en-US"/>
        </w:rPr>
        <w:t>m the pages you follow or through your contacts?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Not really, not really. Sometimes local stuff, local issues about development with art gallery museums, some parent has put a local petition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something like that but not very much.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 you think so? Is </w:t>
      </w:r>
      <w:r w:rsidR="00FF082E">
        <w:rPr>
          <w:rFonts w:ascii="Times New Roman" w:hAnsi="Times New Roman" w:cs="Times New Roman"/>
          <w:b/>
          <w:sz w:val="22"/>
          <w:szCs w:val="22"/>
          <w:lang w:val="en-US"/>
        </w:rPr>
        <w:t xml:space="preserve">it because of </w:t>
      </w:r>
      <w:r w:rsidRPr="004F7A4D">
        <w:rPr>
          <w:rFonts w:ascii="Times New Roman" w:hAnsi="Times New Roman" w:cs="Times New Roman"/>
          <w:b/>
          <w:sz w:val="22"/>
          <w:szCs w:val="22"/>
          <w:lang w:val="en-US"/>
        </w:rPr>
        <w:t>the nature of your contacts, the activities you do?</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Probably yea, it’s the nature of the contacts and the way I sue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which is not very often and certainly not daily, I have a look a couple of times a week, I get things through my inbox, through my e-mail but I don’t always follow them up, check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Sometimes I think I’m using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a little more political, I’m not using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very much yet but I’m following some more political interests on that, follow XXX who published a book which ties in with some of my interest in medicine and science reporting, science journalism, public health messages, and misconception and misusage of statistics in media reporting on science and health and a lot of my work actually try to help people to see through that, some of the mythology and some of the media non-sense, so I follow things like that, that’s quite political, so I get pointer from </w:t>
      </w:r>
      <w:r w:rsidR="00FB36F3">
        <w:rPr>
          <w:rFonts w:ascii="Times New Roman" w:hAnsi="Times New Roman" w:cs="Times New Roman"/>
          <w:sz w:val="22"/>
          <w:szCs w:val="22"/>
          <w:lang w:val="en-US"/>
        </w:rPr>
        <w:t>Twitter</w:t>
      </w:r>
      <w:r w:rsidRPr="004F7A4D">
        <w:rPr>
          <w:rFonts w:ascii="Times New Roman" w:hAnsi="Times New Roman" w:cs="Times New Roman"/>
          <w:sz w:val="22"/>
          <w:szCs w:val="22"/>
          <w:lang w:val="en-US"/>
        </w:rPr>
        <w:t xml:space="preserve"> on what is going on with that…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 you think you are more political on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have no idea, it’s quite interesting, maybe because it’s very quick and less than a time waster than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Maybe because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you are friends with parents while on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 xml:space="preserve"> no one you know follows you… could this be an explanation?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Could be, although people are starting to follow me as well so I’m starting to use it quite differently, I’m working with a colleague to learn how to use it better, so it would be interesting. I don’t why it’s that way.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Maybe this could be related to the idea you have of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 xml:space="preserve"> and the idea you have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w:t>
      </w:r>
      <w:r w:rsidR="00FF082E">
        <w:rPr>
          <w:rFonts w:ascii="Times New Roman" w:hAnsi="Times New Roman" w:cs="Times New Roman"/>
          <w:b/>
          <w:sz w:val="22"/>
          <w:szCs w:val="22"/>
          <w:lang w:val="en-US"/>
        </w:rPr>
        <w:t>Y</w:t>
      </w:r>
      <w:r w:rsidRPr="004F7A4D">
        <w:rPr>
          <w:rFonts w:ascii="Times New Roman" w:hAnsi="Times New Roman" w:cs="Times New Roman"/>
          <w:b/>
          <w:sz w:val="22"/>
          <w:szCs w:val="22"/>
          <w:lang w:val="en-US"/>
        </w:rPr>
        <w:t xml:space="preserve">ou use </w:t>
      </w:r>
      <w:r w:rsidR="00FF082E">
        <w:rPr>
          <w:rFonts w:ascii="Times New Roman" w:hAnsi="Times New Roman" w:cs="Times New Roman"/>
          <w:b/>
          <w:sz w:val="22"/>
          <w:szCs w:val="22"/>
          <w:lang w:val="en-US"/>
        </w:rPr>
        <w:t>Facebook socially</w:t>
      </w:r>
      <w:r w:rsidRPr="004F7A4D">
        <w:rPr>
          <w:rFonts w:ascii="Times New Roman" w:hAnsi="Times New Roman" w:cs="Times New Roman"/>
          <w:b/>
          <w:sz w:val="22"/>
          <w:szCs w:val="22"/>
          <w:lang w:val="en-US"/>
        </w:rPr>
        <w:t xml:space="preserve"> while </w:t>
      </w:r>
      <w:r w:rsidR="00FB36F3">
        <w:rPr>
          <w:rFonts w:ascii="Times New Roman" w:hAnsi="Times New Roman" w:cs="Times New Roman"/>
          <w:b/>
          <w:sz w:val="22"/>
          <w:szCs w:val="22"/>
          <w:lang w:val="en-US"/>
        </w:rPr>
        <w:t>Twitter</w:t>
      </w:r>
      <w:r w:rsidRPr="004F7A4D">
        <w:rPr>
          <w:rFonts w:ascii="Times New Roman" w:hAnsi="Times New Roman" w:cs="Times New Roman"/>
          <w:b/>
          <w:sz w:val="22"/>
          <w:szCs w:val="22"/>
          <w:lang w:val="en-US"/>
        </w:rPr>
        <w:t xml:space="preserve"> </w:t>
      </w:r>
      <w:r w:rsidR="00FF082E">
        <w:rPr>
          <w:rFonts w:ascii="Times New Roman" w:hAnsi="Times New Roman" w:cs="Times New Roman"/>
          <w:b/>
          <w:sz w:val="22"/>
          <w:szCs w:val="22"/>
          <w:lang w:val="en-US"/>
        </w:rPr>
        <w:t>i</w:t>
      </w:r>
      <w:r w:rsidRPr="004F7A4D">
        <w:rPr>
          <w:rFonts w:ascii="Times New Roman" w:hAnsi="Times New Roman" w:cs="Times New Roman"/>
          <w:b/>
          <w:sz w:val="22"/>
          <w:szCs w:val="22"/>
          <w:lang w:val="en-US"/>
        </w:rPr>
        <w:t>s more political</w:t>
      </w:r>
      <w:r w:rsidR="00FF082E">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yea and it’s maybe more focused in terms of work as well, I never set up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page for my business for example, maybe that’s something I should do, that’s something that would change the way I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quite a bit. But it is also, I before mentioned about that article I was translating and the German Trade union movement and the way they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made me think a bit about I’m using and maybe it could be useful in ways, mainly to promote the activities I’m doing for my business.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You could try to set up a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page, it’s free, if it works well if it doesn’t fine</w:t>
      </w:r>
      <w:r w:rsidR="00FF082E">
        <w:rPr>
          <w:rFonts w:ascii="Times New Roman" w:hAnsi="Times New Roman" w:cs="Times New Roman"/>
          <w:b/>
          <w:sz w:val="22"/>
          <w:szCs w:val="22"/>
          <w:lang w:val="en-US"/>
        </w:rPr>
        <w:t>…</w:t>
      </w:r>
    </w:p>
    <w:p w:rsidR="00FF082E" w:rsidRPr="004F7A4D" w:rsidRDefault="00FF082E"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yea… I think I’m very skeptical, again, about the information that’s taken rather than given, the minute you put something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own by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I want to be able to think that through and doing it carefully.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Is this the main issue limiting your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usage or are there other things?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think is just because it can draw you in and become a big time waster and this is something I cannot afford to do with my work I have to be quite disciplined as a self-employed person.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Yea even for my PhD…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Ahhhhh</w:t>
      </w:r>
      <w:r w:rsidR="00FF082E">
        <w:rPr>
          <w:rFonts w:ascii="Times New Roman" w:hAnsi="Times New Roman" w:cs="Times New Roman"/>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But you know I wouldn’t define it as timewaster as it really depends from the way you use it, I get some really good political stuff on there. Yea because of the nature of the media in Italy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I really get good alternative information which I will not be able to get through the media.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But in this country people have this assumption that the BBC squeaky clean and beautiful and impartial and will give them very thorough information on everything and that really annoys me and became very very clear over the last decade with Britain involvement along with the United States in the Middle East, in the Afghanistan and Iraq, and it’s just appalling, it makes me very angry. But in this country we have deep seated idea that the BBC is fair and thorough and unbiased so people don’t question it.  </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Have you seen a difference between the news you get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and the one</w:t>
      </w:r>
      <w:r w:rsidR="00FF082E">
        <w:rPr>
          <w:rFonts w:ascii="Times New Roman" w:hAnsi="Times New Roman" w:cs="Times New Roman"/>
          <w:b/>
          <w:sz w:val="22"/>
          <w:szCs w:val="22"/>
          <w:lang w:val="en-US"/>
        </w:rPr>
        <w:t>s</w:t>
      </w:r>
      <w:r w:rsidRPr="004F7A4D">
        <w:rPr>
          <w:rFonts w:ascii="Times New Roman" w:hAnsi="Times New Roman" w:cs="Times New Roman"/>
          <w:b/>
          <w:sz w:val="22"/>
          <w:szCs w:val="22"/>
          <w:lang w:val="en-US"/>
        </w:rPr>
        <w:t xml:space="preserve"> you get through traditional media in this sense?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absolutely I think there is more scope for finding information, it’s often difficult to know whether it’s any less biased, you know everybody ahs an agenda but at least you have the opportunity to hear different views and to draw your own conclusions.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you wouldn’t say that t</w:t>
      </w:r>
      <w:r w:rsidR="00FF082E">
        <w:rPr>
          <w:rFonts w:ascii="Times New Roman" w:hAnsi="Times New Roman" w:cs="Times New Roman"/>
          <w:b/>
          <w:sz w:val="22"/>
          <w:szCs w:val="22"/>
          <w:lang w:val="en-US"/>
        </w:rPr>
        <w:t>he information you get online is more trustworthy than the one</w:t>
      </w:r>
      <w:r w:rsidRPr="004F7A4D">
        <w:rPr>
          <w:rFonts w:ascii="Times New Roman" w:hAnsi="Times New Roman" w:cs="Times New Roman"/>
          <w:b/>
          <w:sz w:val="22"/>
          <w:szCs w:val="22"/>
          <w:lang w:val="en-US"/>
        </w:rPr>
        <w:t xml:space="preserve"> you get offline…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Not necessarily not, I think an healthy dose of critical thinking is always good.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in relation to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did it have any impact on your po</w:t>
      </w:r>
      <w:r w:rsidR="00FF082E">
        <w:rPr>
          <w:rFonts w:ascii="Times New Roman" w:hAnsi="Times New Roman" w:cs="Times New Roman"/>
          <w:b/>
          <w:sz w:val="22"/>
          <w:szCs w:val="22"/>
          <w:lang w:val="en-US"/>
        </w:rPr>
        <w:t>litical participation</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don’t think so, not really.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told me that you are learning about causes but your are not really participating there…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And about that debate…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was involved in a group…</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Sometimes you get information in relation to some issues…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not very often, again as I said it’s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messaging, people would post something in a group, a link and I would follow that. Some interesting stuff happening for example around the sustainable living initiatives and things that are emerging from the occupy movement and there is an interesting organization I come across, it’s a but chaotic, it’s the school of communing where people get together to share some skills basically and find other ways to pull information and knowledge which are not based on consumerist principles, yea that’s quite political as well.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And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had any impact on your political participation which includes political discussion an</w:t>
      </w:r>
      <w:r w:rsidR="00FF082E">
        <w:rPr>
          <w:rFonts w:ascii="Times New Roman" w:hAnsi="Times New Roman" w:cs="Times New Roman"/>
          <w:b/>
          <w:sz w:val="22"/>
          <w:szCs w:val="22"/>
          <w:lang w:val="en-US"/>
        </w:rPr>
        <w:t>d consumption of political news…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A bit, a bit, I use it as an information tool to get political information.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If we consider mobilization, political discussion and information you would say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in your case impacted mainly on the information dimension…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I think so, yea for me anyway.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FF082E"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Did</w:t>
      </w:r>
      <w:r w:rsidR="004F7A4D" w:rsidRPr="004F7A4D">
        <w:rPr>
          <w:rFonts w:ascii="Times New Roman" w:hAnsi="Times New Roman" w:cs="Times New Roman"/>
          <w:b/>
          <w:sz w:val="22"/>
          <w:szCs w:val="22"/>
          <w:lang w:val="en-US"/>
        </w:rPr>
        <w:t xml:space="preserve"> you </w:t>
      </w:r>
      <w:r>
        <w:rPr>
          <w:rFonts w:ascii="Times New Roman" w:hAnsi="Times New Roman" w:cs="Times New Roman"/>
          <w:b/>
          <w:sz w:val="22"/>
          <w:szCs w:val="22"/>
          <w:lang w:val="en-US"/>
        </w:rPr>
        <w:t xml:space="preserve">ever </w:t>
      </w:r>
      <w:r w:rsidR="004F7A4D" w:rsidRPr="004F7A4D">
        <w:rPr>
          <w:rFonts w:ascii="Times New Roman" w:hAnsi="Times New Roman" w:cs="Times New Roman"/>
          <w:b/>
          <w:sz w:val="22"/>
          <w:szCs w:val="22"/>
          <w:lang w:val="en-US"/>
        </w:rPr>
        <w:t>contact politicians?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sometimes…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How do you contact them?</w:t>
      </w:r>
      <w:r w:rsidRPr="004F7A4D">
        <w:rPr>
          <w:rFonts w:ascii="Times New Roman" w:hAnsi="Times New Roman" w:cs="Times New Roman"/>
          <w:sz w:val="22"/>
          <w:szCs w:val="22"/>
          <w:lang w:val="en-US"/>
        </w:rPr>
        <w:t xml:space="preserve"> </w:t>
      </w: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Usually through their parliamentary e-mail.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you never went to a politician’s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page, even local</w:t>
      </w:r>
      <w:r w:rsidR="00FF082E">
        <w:rPr>
          <w:rFonts w:ascii="Times New Roman" w:hAnsi="Times New Roman" w:cs="Times New Roman"/>
          <w:b/>
          <w:sz w:val="22"/>
          <w:szCs w:val="22"/>
          <w:lang w:val="en-US"/>
        </w:rPr>
        <w:t xml:space="preserve"> politician…</w:t>
      </w:r>
      <w:r w:rsidRPr="004F7A4D">
        <w:rPr>
          <w:rFonts w:ascii="Times New Roman" w:hAnsi="Times New Roman" w:cs="Times New Roman"/>
          <w:b/>
          <w:sz w:val="22"/>
          <w:szCs w:val="22"/>
          <w:lang w:val="en-US"/>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No, never…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Or wrote a letter…</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 have occasionally sent a letter as part of a campaign…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Did they get back to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but it is usually just a stock letter, a standard letter...</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So do you think that you will contact them in future?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Possibly, if I feel moved to do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I asked because some people get quite cross about standard letters… so why did you contact them?</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It’s usually to register a protest about something. The last time I did a personal letter was to Tony Blair about the invasion of Iraq to say that the government had paid absolutely no heed to public will.</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Why don’t you go on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to their pages? Do you think that it’s not an appropriate tool?</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Mmm. I don’t know, I don’t know. I think it has much to do with time that anything else and just generally the way I seek information. I think, maybe this is a bit naught of me, I imagine that a lot of politicians will be self-publicizing I can do without that. I want information I don’t want “Aren’t I great?” (propaganda). This is an assumption maybe I should check it out before I…</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did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change anything in your life?  </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Mmm, my daughter doesn’t regard as such as oldie…ahahah she’s 15 and I can’t do anything right these days so ad least I’m on </w:t>
      </w:r>
      <w:r w:rsidR="00F2137D">
        <w:rPr>
          <w:rFonts w:ascii="Times New Roman" w:hAnsi="Times New Roman" w:cs="Times New Roman"/>
          <w:sz w:val="22"/>
          <w:szCs w:val="22"/>
          <w:lang w:val="en-US"/>
        </w:rPr>
        <w:t>Facebook</w:t>
      </w:r>
      <w:r w:rsidR="00245075">
        <w:rPr>
          <w:rFonts w:ascii="Times New Roman" w:hAnsi="Times New Roman" w:cs="Times New Roman"/>
          <w:sz w:val="22"/>
          <w:szCs w:val="22"/>
          <w:lang w:val="en-US"/>
        </w:rPr>
        <w:t xml:space="preserve">. </w:t>
      </w:r>
      <w:r w:rsidRPr="004F7A4D">
        <w:rPr>
          <w:rFonts w:ascii="Times New Roman" w:hAnsi="Times New Roman" w:cs="Times New Roman"/>
          <w:sz w:val="22"/>
          <w:szCs w:val="22"/>
          <w:lang w:val="en-US"/>
        </w:rPr>
        <w:t xml:space="preserve">No, I don’t think so. As I said I’m still learning to use it as a tool for my business information and that will probably change the way I think about it, as I said this article from Germany was quite interesting because it showed as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could really reach people and mobilize people, the youth organization of this German trade union actually increased their membership through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by a phenomenal number, by thousands and actually very quickly managed to mobilized people to the street for a demonstration in response to a television interview of one of the heads of industry and I was thinking now how they are actually harnessing that as a tool and I was thinking about that article, it was quite powerful in terms of how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can have these advantages and rapid communications, mass communication, very targeted, a sort of very viral spread.</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Yea I talked to some activists and now they use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as the only tool for organizing initiatives..</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yea but you also have to have a look at the demographics and see if you are reaching everybody you want to reach.</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In the case of this German initiatives and their union work it was geared towards their youth organization, trainees and apprentices, although it was massively successful it wasn’t reaching the other people so.</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So from this interview it came out that your prefer political participation offline to the one on the </w:t>
      </w:r>
      <w:r w:rsidR="00F2137D">
        <w:rPr>
          <w:rFonts w:ascii="Times New Roman" w:hAnsi="Times New Roman" w:cs="Times New Roman"/>
          <w:b/>
          <w:sz w:val="22"/>
          <w:szCs w:val="22"/>
          <w:lang w:val="en-US"/>
        </w:rPr>
        <w:t>Internet</w:t>
      </w:r>
      <w:r w:rsidRPr="004F7A4D">
        <w:rPr>
          <w:rFonts w:ascii="Times New Roman" w:hAnsi="Times New Roman" w:cs="Times New Roman"/>
          <w:b/>
          <w:sz w:val="22"/>
          <w:szCs w:val="22"/>
          <w:lang w:val="en-US"/>
        </w:rPr>
        <w:t xml:space="preserve"> and on </w:t>
      </w:r>
      <w:r w:rsidR="00F2137D">
        <w:rPr>
          <w:rFonts w:ascii="Times New Roman" w:hAnsi="Times New Roman" w:cs="Times New Roman"/>
          <w:b/>
          <w:sz w:val="22"/>
          <w:szCs w:val="22"/>
          <w:lang w:val="en-US"/>
        </w:rPr>
        <w:t>Facebook</w:t>
      </w:r>
      <w:r w:rsidR="00245075">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In terms of active participation and discussion yea. I use it more for information.</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You already told me before could please summarize why you</w:t>
      </w:r>
      <w:r w:rsidR="00245075">
        <w:rPr>
          <w:rFonts w:ascii="Times New Roman" w:hAnsi="Times New Roman" w:cs="Times New Roman"/>
          <w:b/>
          <w:sz w:val="22"/>
          <w:szCs w:val="22"/>
          <w:lang w:val="en-US"/>
        </w:rPr>
        <w:t xml:space="preserve"> prefer offline discussion and </w:t>
      </w:r>
      <w:r w:rsidRPr="004F7A4D">
        <w:rPr>
          <w:rFonts w:ascii="Times New Roman" w:hAnsi="Times New Roman" w:cs="Times New Roman"/>
          <w:b/>
          <w:sz w:val="22"/>
          <w:szCs w:val="22"/>
          <w:lang w:val="en-US"/>
        </w:rPr>
        <w:t>participation?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I think, I just like talking to people, I like people, face-to-face and you don’t get that on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and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So actually discussion and participation, it’s very interesting sit down with people and chat and most of the time, as said early, will be with friends but it’s also interesting if I’m out and about working with different groups in the community there is always a little of political discussion comes out, someone talking about education policies which affects their child school or whether somebody pension has been cut or some other aspects to do with health care, all these things, I love that contact with people and looking it online just doesn’t substitute that and I think that engaging in discussion live with people I hope it doesn’t die out, I’m sure it won’t but…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Even if you look at television debate you get a lot of information about these human beings. Politicians, from their face, body language, the language they use, their attitudes…</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But they are very well trained they can fool you…</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Yea but you’re still able to get that sense of human being…</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245075" w:rsidRPr="004F7A4D" w:rsidRDefault="00245075"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Default="004F7A4D" w:rsidP="005E073C">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lang w:eastAsia="en-GB"/>
        </w:rPr>
        <w:t>Rachel</w:t>
      </w:r>
    </w:p>
    <w:p w:rsidR="005E073C" w:rsidRPr="004F7A4D" w:rsidRDefault="005E073C" w:rsidP="005E073C">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Profile</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Rachel is in the 45-65 age-group and educated to Master’s level. She is a politician, member of the Green party, and a former member of the Liberal Democrats. Rachel defines herself as a political animal and is extremely active offline and online. She uses a range of online platforms, from forums and blogs to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groups and pages. She also uses this SNS to maintain her social and professional networks, but for her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mainly a political tool. Rachel runs and participates in several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groups, some affiliated to the Greens, which she uses to communicate internally with members of the party and to engage with the general public, and some for local single-issue campaigns.</w:t>
      </w: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u w:val="single"/>
          <w:lang w:eastAsia="en-GB"/>
        </w:rPr>
        <w:t>Transcript</w:t>
      </w:r>
      <w:r w:rsidRPr="004F7A4D">
        <w:rPr>
          <w:rFonts w:ascii="Times New Roman" w:eastAsia="Times New Roman" w:hAnsi="Times New Roman" w:cs="Times New Roman"/>
          <w:b/>
          <w:color w:val="000000" w:themeColor="text1"/>
          <w:sz w:val="22"/>
          <w:szCs w:val="22"/>
          <w:lang w:eastAsia="en-GB"/>
        </w:rPr>
        <w:t>:</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Which are the type of activities you engage more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Did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change your habits, did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change your life or nothing really changed?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F2137D" w:rsidP="004F7A4D">
      <w:pPr>
        <w:spacing w:line="240" w:lineRule="auto"/>
        <w:contextualSpacing/>
        <w:jc w:val="both"/>
        <w:rPr>
          <w:rFonts w:ascii="Times New Roman" w:hAnsi="Times New Roman" w:cs="Times New Roman"/>
          <w:sz w:val="22"/>
          <w:szCs w:val="22"/>
        </w:rPr>
      </w:pPr>
      <w:r>
        <w:rPr>
          <w:rFonts w:ascii="Times New Roman" w:hAnsi="Times New Roman" w:cs="Times New Roman"/>
          <w:sz w:val="22"/>
          <w:szCs w:val="22"/>
        </w:rPr>
        <w:t>Facebook</w:t>
      </w:r>
      <w:r w:rsidR="004F7A4D" w:rsidRPr="004F7A4D">
        <w:rPr>
          <w:rFonts w:ascii="Times New Roman" w:hAnsi="Times New Roman" w:cs="Times New Roman"/>
          <w:sz w:val="22"/>
          <w:szCs w:val="22"/>
        </w:rPr>
        <w:t xml:space="preserve"> kind of replaced things I used to do. In the days before </w:t>
      </w:r>
      <w:r>
        <w:rPr>
          <w:rFonts w:ascii="Times New Roman" w:hAnsi="Times New Roman" w:cs="Times New Roman"/>
          <w:sz w:val="22"/>
          <w:szCs w:val="22"/>
        </w:rPr>
        <w:t>Facebook</w:t>
      </w:r>
      <w:r w:rsidR="004F7A4D" w:rsidRPr="004F7A4D">
        <w:rPr>
          <w:rFonts w:ascii="Times New Roman" w:hAnsi="Times New Roman" w:cs="Times New Roman"/>
          <w:sz w:val="22"/>
          <w:szCs w:val="22"/>
        </w:rPr>
        <w:t xml:space="preserve"> there were a few some closed forums, forums kind of things, discussions lists and private discussions lists</w:t>
      </w:r>
      <w:r w:rsidR="004F7A4D" w:rsidRPr="004F7A4D">
        <w:rPr>
          <w:rFonts w:ascii="Times New Roman" w:hAnsi="Times New Roman" w:cs="Times New Roman"/>
          <w:b/>
          <w:sz w:val="22"/>
          <w:szCs w:val="22"/>
        </w:rPr>
        <w:t xml:space="preserve"> </w:t>
      </w:r>
      <w:r w:rsidR="004F7A4D" w:rsidRPr="004F7A4D">
        <w:rPr>
          <w:rFonts w:ascii="Times New Roman" w:hAnsi="Times New Roman" w:cs="Times New Roman"/>
          <w:sz w:val="22"/>
          <w:szCs w:val="22"/>
        </w:rPr>
        <w:t xml:space="preserve">and I used to be very active in those running all the way from, probably, the mid 90s up to, into the 2000s, now a lot of those were associated with my membership of  the Liberal Democrats, I stopped to be a Liberal Democrat in 2009 and about a year later I have joined the Green Party but obviously my use of the Lib Dem lists and chats, sort of political gossip whatever else so those private Lib Dems sources stopped, actually very abruptly but I have started to use </w:t>
      </w:r>
      <w:r>
        <w:rPr>
          <w:rFonts w:ascii="Times New Roman" w:hAnsi="Times New Roman" w:cs="Times New Roman"/>
          <w:sz w:val="22"/>
          <w:szCs w:val="22"/>
        </w:rPr>
        <w:t>Facebook</w:t>
      </w:r>
      <w:r w:rsidR="004F7A4D" w:rsidRPr="004F7A4D">
        <w:rPr>
          <w:rFonts w:ascii="Times New Roman" w:hAnsi="Times New Roman" w:cs="Times New Roman"/>
          <w:sz w:val="22"/>
          <w:szCs w:val="22"/>
        </w:rPr>
        <w:t xml:space="preserve"> before that, have a large cred</w:t>
      </w:r>
      <w:r w:rsidR="004F7A4D" w:rsidRPr="004F7A4D">
        <w:rPr>
          <w:rFonts w:ascii="Times New Roman" w:hAnsi="Times New Roman" w:cs="Times New Roman"/>
          <w:color w:val="FF0000"/>
          <w:sz w:val="22"/>
          <w:szCs w:val="22"/>
        </w:rPr>
        <w:t xml:space="preserve"> ??? </w:t>
      </w:r>
      <w:r w:rsidR="004F7A4D" w:rsidRPr="004F7A4D">
        <w:rPr>
          <w:rFonts w:ascii="Times New Roman" w:hAnsi="Times New Roman" w:cs="Times New Roman"/>
          <w:sz w:val="22"/>
          <w:szCs w:val="22"/>
        </w:rPr>
        <w:t xml:space="preserve">so </w:t>
      </w:r>
      <w:r>
        <w:rPr>
          <w:rFonts w:ascii="Times New Roman" w:hAnsi="Times New Roman" w:cs="Times New Roman"/>
          <w:sz w:val="22"/>
          <w:szCs w:val="22"/>
        </w:rPr>
        <w:t>Facebook</w:t>
      </w:r>
      <w:r w:rsidR="004F7A4D" w:rsidRPr="004F7A4D">
        <w:rPr>
          <w:rFonts w:ascii="Times New Roman" w:hAnsi="Times New Roman" w:cs="Times New Roman"/>
          <w:sz w:val="22"/>
          <w:szCs w:val="22"/>
        </w:rPr>
        <w:t xml:space="preserve"> filled that hole.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engage only in political activities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or you also use it to speak about normal issues with family and friends or for recreational purposes</w:t>
      </w:r>
      <w:r w:rsidR="009E1894">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 is a combination, it also depends how you want to define politics, I would define myself as political animal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Ah ok so you very active politically on </w:t>
      </w:r>
      <w:r w:rsidR="00F2137D">
        <w:rPr>
          <w:rFonts w:ascii="Times New Roman" w:hAnsi="Times New Roman" w:cs="Times New Roman"/>
          <w:b/>
          <w:sz w:val="22"/>
          <w:szCs w:val="22"/>
        </w:rPr>
        <w:t>Facebook</w:t>
      </w:r>
      <w:r w:rsidR="009E1894">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And a lot of what I do in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either political with big P or political small p,</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is either political party, political now I am member of the Greens and the Greens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to some extent to communicate internally although most of that internal communication goes off in private mailing list but there is a public face of communication that’s from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out to the world and so I do that and I am also involved in a couple of local interest groups Friends of Union Terrace Gardens is very active in issues in Aberdeen and few other things I am interested in and I would follow in those single issues groups which I regard as political sw</w:t>
      </w:r>
      <w:r w:rsidRPr="004F7A4D">
        <w:rPr>
          <w:rFonts w:ascii="Times New Roman" w:hAnsi="Times New Roman" w:cs="Times New Roman"/>
          <w:color w:val="FF0000"/>
          <w:sz w:val="22"/>
          <w:szCs w:val="22"/>
        </w:rPr>
        <w:t>…</w:t>
      </w:r>
    </w:p>
    <w:p w:rsidR="004F7A4D" w:rsidRPr="004F7A4D" w:rsidRDefault="004F7A4D" w:rsidP="004F7A4D">
      <w:pPr>
        <w:spacing w:line="240" w:lineRule="auto"/>
        <w:contextualSpacing/>
        <w:jc w:val="both"/>
        <w:rPr>
          <w:rFonts w:ascii="Times New Roman" w:hAnsi="Times New Roman" w:cs="Times New Roman"/>
          <w:color w:val="FF0000"/>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Through those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pages, like the Greens one do you think you are able to</w:t>
      </w:r>
      <w:r w:rsidR="009E1894">
        <w:rPr>
          <w:rFonts w:ascii="Times New Roman" w:hAnsi="Times New Roman" w:cs="Times New Roman"/>
          <w:b/>
          <w:sz w:val="22"/>
          <w:szCs w:val="22"/>
        </w:rPr>
        <w:t xml:space="preserve"> reach different types of people</w:t>
      </w:r>
      <w:r w:rsidRPr="004F7A4D">
        <w:rPr>
          <w:rFonts w:ascii="Times New Roman" w:hAnsi="Times New Roman" w:cs="Times New Roman"/>
          <w:b/>
          <w:sz w:val="22"/>
          <w:szCs w:val="22"/>
        </w:rPr>
        <w:t xml:space="preserve"> or </w:t>
      </w:r>
      <w:r w:rsidR="009E1894">
        <w:rPr>
          <w:rFonts w:ascii="Times New Roman" w:hAnsi="Times New Roman" w:cs="Times New Roman"/>
          <w:b/>
          <w:sz w:val="22"/>
          <w:szCs w:val="22"/>
        </w:rPr>
        <w:t xml:space="preserve">do </w:t>
      </w:r>
      <w:r w:rsidRPr="004F7A4D">
        <w:rPr>
          <w:rFonts w:ascii="Times New Roman" w:hAnsi="Times New Roman" w:cs="Times New Roman"/>
          <w:b/>
          <w:sz w:val="22"/>
          <w:szCs w:val="22"/>
        </w:rPr>
        <w:t>you think that the people who go on those pages are already engaged within the Green party?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Both, obviously most people who are most active tend to be members but there is a certain amount of traffic that is people who are interested and certainly having an open space where people can ask questions</w:t>
      </w:r>
      <w:r w:rsidR="009E1894">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actually people ask questions on the </w:t>
      </w:r>
      <w:r w:rsidR="00F2137D">
        <w:rPr>
          <w:rFonts w:ascii="Times New Roman" w:hAnsi="Times New Roman" w:cs="Times New Roman"/>
          <w:b/>
          <w:sz w:val="22"/>
          <w:szCs w:val="22"/>
        </w:rPr>
        <w:t>Facebook</w:t>
      </w:r>
      <w:r w:rsidR="009E1894">
        <w:rPr>
          <w:rFonts w:ascii="Times New Roman" w:hAnsi="Times New Roman" w:cs="Times New Roman"/>
          <w:b/>
          <w:sz w:val="22"/>
          <w:szCs w:val="22"/>
        </w:rPr>
        <w:t xml:space="preserve"> page…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they ask what is the position on this or the other…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do they get a reply from the party members?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Usually from non-party members that type of question and people will quite often post things that they think we may be interested in, that tends to be party members who feel confident to cross-post something that cropped up on the page, they as party members there is a sort of demonstration about Israel attacks on Gaza and somebody is posted news of the vent happening on the page, and that’s fine people do that kind of things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How do you use it? Do you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to inform people about initiatives or </w:t>
      </w:r>
      <w:r w:rsidR="009E1894">
        <w:rPr>
          <w:rFonts w:ascii="Times New Roman" w:hAnsi="Times New Roman" w:cs="Times New Roman"/>
          <w:b/>
          <w:sz w:val="22"/>
          <w:szCs w:val="22"/>
        </w:rPr>
        <w:t xml:space="preserve">do </w:t>
      </w:r>
      <w:r w:rsidRPr="004F7A4D">
        <w:rPr>
          <w:rFonts w:ascii="Times New Roman" w:hAnsi="Times New Roman" w:cs="Times New Roman"/>
          <w:b/>
          <w:sz w:val="22"/>
          <w:szCs w:val="22"/>
        </w:rPr>
        <w:t xml:space="preserve">you use </w:t>
      </w:r>
      <w:r w:rsidR="009E1894">
        <w:rPr>
          <w:rFonts w:ascii="Times New Roman" w:hAnsi="Times New Roman" w:cs="Times New Roman"/>
          <w:b/>
          <w:sz w:val="22"/>
          <w:szCs w:val="22"/>
        </w:rPr>
        <w:t xml:space="preserve">it </w:t>
      </w:r>
      <w:r w:rsidRPr="004F7A4D">
        <w:rPr>
          <w:rFonts w:ascii="Times New Roman" w:hAnsi="Times New Roman" w:cs="Times New Roman"/>
          <w:b/>
          <w:sz w:val="22"/>
          <w:szCs w:val="22"/>
        </w:rPr>
        <w:t>more to discuss about political issues?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 bit of both, we take care to cross-post press releases from the party onto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so people can see what we are thinking about issues and that, often, sometimes, sometimes generate a discussion and sometimes someone will just post something that spontaneously will generate discussion and that’s fine… we do tend to keep a close eye on discussions to make sure that they don’t get out of hand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How are the tones and quality of discussion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r w:rsidR="009E1894">
        <w:rPr>
          <w:rFonts w:ascii="Times New Roman" w:hAnsi="Times New Roman" w:cs="Times New Roman"/>
          <w:b/>
          <w:sz w:val="22"/>
          <w:szCs w:val="22"/>
        </w:rPr>
        <w:t>Ar</w:t>
      </w:r>
      <w:r w:rsidRPr="004F7A4D">
        <w:rPr>
          <w:rFonts w:ascii="Times New Roman" w:hAnsi="Times New Roman" w:cs="Times New Roman"/>
          <w:b/>
          <w:sz w:val="22"/>
          <w:szCs w:val="22"/>
        </w:rPr>
        <w:t xml:space="preserve">e arguments </w:t>
      </w:r>
      <w:r w:rsidR="009E1894">
        <w:rPr>
          <w:rFonts w:ascii="Times New Roman" w:hAnsi="Times New Roman" w:cs="Times New Roman"/>
          <w:b/>
          <w:sz w:val="22"/>
          <w:szCs w:val="22"/>
        </w:rPr>
        <w:t xml:space="preserve">presented? Are the tones civil or </w:t>
      </w:r>
      <w:r w:rsidRPr="004F7A4D">
        <w:rPr>
          <w:rFonts w:ascii="Times New Roman" w:hAnsi="Times New Roman" w:cs="Times New Roman"/>
          <w:b/>
          <w:sz w:val="22"/>
          <w:szCs w:val="22"/>
        </w:rPr>
        <w:t>confrontational?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Depends on which bit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you are in, the local Green party pages the discussion  is quite open, friendly and constructive even when people disagree you know people are interested in arguments in the good sense rather than fighting, rather than arguments in the bad fighting sense, arguments as in discussion rather than arguments as in fight and people are interesting in  discussing even when they disagree and rarely descending in non-constructive discussion</w:t>
      </w:r>
      <w:r w:rsidR="009E1894">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the discussions which happen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are diffe</w:t>
      </w:r>
      <w:r w:rsidR="009E1894">
        <w:rPr>
          <w:rFonts w:ascii="Times New Roman" w:hAnsi="Times New Roman" w:cs="Times New Roman"/>
          <w:b/>
          <w:sz w:val="22"/>
          <w:szCs w:val="22"/>
        </w:rPr>
        <w:t xml:space="preserve">rent from the ones which happen </w:t>
      </w:r>
      <w:r w:rsidRPr="004F7A4D">
        <w:rPr>
          <w:rFonts w:ascii="Times New Roman" w:hAnsi="Times New Roman" w:cs="Times New Roman"/>
          <w:b/>
          <w:sz w:val="22"/>
          <w:szCs w:val="22"/>
        </w:rPr>
        <w:t>in a forum or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they are, people do shy away from discussing area of extreme controversy on the party website if it is known that there are strong opposing views within the party then the tendency is to resolve that behind the scenes rather than in front of the public</w:t>
      </w:r>
      <w:r w:rsidR="009E1894">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While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the discussi</w:t>
      </w:r>
      <w:r w:rsidR="009E1894">
        <w:rPr>
          <w:rFonts w:ascii="Times New Roman" w:hAnsi="Times New Roman" w:cs="Times New Roman"/>
          <w:b/>
          <w:sz w:val="22"/>
          <w:szCs w:val="22"/>
        </w:rPr>
        <w:t>on is more open…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don’t stop someone posting something because we leave it free and open but there is a bit of self-censorship goes on.. people are aware, member of the political party that this is the public face of the party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The discussion</w:t>
      </w:r>
      <w:r w:rsidR="009E1894">
        <w:rPr>
          <w:rFonts w:ascii="Times New Roman" w:hAnsi="Times New Roman" w:cs="Times New Roman"/>
          <w:b/>
          <w:sz w:val="22"/>
          <w:szCs w:val="22"/>
        </w:rPr>
        <w:t>s</w:t>
      </w:r>
      <w:r w:rsidRPr="004F7A4D">
        <w:rPr>
          <w:rFonts w:ascii="Times New Roman" w:hAnsi="Times New Roman" w:cs="Times New Roman"/>
          <w:b/>
          <w:sz w:val="22"/>
          <w:szCs w:val="22"/>
        </w:rPr>
        <w:t xml:space="preserve"> that you have offline</w:t>
      </w:r>
      <w:r w:rsidR="009E1894">
        <w:rPr>
          <w:rFonts w:ascii="Times New Roman" w:hAnsi="Times New Roman" w:cs="Times New Roman"/>
          <w:b/>
          <w:sz w:val="22"/>
          <w:szCs w:val="22"/>
        </w:rPr>
        <w:t>,</w:t>
      </w:r>
      <w:r w:rsidRPr="004F7A4D">
        <w:rPr>
          <w:rFonts w:ascii="Times New Roman" w:hAnsi="Times New Roman" w:cs="Times New Roman"/>
          <w:b/>
          <w:sz w:val="22"/>
          <w:szCs w:val="22"/>
        </w:rPr>
        <w:t xml:space="preserve"> are they different from the one</w:t>
      </w:r>
      <w:r w:rsidR="009E1894">
        <w:rPr>
          <w:rFonts w:ascii="Times New Roman" w:hAnsi="Times New Roman" w:cs="Times New Roman"/>
          <w:b/>
          <w:sz w:val="22"/>
          <w:szCs w:val="22"/>
        </w:rPr>
        <w:t>s</w:t>
      </w:r>
      <w:r w:rsidRPr="004F7A4D">
        <w:rPr>
          <w:rFonts w:ascii="Times New Roman" w:hAnsi="Times New Roman" w:cs="Times New Roman"/>
          <w:b/>
          <w:sz w:val="22"/>
          <w:szCs w:val="22"/>
        </w:rPr>
        <w:t xml:space="preserve"> you have on </w:t>
      </w:r>
      <w:r w:rsidR="00F2137D">
        <w:rPr>
          <w:rFonts w:ascii="Times New Roman" w:hAnsi="Times New Roman" w:cs="Times New Roman"/>
          <w:b/>
          <w:sz w:val="22"/>
          <w:szCs w:val="22"/>
        </w:rPr>
        <w:t>Facebook</w:t>
      </w:r>
      <w:r w:rsidR="009E1894">
        <w:rPr>
          <w:rFonts w:ascii="Times New Roman" w:hAnsi="Times New Roman" w:cs="Times New Roman"/>
          <w:b/>
          <w:sz w:val="22"/>
          <w:szCs w:val="22"/>
        </w:rPr>
        <w:t>? F</w:t>
      </w:r>
      <w:r w:rsidRPr="004F7A4D">
        <w:rPr>
          <w:rFonts w:ascii="Times New Roman" w:hAnsi="Times New Roman" w:cs="Times New Roman"/>
          <w:b/>
          <w:sz w:val="22"/>
          <w:szCs w:val="22"/>
        </w:rPr>
        <w:t xml:space="preserve">or instance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everything you post is there while if you discuss in private…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Let try to clear up that we got actually, I have access to two local political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areas on which is entirely open and public facing, of course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you cannot have a closed area where only the people you want in it can see it</w:t>
      </w:r>
      <w:r w:rsidR="00276218">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there are controversial topic that you tend to avoid in the public area and discuss in the closed area</w:t>
      </w:r>
      <w:r w:rsidR="00276218">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can be used to discuss more controversial stuff, it tends not to because people tend to see each other face to face to discuss or on some of the lists and they actually realised that that is more secure environment than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so the closed areas tend to be very quite and unused which is probably actually appropriate and I doubt that is probably worth to have them these closed areas.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think the point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to engage with the public, so it should be open</w:t>
      </w:r>
      <w:r w:rsidR="00CF2E9E">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r w:rsidR="00CF2E9E">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But it can also be used to organise initiatives</w:t>
      </w:r>
      <w:r w:rsidR="00CF2E9E">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If you are giving it a go and campaigning about X issue in such area on Saturday afternoon, you may well be public what you are doing, where you are going and what you are doing you never know someone will turn up and joining you</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Did you ever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to organise a political event?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Certainly advertise a political event, capital P political, small p political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has absolutely been used to organise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in combination with other channel</w:t>
      </w:r>
      <w:r w:rsidR="00CF2E9E">
        <w:rPr>
          <w:rFonts w:ascii="Times New Roman" w:hAnsi="Times New Roman" w:cs="Times New Roman"/>
          <w:b/>
          <w:sz w:val="22"/>
          <w:szCs w:val="22"/>
        </w:rPr>
        <w:t>s</w:t>
      </w:r>
      <w:r w:rsidRPr="004F7A4D">
        <w:rPr>
          <w:rFonts w:ascii="Times New Roman" w:hAnsi="Times New Roman" w:cs="Times New Roman"/>
          <w:b/>
          <w:sz w:val="22"/>
          <w:szCs w:val="22"/>
        </w:rPr>
        <w:t xml:space="preserve"> like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offline</w:t>
      </w:r>
      <w:r w:rsidR="00CF2E9E">
        <w:rPr>
          <w:rFonts w:ascii="Times New Roman" w:hAnsi="Times New Roman" w:cs="Times New Roman"/>
          <w:b/>
          <w:sz w:val="22"/>
          <w:szCs w:val="22"/>
        </w:rPr>
        <w:t>&gt;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tweet as well, I often tweet events</w:t>
      </w:r>
      <w:r w:rsidR="00CF2E9E">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the fact that you used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to advertise those events has brought more people?</w:t>
      </w:r>
    </w:p>
    <w:p w:rsidR="004F7A4D" w:rsidRPr="004F7A4D" w:rsidRDefault="004F7A4D" w:rsidP="004F7A4D">
      <w:pPr>
        <w:spacing w:line="240" w:lineRule="auto"/>
        <w:contextualSpacing/>
        <w:jc w:val="both"/>
        <w:rPr>
          <w:rFonts w:ascii="Times New Roman" w:hAnsi="Times New Roman" w:cs="Times New Roman"/>
          <w:b/>
          <w:sz w:val="22"/>
          <w:szCs w:val="22"/>
        </w:rPr>
      </w:pPr>
    </w:p>
    <w:p w:rsidR="00CF2E9E"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it brings more people, it makes people more aware that we exists a problem that small parties have, you usually get lost in the noise of the world so actually having a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presence gives you an opportunity to exists on the sam</w:t>
      </w:r>
      <w:r w:rsidR="00CF2E9E">
        <w:rPr>
          <w:rFonts w:ascii="Times New Roman" w:hAnsi="Times New Roman" w:cs="Times New Roman"/>
          <w:sz w:val="22"/>
          <w:szCs w:val="22"/>
        </w:rPr>
        <w:t>e kind of terms of other people.</w:t>
      </w:r>
    </w:p>
    <w:p w:rsidR="00CF2E9E" w:rsidRDefault="00CF2E9E" w:rsidP="004F7A4D">
      <w:pPr>
        <w:spacing w:line="240" w:lineRule="auto"/>
        <w:contextualSpacing/>
        <w:jc w:val="both"/>
        <w:rPr>
          <w:rFonts w:ascii="Times New Roman" w:hAnsi="Times New Roman" w:cs="Times New Roman"/>
          <w:sz w:val="22"/>
          <w:szCs w:val="22"/>
        </w:rPr>
      </w:pPr>
    </w:p>
    <w:p w:rsidR="004F7A4D" w:rsidRPr="004F7A4D" w:rsidRDefault="00F2137D" w:rsidP="004F7A4D">
      <w:pPr>
        <w:spacing w:line="240" w:lineRule="auto"/>
        <w:contextualSpacing/>
        <w:jc w:val="both"/>
        <w:rPr>
          <w:rFonts w:ascii="Times New Roman" w:hAnsi="Times New Roman" w:cs="Times New Roman"/>
          <w:sz w:val="22"/>
          <w:szCs w:val="22"/>
        </w:rPr>
      </w:pPr>
      <w:r>
        <w:rPr>
          <w:rFonts w:ascii="Times New Roman" w:hAnsi="Times New Roman" w:cs="Times New Roman"/>
          <w:sz w:val="22"/>
          <w:szCs w:val="22"/>
        </w:rPr>
        <w:t>Facebook</w:t>
      </w:r>
      <w:r w:rsidR="004F7A4D" w:rsidRPr="004F7A4D">
        <w:rPr>
          <w:rFonts w:ascii="Times New Roman" w:hAnsi="Times New Roman" w:cs="Times New Roman"/>
          <w:sz w:val="22"/>
          <w:szCs w:val="22"/>
        </w:rPr>
        <w:t xml:space="preserve"> allow us sort to be there, we maintain a website as well because people… that is the more controlled environment to record while we can let </w:t>
      </w:r>
      <w:r>
        <w:rPr>
          <w:rFonts w:ascii="Times New Roman" w:hAnsi="Times New Roman" w:cs="Times New Roman"/>
          <w:sz w:val="22"/>
          <w:szCs w:val="22"/>
        </w:rPr>
        <w:t>Facebook</w:t>
      </w:r>
      <w:r w:rsidR="00CF2E9E">
        <w:rPr>
          <w:rFonts w:ascii="Times New Roman" w:hAnsi="Times New Roman" w:cs="Times New Roman"/>
          <w:sz w:val="22"/>
          <w:szCs w:val="22"/>
        </w:rPr>
        <w:t xml:space="preserve"> to be a little more informal.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Among your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friends are </w:t>
      </w:r>
      <w:r w:rsidR="0002180B" w:rsidRPr="004F7A4D">
        <w:rPr>
          <w:rFonts w:ascii="Times New Roman" w:hAnsi="Times New Roman" w:cs="Times New Roman"/>
          <w:b/>
          <w:sz w:val="22"/>
          <w:szCs w:val="22"/>
        </w:rPr>
        <w:t xml:space="preserve">there </w:t>
      </w:r>
      <w:r w:rsidRPr="004F7A4D">
        <w:rPr>
          <w:rFonts w:ascii="Times New Roman" w:hAnsi="Times New Roman" w:cs="Times New Roman"/>
          <w:b/>
          <w:sz w:val="22"/>
          <w:szCs w:val="22"/>
        </w:rPr>
        <w:t xml:space="preserve">also people who you met online?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There are a whole mix of people there, people that I knew online, and I know now online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people that I know personally and know now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people that I have met through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I didn’t know before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a chunk of people that I have never met except from </w:t>
      </w:r>
      <w:r w:rsidR="00F2137D">
        <w:rPr>
          <w:rFonts w:ascii="Times New Roman" w:hAnsi="Times New Roman" w:cs="Times New Roman"/>
          <w:sz w:val="22"/>
          <w:szCs w:val="22"/>
        </w:rPr>
        <w:t>Facebook</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engage in political discussion with all of them? Or </w:t>
      </w:r>
      <w:r w:rsidR="0002180B">
        <w:rPr>
          <w:rFonts w:ascii="Times New Roman" w:hAnsi="Times New Roman" w:cs="Times New Roman"/>
          <w:b/>
          <w:sz w:val="22"/>
          <w:szCs w:val="22"/>
        </w:rPr>
        <w:t xml:space="preserve">do </w:t>
      </w:r>
      <w:r w:rsidRPr="004F7A4D">
        <w:rPr>
          <w:rFonts w:ascii="Times New Roman" w:hAnsi="Times New Roman" w:cs="Times New Roman"/>
          <w:b/>
          <w:sz w:val="22"/>
          <w:szCs w:val="22"/>
        </w:rPr>
        <w:t>you tend to engage in discussion always with the same people like the people that you meet offline</w:t>
      </w:r>
      <w:r w:rsidR="0002180B">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am pretty willing to engage with a lot of people, I quite often comment on things other people are saying, I quite like to comment on what somebody else is saying and I am quite happy to engage in discussion when I post something and people sort of comment on that…fairly often I give detailed responses to people I never heard of</w:t>
      </w:r>
      <w:r w:rsidR="0002180B">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Among your contacts are </w:t>
      </w:r>
      <w:r w:rsidR="0002180B">
        <w:rPr>
          <w:rFonts w:ascii="Times New Roman" w:hAnsi="Times New Roman" w:cs="Times New Roman"/>
          <w:b/>
          <w:sz w:val="22"/>
          <w:szCs w:val="22"/>
        </w:rPr>
        <w:t xml:space="preserve">there </w:t>
      </w:r>
      <w:r w:rsidRPr="004F7A4D">
        <w:rPr>
          <w:rFonts w:ascii="Times New Roman" w:hAnsi="Times New Roman" w:cs="Times New Roman"/>
          <w:b/>
          <w:sz w:val="22"/>
          <w:szCs w:val="22"/>
        </w:rPr>
        <w:t xml:space="preserve">people who share different political believes or more or less all your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contacts tend to share your political views, preferences?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 minority of my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contacts are Greens, either with a capital or low G, capital G members of the party lower G people who are not member of the party but are environmental aware, green in practice. Definitely a minority of those, there is a large Lib Dem legacy, I was a member of Lib Dem for a quarter of a century and pretty well known nationally</w:t>
      </w:r>
      <w:r w:rsidR="0002180B">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02180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Are there any</w:t>
      </w:r>
      <w:r w:rsidR="004F7A4D" w:rsidRPr="004F7A4D">
        <w:rPr>
          <w:rFonts w:ascii="Times New Roman" w:hAnsi="Times New Roman" w:cs="Times New Roman"/>
          <w:b/>
          <w:sz w:val="22"/>
          <w:szCs w:val="22"/>
        </w:rPr>
        <w:t xml:space="preserve"> Conservatives?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there are a few there are few SNP, few Labour</w:t>
      </w:r>
      <w:r w:rsidR="0002180B">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ever engage in discussions with those?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Oh yea… cheerily, most people who are prominent in other political parties I will know them personally, obviously is a wide range lot and a lot of people ask to be my friend in 2007/2008 in particular because of my involvement in a particular issue, there also people who asked my friendship in relation to that particular issue who I have no idea who they are, really… I also do some pruning if someone constantly post stuff which is</w:t>
      </w:r>
      <w:r w:rsidRPr="004F7A4D">
        <w:rPr>
          <w:rFonts w:ascii="Times New Roman" w:hAnsi="Times New Roman" w:cs="Times New Roman"/>
          <w:color w:val="FF0000"/>
          <w:sz w:val="22"/>
          <w:szCs w:val="22"/>
        </w:rPr>
        <w:t>…</w:t>
      </w:r>
      <w:r w:rsidRPr="004F7A4D">
        <w:rPr>
          <w:rFonts w:ascii="Times New Roman" w:hAnsi="Times New Roman" w:cs="Times New Roman"/>
          <w:sz w:val="22"/>
          <w:szCs w:val="22"/>
        </w:rPr>
        <w:t xml:space="preserve"> </w:t>
      </w:r>
      <w:r w:rsidRPr="004F7A4D">
        <w:rPr>
          <w:rFonts w:ascii="Times New Roman" w:hAnsi="Times New Roman" w:cs="Times New Roman"/>
          <w:color w:val="FF0000"/>
          <w:sz w:val="22"/>
          <w:szCs w:val="22"/>
        </w:rPr>
        <w:t xml:space="preserve">17.56 </w:t>
      </w:r>
      <w:r w:rsidRPr="004F7A4D">
        <w:rPr>
          <w:rFonts w:ascii="Times New Roman" w:hAnsi="Times New Roman" w:cs="Times New Roman"/>
          <w:sz w:val="22"/>
          <w:szCs w:val="22"/>
        </w:rPr>
        <w:t xml:space="preserve">to me eventually unfriend them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w:t>
      </w:r>
      <w:r w:rsidR="008901AC">
        <w:rPr>
          <w:rFonts w:ascii="Times New Roman" w:hAnsi="Times New Roman" w:cs="Times New Roman"/>
          <w:b/>
          <w:sz w:val="22"/>
          <w:szCs w:val="22"/>
        </w:rPr>
        <w:t xml:space="preserve">am asking you this as some authors claim </w:t>
      </w:r>
      <w:r w:rsidRPr="004F7A4D">
        <w:rPr>
          <w:rFonts w:ascii="Times New Roman" w:hAnsi="Times New Roman" w:cs="Times New Roman"/>
          <w:b/>
          <w:sz w:val="22"/>
          <w:szCs w:val="22"/>
        </w:rPr>
        <w:t>that</w:t>
      </w:r>
      <w:r w:rsidR="008901AC">
        <w:rPr>
          <w:rFonts w:ascii="Times New Roman" w:hAnsi="Times New Roman" w:cs="Times New Roman"/>
          <w:b/>
          <w:sz w:val="22"/>
          <w:szCs w:val="22"/>
        </w:rPr>
        <w:t>,</w:t>
      </w:r>
      <w:r w:rsidRPr="004F7A4D">
        <w:rPr>
          <w:rFonts w:ascii="Times New Roman" w:hAnsi="Times New Roman" w:cs="Times New Roman"/>
          <w:b/>
          <w:sz w:val="22"/>
          <w:szCs w:val="22"/>
        </w:rPr>
        <w:t xml:space="preserve"> online</w:t>
      </w:r>
      <w:r w:rsidR="008901AC">
        <w:rPr>
          <w:rFonts w:ascii="Times New Roman" w:hAnsi="Times New Roman" w:cs="Times New Roman"/>
          <w:b/>
          <w:sz w:val="22"/>
          <w:szCs w:val="22"/>
        </w:rPr>
        <w:t>,</w:t>
      </w:r>
      <w:r w:rsidRPr="004F7A4D">
        <w:rPr>
          <w:rFonts w:ascii="Times New Roman" w:hAnsi="Times New Roman" w:cs="Times New Roman"/>
          <w:b/>
          <w:sz w:val="22"/>
          <w:szCs w:val="22"/>
        </w:rPr>
        <w:t xml:space="preserve"> people do not engage in heterogeneous discussions while other scholar</w:t>
      </w:r>
      <w:r w:rsidR="008901AC">
        <w:rPr>
          <w:rFonts w:ascii="Times New Roman" w:hAnsi="Times New Roman" w:cs="Times New Roman"/>
          <w:b/>
          <w:sz w:val="22"/>
          <w:szCs w:val="22"/>
        </w:rPr>
        <w:t>s</w:t>
      </w:r>
      <w:r w:rsidRPr="004F7A4D">
        <w:rPr>
          <w:rFonts w:ascii="Times New Roman" w:hAnsi="Times New Roman" w:cs="Times New Roman"/>
          <w:b/>
          <w:sz w:val="22"/>
          <w:szCs w:val="22"/>
        </w:rPr>
        <w:t xml:space="preserve"> claim the opposite</w:t>
      </w:r>
      <w:r w:rsidR="008901AC">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this it is pretty broad, I think that I expect to tie friends with fewer Tories than I am with friends from Labour and certainly few other people from Lib Dems but I would never bother to do any kind of analysis of that if I know that there some people I know they are Tories</w:t>
      </w:r>
    </w:p>
    <w:p w:rsidR="008901AC" w:rsidRDefault="008901AC"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Are you exposed to political news, information through the News Feeds?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quite often I pick up things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or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and follow up some things through that route, and actually start learning, I have learnt something though that route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learn</w:t>
      </w:r>
      <w:r w:rsidR="008901AC">
        <w:rPr>
          <w:rFonts w:ascii="Times New Roman" w:hAnsi="Times New Roman" w:cs="Times New Roman"/>
          <w:b/>
          <w:sz w:val="22"/>
          <w:szCs w:val="22"/>
        </w:rPr>
        <w:t>t</w:t>
      </w:r>
      <w:r w:rsidRPr="004F7A4D">
        <w:rPr>
          <w:rFonts w:ascii="Times New Roman" w:hAnsi="Times New Roman" w:cs="Times New Roman"/>
          <w:b/>
          <w:sz w:val="22"/>
          <w:szCs w:val="22"/>
        </w:rPr>
        <w:t xml:space="preserve"> about issues on </w:t>
      </w:r>
      <w:r w:rsidR="00F2137D">
        <w:rPr>
          <w:rFonts w:ascii="Times New Roman" w:hAnsi="Times New Roman" w:cs="Times New Roman"/>
          <w:b/>
          <w:sz w:val="22"/>
          <w:szCs w:val="22"/>
        </w:rPr>
        <w:t>Facebook</w:t>
      </w:r>
      <w:r w:rsidR="008901AC">
        <w:rPr>
          <w:rFonts w:ascii="Times New Roman" w:hAnsi="Times New Roman" w:cs="Times New Roman"/>
          <w:b/>
          <w:sz w:val="22"/>
          <w:szCs w:val="22"/>
        </w:rPr>
        <w:t>,</w:t>
      </w:r>
      <w:r w:rsidRPr="004F7A4D">
        <w:rPr>
          <w:rFonts w:ascii="Times New Roman" w:hAnsi="Times New Roman" w:cs="Times New Roman"/>
          <w:b/>
          <w:sz w:val="22"/>
          <w:szCs w:val="22"/>
        </w:rPr>
        <w:t xml:space="preserve"> </w:t>
      </w:r>
      <w:r w:rsidR="008901AC">
        <w:rPr>
          <w:rFonts w:ascii="Times New Roman" w:hAnsi="Times New Roman" w:cs="Times New Roman"/>
          <w:b/>
          <w:sz w:val="22"/>
          <w:szCs w:val="22"/>
        </w:rPr>
        <w:t xml:space="preserve">did you </w:t>
      </w:r>
      <w:r w:rsidRPr="004F7A4D">
        <w:rPr>
          <w:rFonts w:ascii="Times New Roman" w:hAnsi="Times New Roman" w:cs="Times New Roman"/>
          <w:b/>
          <w:sz w:val="22"/>
          <w:szCs w:val="22"/>
        </w:rPr>
        <w:t xml:space="preserve">do some extra research on the </w:t>
      </w:r>
      <w:r w:rsidR="00F2137D">
        <w:rPr>
          <w:rFonts w:ascii="Times New Roman" w:hAnsi="Times New Roman" w:cs="Times New Roman"/>
          <w:b/>
          <w:sz w:val="22"/>
          <w:szCs w:val="22"/>
        </w:rPr>
        <w:t>Internet</w:t>
      </w:r>
      <w:r w:rsidR="008901AC">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r w:rsidR="008901AC">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Among your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friends are</w:t>
      </w:r>
      <w:r w:rsidR="00385BB2">
        <w:rPr>
          <w:rFonts w:ascii="Times New Roman" w:hAnsi="Times New Roman" w:cs="Times New Roman"/>
          <w:b/>
          <w:sz w:val="22"/>
          <w:szCs w:val="22"/>
        </w:rPr>
        <w:t xml:space="preserve"> there</w:t>
      </w:r>
      <w:r w:rsidRPr="004F7A4D">
        <w:rPr>
          <w:rFonts w:ascii="Times New Roman" w:hAnsi="Times New Roman" w:cs="Times New Roman"/>
          <w:b/>
          <w:sz w:val="22"/>
          <w:szCs w:val="22"/>
        </w:rPr>
        <w:t xml:space="preserve"> people from d</w:t>
      </w:r>
      <w:r w:rsidR="00385BB2">
        <w:rPr>
          <w:rFonts w:ascii="Times New Roman" w:hAnsi="Times New Roman" w:cs="Times New Roman"/>
          <w:b/>
          <w:sz w:val="22"/>
          <w:szCs w:val="22"/>
        </w:rPr>
        <w:t>ifferent political backgrounds? D</w:t>
      </w:r>
      <w:r w:rsidRPr="004F7A4D">
        <w:rPr>
          <w:rFonts w:ascii="Times New Roman" w:hAnsi="Times New Roman" w:cs="Times New Roman"/>
          <w:b/>
          <w:sz w:val="22"/>
          <w:szCs w:val="22"/>
        </w:rPr>
        <w:t>o they ever post stuff that you would not</w:t>
      </w:r>
      <w:r w:rsidR="00385BB2">
        <w:rPr>
          <w:rFonts w:ascii="Times New Roman" w:hAnsi="Times New Roman" w:cs="Times New Roman"/>
          <w:b/>
          <w:sz w:val="22"/>
          <w:szCs w:val="22"/>
        </w:rPr>
        <w:t xml:space="preserve"> have</w:t>
      </w:r>
      <w:r w:rsidRPr="004F7A4D">
        <w:rPr>
          <w:rFonts w:ascii="Times New Roman" w:hAnsi="Times New Roman" w:cs="Times New Roman"/>
          <w:b/>
          <w:sz w:val="22"/>
          <w:szCs w:val="22"/>
        </w:rPr>
        <w:t xml:space="preserve"> know</w:t>
      </w:r>
      <w:r w:rsidR="00385BB2">
        <w:rPr>
          <w:rFonts w:ascii="Times New Roman" w:hAnsi="Times New Roman" w:cs="Times New Roman"/>
          <w:b/>
          <w:sz w:val="22"/>
          <w:szCs w:val="22"/>
        </w:rPr>
        <w:t>n</w:t>
      </w:r>
      <w:r w:rsidRPr="004F7A4D">
        <w:rPr>
          <w:rFonts w:ascii="Times New Roman" w:hAnsi="Times New Roman" w:cs="Times New Roman"/>
          <w:b/>
          <w:sz w:val="22"/>
          <w:szCs w:val="22"/>
        </w:rPr>
        <w:t xml:space="preserve"> about if it was not for them?</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O yes, definitely, I picking up new stuff that</w:t>
      </w:r>
      <w:r w:rsidR="00385BB2">
        <w:rPr>
          <w:rFonts w:ascii="Times New Roman" w:hAnsi="Times New Roman" w:cs="Times New Roman"/>
          <w:sz w:val="22"/>
          <w:szCs w:val="22"/>
        </w:rPr>
        <w:t xml:space="preserve"> I would not pick up otherwise. </w:t>
      </w:r>
      <w:r w:rsidRPr="004F7A4D">
        <w:rPr>
          <w:rFonts w:ascii="Times New Roman" w:hAnsi="Times New Roman" w:cs="Times New Roman"/>
          <w:sz w:val="22"/>
          <w:szCs w:val="22"/>
        </w:rPr>
        <w:t xml:space="preserve">There is a bit of me, because I think that I am following people pretty wide ranging, there are some pretty wide ranging views, there is a bit of me think that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act as my newspaper cutting service, people will post the most interesting political news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I can pick up most of that stuff up. I am always astonished how much I know about from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or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or whatever else that is not published in the newspapers or it does not hit the radio until two, three days later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385BB2"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Do</w:t>
      </w:r>
      <w:r w:rsidR="004F7A4D" w:rsidRPr="004F7A4D">
        <w:rPr>
          <w:rFonts w:ascii="Times New Roman" w:hAnsi="Times New Roman" w:cs="Times New Roman"/>
          <w:b/>
          <w:sz w:val="22"/>
          <w:szCs w:val="22"/>
        </w:rPr>
        <w:t xml:space="preserve">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news differ from the ones from traditional media? If they differ</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They are definitely different, I am always very conscious that newspapers have their editorial line, a lot of the stuff that I am picking up on </w:t>
      </w:r>
      <w:r w:rsidR="00F2137D">
        <w:rPr>
          <w:rFonts w:ascii="Times New Roman" w:hAnsi="Times New Roman" w:cs="Times New Roman"/>
          <w:sz w:val="22"/>
          <w:szCs w:val="22"/>
        </w:rPr>
        <w:t>Facebook</w:t>
      </w:r>
      <w:r w:rsidRPr="004F7A4D">
        <w:rPr>
          <w:rFonts w:ascii="Times New Roman" w:hAnsi="Times New Roman" w:cs="Times New Roman"/>
          <w:sz w:val="22"/>
          <w:szCs w:val="22"/>
        </w:rPr>
        <w:t>, I am much more likely to read the original Scottish government press release on, let’s actually make an example today I went and read the original Department of</w:t>
      </w:r>
      <w:r w:rsidRPr="004F7A4D">
        <w:rPr>
          <w:rFonts w:ascii="Times New Roman" w:hAnsi="Times New Roman" w:cs="Times New Roman"/>
          <w:color w:val="FF0000"/>
          <w:sz w:val="22"/>
          <w:szCs w:val="22"/>
        </w:rPr>
        <w:t xml:space="preserve"> ??? </w:t>
      </w:r>
      <w:r w:rsidRPr="004F7A4D">
        <w:rPr>
          <w:rFonts w:ascii="Times New Roman" w:hAnsi="Times New Roman" w:cs="Times New Roman"/>
          <w:sz w:val="22"/>
          <w:szCs w:val="22"/>
        </w:rPr>
        <w:t>and Climate change press release on energy efficiency and a report related to that rather than any newspaper press release based on that… so to some extent there is a layer of stuff that I am reading, I am reading the original press releases rather than the newspapers’ versions of the press releases…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are going straight to the source basically…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and scanning all that stuff, actively to find it would be hellish, even I am not sad enough to read every news website every day</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before </w:t>
      </w:r>
      <w:r w:rsidR="00F2137D">
        <w:rPr>
          <w:rFonts w:ascii="Times New Roman" w:hAnsi="Times New Roman" w:cs="Times New Roman"/>
          <w:b/>
          <w:sz w:val="22"/>
          <w:szCs w:val="22"/>
        </w:rPr>
        <w:t>Facebook</w:t>
      </w:r>
      <w:r w:rsidR="00385BB2">
        <w:rPr>
          <w:rFonts w:ascii="Times New Roman" w:hAnsi="Times New Roman" w:cs="Times New Roman"/>
          <w:b/>
          <w:sz w:val="22"/>
          <w:szCs w:val="22"/>
        </w:rPr>
        <w:t xml:space="preserve">, </w:t>
      </w:r>
      <w:r w:rsidRPr="004F7A4D">
        <w:rPr>
          <w:rFonts w:ascii="Times New Roman" w:hAnsi="Times New Roman" w:cs="Times New Roman"/>
          <w:b/>
          <w:sz w:val="22"/>
          <w:szCs w:val="22"/>
        </w:rPr>
        <w:t>how did you do that? Did you do that?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you just can’t do that, there would certain things on certain topics the sort I would be interested increasingly government websites for example are good for having news alerts or sending you daily digest for what is going on, so daily digest site and aggregators, or something that I have used and to some extent still use and there are some various sources to get news aggregator on renewal energies or whatever else, political parties tend to run their own news aggregator for their active politicians to give them heads up on what has been said in the media about topics of interest, so there is kind of other ways of doing it and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sort of thousand and one people posting</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 things of interest just kind of add to that just adds to the filter of trying, of not reading too much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w:t>
      </w:r>
      <w:r w:rsidR="00385BB2">
        <w:rPr>
          <w:rFonts w:ascii="Times New Roman" w:hAnsi="Times New Roman" w:cs="Times New Roman"/>
          <w:b/>
          <w:sz w:val="22"/>
          <w:szCs w:val="22"/>
        </w:rPr>
        <w:t xml:space="preserve">that </w:t>
      </w:r>
      <w:r w:rsidRPr="004F7A4D">
        <w:rPr>
          <w:rFonts w:ascii="Times New Roman" w:hAnsi="Times New Roman" w:cs="Times New Roman"/>
          <w:b/>
          <w:sz w:val="22"/>
          <w:szCs w:val="22"/>
        </w:rPr>
        <w:t xml:space="preserve">you are more informed </w:t>
      </w:r>
      <w:r w:rsidR="00385BB2">
        <w:rPr>
          <w:rFonts w:ascii="Times New Roman" w:hAnsi="Times New Roman" w:cs="Times New Roman"/>
          <w:b/>
          <w:sz w:val="22"/>
          <w:szCs w:val="22"/>
        </w:rPr>
        <w:t xml:space="preserve">because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385BB2" w:rsidRPr="004F7A4D" w:rsidRDefault="00385BB2"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so actually, I think it has broaden the sources and taken them closer quite often to actual source rather than sadly what I would call churnalism source, churnalism a so called journalist to take a press release, changes a few adjectives and republishes it, a sad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to journalism but a lot of so-called journalists mis-journalism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color w:val="FF0000"/>
          <w:sz w:val="22"/>
          <w:szCs w:val="22"/>
        </w:rPr>
      </w:pPr>
      <w:r w:rsidRPr="004F7A4D">
        <w:rPr>
          <w:rFonts w:ascii="Times New Roman" w:hAnsi="Times New Roman" w:cs="Times New Roman"/>
          <w:b/>
          <w:sz w:val="22"/>
          <w:szCs w:val="22"/>
        </w:rPr>
        <w:t xml:space="preserve">On my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 get news through newspapers or friends. Can you tell me a bit more about the sources of the political news you consume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p>
    <w:p w:rsidR="004F7A4D" w:rsidRPr="004F7A4D" w:rsidRDefault="004F7A4D" w:rsidP="004F7A4D">
      <w:pPr>
        <w:spacing w:line="240" w:lineRule="auto"/>
        <w:contextualSpacing/>
        <w:jc w:val="both"/>
        <w:rPr>
          <w:rFonts w:ascii="Times New Roman" w:hAnsi="Times New Roman" w:cs="Times New Roman"/>
          <w:b/>
          <w:color w:val="FF0000"/>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color w:val="000000" w:themeColor="text1"/>
          <w:sz w:val="22"/>
          <w:szCs w:val="22"/>
        </w:rPr>
        <w:t xml:space="preserve">Some of it would be direct, MPs, </w:t>
      </w:r>
      <w:r w:rsidRPr="004F7A4D">
        <w:rPr>
          <w:rFonts w:ascii="Times New Roman" w:hAnsi="Times New Roman" w:cs="Times New Roman"/>
          <w:color w:val="FF0000"/>
          <w:sz w:val="22"/>
          <w:szCs w:val="22"/>
        </w:rPr>
        <w:t>???</w:t>
      </w:r>
      <w:r w:rsidRPr="004F7A4D">
        <w:rPr>
          <w:rFonts w:ascii="Times New Roman" w:hAnsi="Times New Roman" w:cs="Times New Roman"/>
          <w:sz w:val="22"/>
          <w:szCs w:val="22"/>
        </w:rPr>
        <w:t>, the staff councillors, whatever else directly posting what they are doing, what is happening in their council, it is very horse’s mouth up to an including minister and whatever else, at times there, so there horse’s mouth political news and I have probably got a wide enough network of that to pick up a fair amount of themes that are significant although I am not particularly interested in the pot hole situation in Midlothian but you know if someone of my friends is gonna posts about pot hole in Midlothian, well they know, so there is kind of horse’s mouth strand because there are people who are either directly elected or work for directly elected, or the office of people who are directly elected or who are sufficely close to them who will post news and information and whatever else.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don’t use newspapers a</w:t>
      </w:r>
      <w:r w:rsidR="00385BB2">
        <w:rPr>
          <w:rFonts w:ascii="Times New Roman" w:hAnsi="Times New Roman" w:cs="Times New Roman"/>
          <w:b/>
          <w:sz w:val="22"/>
          <w:szCs w:val="22"/>
        </w:rPr>
        <w:t>pplications…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That’s just the first one, there are kind of newspapers applications, the Scotsman or the </w:t>
      </w:r>
      <w:r w:rsidRPr="00385BB2">
        <w:rPr>
          <w:rFonts w:ascii="Times New Roman" w:hAnsi="Times New Roman" w:cs="Times New Roman"/>
          <w:color w:val="FF0000"/>
          <w:sz w:val="22"/>
          <w:szCs w:val="22"/>
        </w:rPr>
        <w:t>FK??</w:t>
      </w:r>
      <w:r w:rsidR="00385BB2" w:rsidRPr="00385BB2">
        <w:rPr>
          <w:rFonts w:ascii="Times New Roman" w:hAnsi="Times New Roman" w:cs="Times New Roman"/>
          <w:color w:val="FF0000"/>
          <w:sz w:val="22"/>
          <w:szCs w:val="22"/>
        </w:rPr>
        <w:t>?</w:t>
      </w:r>
      <w:r w:rsidRPr="00385BB2">
        <w:rPr>
          <w:rFonts w:ascii="Times New Roman" w:hAnsi="Times New Roman" w:cs="Times New Roman"/>
          <w:color w:val="FF0000"/>
          <w:sz w:val="22"/>
          <w:szCs w:val="22"/>
        </w:rPr>
        <w:t xml:space="preserve"> </w:t>
      </w:r>
      <w:r w:rsidRPr="004F7A4D">
        <w:rPr>
          <w:rFonts w:ascii="Times New Roman" w:hAnsi="Times New Roman" w:cs="Times New Roman"/>
          <w:sz w:val="22"/>
          <w:szCs w:val="22"/>
        </w:rPr>
        <w:t>or whatever else sending me a kind of news digest on the stuff I am interested in</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385BB2"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Do</w:t>
      </w:r>
      <w:r w:rsidR="004F7A4D" w:rsidRPr="004F7A4D">
        <w:rPr>
          <w:rFonts w:ascii="Times New Roman" w:hAnsi="Times New Roman" w:cs="Times New Roman"/>
          <w:b/>
          <w:sz w:val="22"/>
          <w:szCs w:val="22"/>
        </w:rPr>
        <w:t>e</w:t>
      </w:r>
      <w:r>
        <w:rPr>
          <w:rFonts w:ascii="Times New Roman" w:hAnsi="Times New Roman" w:cs="Times New Roman"/>
          <w:b/>
          <w:sz w:val="22"/>
          <w:szCs w:val="22"/>
        </w:rPr>
        <w:t>s the</w:t>
      </w:r>
      <w:r w:rsidR="004F7A4D" w:rsidRPr="004F7A4D">
        <w:rPr>
          <w:rFonts w:ascii="Times New Roman" w:hAnsi="Times New Roman" w:cs="Times New Roman"/>
          <w:b/>
          <w:sz w:val="22"/>
          <w:szCs w:val="22"/>
        </w:rPr>
        <w:t xml:space="preserve"> nature of the source influence the willingness to read an article a link or </w:t>
      </w:r>
      <w:r>
        <w:rPr>
          <w:rFonts w:ascii="Times New Roman" w:hAnsi="Times New Roman" w:cs="Times New Roman"/>
          <w:b/>
          <w:sz w:val="22"/>
          <w:szCs w:val="22"/>
        </w:rPr>
        <w:t>is it</w:t>
      </w:r>
      <w:r w:rsidR="004F7A4D" w:rsidRPr="004F7A4D">
        <w:rPr>
          <w:rFonts w:ascii="Times New Roman" w:hAnsi="Times New Roman" w:cs="Times New Roman"/>
          <w:b/>
          <w:sz w:val="22"/>
          <w:szCs w:val="22"/>
        </w:rPr>
        <w:t xml:space="preserve"> more the content</w:t>
      </w:r>
      <w:r>
        <w:rPr>
          <w:rFonts w:ascii="Times New Roman" w:hAnsi="Times New Roman" w:cs="Times New Roman"/>
          <w:b/>
          <w:sz w:val="22"/>
          <w:szCs w:val="22"/>
        </w:rPr>
        <w:t>,</w:t>
      </w:r>
      <w:r w:rsidR="004F7A4D" w:rsidRPr="004F7A4D">
        <w:rPr>
          <w:rFonts w:ascii="Times New Roman" w:hAnsi="Times New Roman" w:cs="Times New Roman"/>
          <w:b/>
          <w:sz w:val="22"/>
          <w:szCs w:val="22"/>
        </w:rPr>
        <w:t xml:space="preserve"> the title?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Combination of both, all the time on that, there are times when you want an hot gossip, the expenses scandal at Westminster, picking up the latest hot gossip is kind of fun</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385BB2"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So even</w:t>
      </w:r>
      <w:r w:rsidR="004F7A4D" w:rsidRPr="004F7A4D">
        <w:rPr>
          <w:rFonts w:ascii="Times New Roman" w:hAnsi="Times New Roman" w:cs="Times New Roman"/>
          <w:b/>
          <w:sz w:val="22"/>
          <w:szCs w:val="22"/>
        </w:rPr>
        <w:t xml:space="preserve"> the topics of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news are a bit different</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 Italy before we had Berlusconi who had a huge control over the media and we use</w:t>
      </w:r>
      <w:r w:rsidR="00385BB2">
        <w:rPr>
          <w:rFonts w:ascii="Times New Roman" w:hAnsi="Times New Roman" w:cs="Times New Roman"/>
          <w:b/>
          <w:sz w:val="22"/>
          <w:szCs w:val="22"/>
        </w:rPr>
        <w:t>d</w:t>
      </w:r>
      <w:r w:rsidRPr="004F7A4D">
        <w:rPr>
          <w:rFonts w:ascii="Times New Roman" w:hAnsi="Times New Roman" w:cs="Times New Roman"/>
          <w:b/>
          <w:sz w:val="22"/>
          <w:szCs w:val="22"/>
        </w:rPr>
        <w:t xml:space="preserv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to circulate info which would be impossible to find on traditional media</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There is a big use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of, let’s say, the unmediated news which is from anybody</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Some people argue that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news is not so trustworthy as there is nobo</w:t>
      </w:r>
      <w:r w:rsidR="00385BB2">
        <w:rPr>
          <w:rFonts w:ascii="Times New Roman" w:hAnsi="Times New Roman" w:cs="Times New Roman"/>
          <w:b/>
          <w:sz w:val="22"/>
          <w:szCs w:val="22"/>
        </w:rPr>
        <w:t>dy to check them. Do you think</w:t>
      </w:r>
      <w:r w:rsidRPr="004F7A4D">
        <w:rPr>
          <w:rFonts w:ascii="Times New Roman" w:hAnsi="Times New Roman" w:cs="Times New Roman"/>
          <w:b/>
          <w:sz w:val="22"/>
          <w:szCs w:val="22"/>
        </w:rPr>
        <w:t xml:space="preserve"> there </w:t>
      </w:r>
      <w:r w:rsidR="00385BB2">
        <w:rPr>
          <w:rFonts w:ascii="Times New Roman" w:hAnsi="Times New Roman" w:cs="Times New Roman"/>
          <w:b/>
          <w:sz w:val="22"/>
          <w:szCs w:val="22"/>
        </w:rPr>
        <w:t xml:space="preserve">is </w:t>
      </w:r>
      <w:r w:rsidRPr="004F7A4D">
        <w:rPr>
          <w:rFonts w:ascii="Times New Roman" w:hAnsi="Times New Roman" w:cs="Times New Roman"/>
          <w:b/>
          <w:sz w:val="22"/>
          <w:szCs w:val="22"/>
        </w:rPr>
        <w:t>an issue?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will certainly trust more something posted on news if I knew the person than if I don’t know the person and I have occasionally sent that does not sound right where you got that from particularly if I think that it is something that I would have known from another source if it would have been right so I kinda do my own filtering to check what is going on and occasionally I do kinda of the public service thing make the factual corrections when somebody posts something that is not quite right, I do know what the situation is, there are few issues of which I will know.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that stuff that is entirely wrong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ultimately will get queried by somebody, it is a bit like a giant </w:t>
      </w:r>
      <w:r w:rsidRPr="004F7A4D">
        <w:rPr>
          <w:rFonts w:ascii="Times New Roman" w:hAnsi="Times New Roman" w:cs="Times New Roman"/>
          <w:color w:val="FF0000"/>
          <w:sz w:val="22"/>
          <w:szCs w:val="22"/>
        </w:rPr>
        <w:t xml:space="preserve">wittie??? </w:t>
      </w:r>
      <w:r w:rsidRPr="004F7A4D">
        <w:rPr>
          <w:rFonts w:ascii="Times New Roman" w:hAnsi="Times New Roman" w:cs="Times New Roman"/>
          <w:sz w:val="22"/>
          <w:szCs w:val="22"/>
        </w:rPr>
        <w:t xml:space="preserve">on that front, ok there is a danger if you got a little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universe where everybody believes that everything was created by the gigantic spaghetti monster then they gonna be terribly terribly interested in the different forms of pasta that this spaghetti monster have created and the only people talking in there about spaghetti monsters nobody is ever gonna correct them if there is no one from outside but I am not involved in anywhere as that insula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like this aspect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news as traditional news are unidirectional</w:t>
      </w:r>
      <w:r w:rsidR="00385BB2">
        <w:rPr>
          <w:rFonts w:ascii="Times New Roman" w:hAnsi="Times New Roman" w:cs="Times New Roman"/>
          <w:b/>
          <w:sz w:val="22"/>
          <w:szCs w:val="22"/>
        </w:rPr>
        <w:t>,</w:t>
      </w:r>
      <w:r w:rsidRPr="004F7A4D">
        <w:rPr>
          <w:rFonts w:ascii="Times New Roman" w:hAnsi="Times New Roman" w:cs="Times New Roman"/>
          <w:b/>
          <w:sz w:val="22"/>
          <w:szCs w:val="22"/>
        </w:rPr>
        <w:t xml:space="preserve"> while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if something is not real people make other user aware</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am also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aware that everything published in new papers is not necessarily true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Definitely so</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do occasionally post in newspapers comment kind of things correcting their facts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what happens there? Do they actually reply?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With certain journalists that I know I actually send the a direct e-mail saying you got that wrong and I tend to be actually gratified to see the correction appearing in the online version of the story, that has happened… I have not seeing that happened as a result of a comment at the end of the story rather than e-mailing the journalist direct but the I wouldn’t necessarily expect the journalist who has generated the article to actually go and read 631 comments the article has generated… I am quite realist if it is fact obviously wrong and I know the journalist I may send him an e-mail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sz w:val="22"/>
          <w:szCs w:val="22"/>
        </w:rPr>
        <w:t xml:space="preserve"> </w:t>
      </w:r>
      <w:r w:rsidRPr="004F7A4D">
        <w:rPr>
          <w:rFonts w:ascii="Times New Roman" w:hAnsi="Times New Roman" w:cs="Times New Roman"/>
          <w:b/>
          <w:sz w:val="22"/>
          <w:szCs w:val="22"/>
        </w:rPr>
        <w:t>Of course you cannot have this interaction with TV o even press</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Because I have been a fairly high profile politician in my history, I am not now but I was ad least for a period, there a number of journalists who would read an e-mail from me because they actually recognise the name, I generally when I send something there is something interesting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are a politician</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was a councillor until May this year, I was elected for the Liberal Democrats then I fell out with them and passed to the Green and I did not stand for election in May this year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Why do you post political information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When I am posting very consciously for the Greens it is about party promotion, when I am posting for me rather than posting for the Greens it is because posting issues that I want to have more widely discussed or it is because it is a new piece of information that I think other people should know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just to spread the word…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Spreading the word on something interesting to 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From the survey it appears that you contact politicians quite often offline, through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and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This is quite interesting as nowadays not many people seem to contact politicians</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As a politician I am very aware that there is something that you need a politician to address in order for it to get to a solution because you can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the window as much as you like and complain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but ultimately if you want the decision changed you gotta to contact the relevant. So I spend a fair amount of my time actually saying if you feel very strongly about this stop whining here and go, and point them at sites like writetothem.com which is a very easy way for people e-mailing parliamentarians or councillors or whatever.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think this is a more useful way to get in touch with politicians</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 is a very convenient regardless of where anybody is in the country and got all sort of information, single buttons, press actually I want to write to all of my councillors, put in your postcode and it will come up with a list of all your councillors and send an e-mail off to them.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You were a quite high profile politician but do you think that if a normal person, </w:t>
      </w:r>
      <w:r w:rsidR="00385BB2">
        <w:rPr>
          <w:rFonts w:ascii="Times New Roman" w:hAnsi="Times New Roman" w:cs="Times New Roman"/>
          <w:b/>
          <w:sz w:val="22"/>
          <w:szCs w:val="22"/>
        </w:rPr>
        <w:t xml:space="preserve">a citizen will write to them </w:t>
      </w:r>
      <w:r w:rsidRPr="004F7A4D">
        <w:rPr>
          <w:rFonts w:ascii="Times New Roman" w:hAnsi="Times New Roman" w:cs="Times New Roman"/>
          <w:b/>
          <w:sz w:val="22"/>
          <w:szCs w:val="22"/>
        </w:rPr>
        <w:t xml:space="preserve">will </w:t>
      </w:r>
      <w:r w:rsidR="00385BB2">
        <w:rPr>
          <w:rFonts w:ascii="Times New Roman" w:hAnsi="Times New Roman" w:cs="Times New Roman"/>
          <w:b/>
          <w:sz w:val="22"/>
          <w:szCs w:val="22"/>
        </w:rPr>
        <w:t>they reply</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Oh yea, oh yes</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b/>
          <w:i/>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Even through a formal letter or do you think is better to use a website?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When I was elected the vast majority of people contacted me via e-mail, secondly by telephone, thirdly by a typed letter but very very very rarely through an hand written letter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But </w:t>
      </w:r>
      <w:r w:rsidR="00385BB2">
        <w:rPr>
          <w:rFonts w:ascii="Times New Roman" w:hAnsi="Times New Roman" w:cs="Times New Roman"/>
          <w:b/>
          <w:sz w:val="22"/>
          <w:szCs w:val="22"/>
        </w:rPr>
        <w:t xml:space="preserve">so </w:t>
      </w:r>
      <w:r w:rsidRPr="004F7A4D">
        <w:rPr>
          <w:rFonts w:ascii="Times New Roman" w:hAnsi="Times New Roman" w:cs="Times New Roman"/>
          <w:b/>
          <w:sz w:val="22"/>
          <w:szCs w:val="22"/>
        </w:rPr>
        <w:t xml:space="preserve">you think that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not so ef</w:t>
      </w:r>
      <w:r w:rsidR="00385BB2">
        <w:rPr>
          <w:rFonts w:ascii="Times New Roman" w:hAnsi="Times New Roman" w:cs="Times New Roman"/>
          <w:b/>
          <w:sz w:val="22"/>
          <w:szCs w:val="22"/>
        </w:rPr>
        <w:t>fective to contact a politician?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no really, politicians will regard an e-mail or a phone call or a letter as something that I have to react to in some shape or form even if the reaction is that is terribly interesting but I entirely disagree with you… a comment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just a comment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That particularly applies to constituents, if you are a constituent of a councillor, if a constituent write to you you are expected to reply to them and of course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you don’t know if somebody is a constituent or not, unless somebody tells you I am a constituent of yours but it is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It is complicated as it means a politician </w:t>
      </w:r>
      <w:r w:rsidR="00385BB2">
        <w:rPr>
          <w:rFonts w:ascii="Times New Roman" w:hAnsi="Times New Roman" w:cs="Times New Roman"/>
          <w:b/>
          <w:sz w:val="22"/>
          <w:szCs w:val="22"/>
        </w:rPr>
        <w:t>h</w:t>
      </w:r>
      <w:r w:rsidRPr="004F7A4D">
        <w:rPr>
          <w:rFonts w:ascii="Times New Roman" w:hAnsi="Times New Roman" w:cs="Times New Roman"/>
          <w:b/>
          <w:sz w:val="22"/>
          <w:szCs w:val="22"/>
        </w:rPr>
        <w:t>as to go through all the comments</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is still not a formal channel of communication such as an e-mail or a letter or whatever else and I think I would not feel bad of not responding a question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particularly if was sitting there among the comments. I think it would be unreasonable to expect someone to catch everything. I think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an informal channel, I wouldn’t necessarily respond to everybody who twitted 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Probably people go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more to express an opinion rather than to get a response</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color w:val="FF0000"/>
          <w:sz w:val="22"/>
          <w:szCs w:val="22"/>
        </w:rPr>
      </w:pPr>
      <w:r w:rsidRPr="004F7A4D">
        <w:rPr>
          <w:rFonts w:ascii="Times New Roman" w:hAnsi="Times New Roman" w:cs="Times New Roman"/>
          <w:sz w:val="22"/>
          <w:szCs w:val="22"/>
        </w:rPr>
        <w:t xml:space="preserve">It is more a </w:t>
      </w:r>
      <w:r w:rsidRPr="004F7A4D">
        <w:rPr>
          <w:rFonts w:ascii="Times New Roman" w:hAnsi="Times New Roman" w:cs="Times New Roman"/>
          <w:color w:val="FF0000"/>
          <w:sz w:val="22"/>
          <w:szCs w:val="22"/>
        </w:rPr>
        <w:t xml:space="preserve">sounding board??? </w:t>
      </w:r>
    </w:p>
    <w:p w:rsidR="004F7A4D" w:rsidRPr="004F7A4D" w:rsidRDefault="004F7A4D" w:rsidP="004F7A4D">
      <w:pPr>
        <w:spacing w:line="240" w:lineRule="auto"/>
        <w:contextualSpacing/>
        <w:jc w:val="both"/>
        <w:rPr>
          <w:rFonts w:ascii="Times New Roman" w:hAnsi="Times New Roman" w:cs="Times New Roman"/>
          <w:color w:val="FF0000"/>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Now I would like to talk a bit more about the activist usage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Before you have mentioned that you used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to promote some political initiatives. Could you give me some examples?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An easy example for me to cite is what I call small p political stuff Friends of Union Terrace Gardens which is a group set up to protect a Victorian Central Garden in central Aberdeen that a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wants to re-developed in God knows what but that organisation largely started up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as a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group, lots of people grumpily complaining about what was going on and a small discussion about whether Union Terrace Gardens should have their own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page and then, right yes so we set-up a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page and invite people to, and that sort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page has remained our major channel of communication we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about 1000 people informing what is going on and, therefore, it is a really easy place, let’s say if you want 100 people in the garden at 3 o’ clock next Thursday afternoon for a photo call that is the easiest thing to use to make that to happen</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it is a great activist tool</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particularly on the geographically concentrated campaigns, it actually can be very powerful.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before </w:t>
      </w:r>
      <w:r w:rsidR="00F2137D">
        <w:rPr>
          <w:rFonts w:ascii="Times New Roman" w:hAnsi="Times New Roman" w:cs="Times New Roman"/>
          <w:b/>
          <w:sz w:val="22"/>
          <w:szCs w:val="22"/>
        </w:rPr>
        <w:t>Facebook</w:t>
      </w:r>
      <w:r w:rsidR="00385BB2">
        <w:rPr>
          <w:rFonts w:ascii="Times New Roman" w:hAnsi="Times New Roman" w:cs="Times New Roman"/>
          <w:b/>
          <w:sz w:val="22"/>
          <w:szCs w:val="22"/>
        </w:rPr>
        <w:t>,</w:t>
      </w:r>
      <w:r w:rsidRPr="004F7A4D">
        <w:rPr>
          <w:rFonts w:ascii="Times New Roman" w:hAnsi="Times New Roman" w:cs="Times New Roman"/>
          <w:b/>
          <w:sz w:val="22"/>
          <w:szCs w:val="22"/>
        </w:rPr>
        <w:t xml:space="preserve"> what did yo</w:t>
      </w:r>
      <w:r w:rsidR="00385BB2">
        <w:rPr>
          <w:rFonts w:ascii="Times New Roman" w:hAnsi="Times New Roman" w:cs="Times New Roman"/>
          <w:b/>
          <w:sz w:val="22"/>
          <w:szCs w:val="22"/>
        </w:rPr>
        <w:t>u use? Telephone, online forums…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Trying to keep on top of 1000 people is a major operation</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it was not as easy</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w:t>
      </w:r>
      <w:r w:rsidR="00385BB2">
        <w:rPr>
          <w:rFonts w:ascii="Times New Roman" w:hAnsi="Times New Roman" w:cs="Times New Roman"/>
          <w:b/>
          <w:sz w:val="22"/>
          <w:szCs w:val="22"/>
        </w:rPr>
        <w:t xml:space="preserve">do </w:t>
      </w:r>
      <w:r w:rsidRPr="004F7A4D">
        <w:rPr>
          <w:rFonts w:ascii="Times New Roman" w:hAnsi="Times New Roman" w:cs="Times New Roman"/>
          <w:b/>
          <w:sz w:val="22"/>
          <w:szCs w:val="22"/>
        </w:rPr>
        <w:t>you needed more time? More resources?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If you try to contact 1000 people by phone…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Yea that will take the whole day</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Even if 10 people phone 10 people who then phone 10 people.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online forums are not that easy as not everybody is on that forum</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you know I think everybody still found useful to have a webpage for the people who aren’t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not yet universal and in deed Friends of Union Terrace Gardens has members who are not online at all as an organisation, so it actually does post things to people and what they post is usually an extract of what is going on on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w:t>
      </w:r>
      <w:r w:rsidR="00385BB2">
        <w:rPr>
          <w:rFonts w:ascii="Times New Roman" w:hAnsi="Times New Roman" w:cs="Times New Roman"/>
          <w:b/>
          <w:sz w:val="22"/>
          <w:szCs w:val="22"/>
        </w:rPr>
        <w:t>d</w:t>
      </w:r>
      <w:r w:rsidRPr="004F7A4D">
        <w:rPr>
          <w:rFonts w:ascii="Times New Roman" w:hAnsi="Times New Roman" w:cs="Times New Roman"/>
          <w:b/>
          <w:sz w:val="22"/>
          <w:szCs w:val="22"/>
        </w:rPr>
        <w:t xml:space="preserve"> those people who are not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are they older, from a lower education background?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They tend to be older certainly on my group, certainly on Friends of Union Terrace Gardens, it is older people who don’t have access to the </w:t>
      </w:r>
      <w:r w:rsidR="00F2137D">
        <w:rPr>
          <w:rFonts w:ascii="Times New Roman" w:hAnsi="Times New Roman" w:cs="Times New Roman"/>
          <w:sz w:val="22"/>
          <w:szCs w:val="22"/>
        </w:rPr>
        <w:t>Internet</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Why? </w:t>
      </w:r>
      <w:r w:rsidR="00385BB2">
        <w:rPr>
          <w:rFonts w:ascii="Times New Roman" w:hAnsi="Times New Roman" w:cs="Times New Roman"/>
          <w:b/>
          <w:sz w:val="22"/>
          <w:szCs w:val="22"/>
        </w:rPr>
        <w:t>Are there</w:t>
      </w:r>
      <w:r w:rsidRPr="004F7A4D">
        <w:rPr>
          <w:rFonts w:ascii="Times New Roman" w:hAnsi="Times New Roman" w:cs="Times New Roman"/>
          <w:b/>
          <w:sz w:val="22"/>
          <w:szCs w:val="22"/>
        </w:rPr>
        <w:t xml:space="preserve"> problem</w:t>
      </w:r>
      <w:r w:rsidR="00385BB2">
        <w:rPr>
          <w:rFonts w:ascii="Times New Roman" w:hAnsi="Times New Roman" w:cs="Times New Roman"/>
          <w:b/>
          <w:sz w:val="22"/>
          <w:szCs w:val="22"/>
        </w:rPr>
        <w:t>s</w:t>
      </w:r>
      <w:r w:rsidRPr="004F7A4D">
        <w:rPr>
          <w:rFonts w:ascii="Times New Roman" w:hAnsi="Times New Roman" w:cs="Times New Roman"/>
          <w:b/>
          <w:sz w:val="22"/>
          <w:szCs w:val="22"/>
        </w:rPr>
        <w:t xml:space="preserve"> to access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or other reasons</w:t>
      </w:r>
      <w:r w:rsidR="00385BB2">
        <w:rPr>
          <w:rFonts w:ascii="Times New Roman" w:hAnsi="Times New Roman" w:cs="Times New Roman"/>
          <w:b/>
          <w:sz w:val="22"/>
          <w:szCs w:val="22"/>
        </w:rPr>
        <w:t>?</w:t>
      </w:r>
      <w:r w:rsidRPr="004F7A4D">
        <w:rPr>
          <w:rFonts w:ascii="Times New Roman" w:hAnsi="Times New Roman" w:cs="Times New Roman"/>
          <w:b/>
          <w:sz w:val="22"/>
          <w:szCs w:val="22"/>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 is not part of their life, it is not on their radar.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Actually proper because of this group of people who don’t have access to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some scholars argue that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is</w:t>
      </w:r>
      <w:r w:rsidR="00385BB2">
        <w:rPr>
          <w:rFonts w:ascii="Times New Roman" w:hAnsi="Times New Roman" w:cs="Times New Roman"/>
          <w:b/>
          <w:sz w:val="22"/>
          <w:szCs w:val="22"/>
        </w:rPr>
        <w:t>,</w:t>
      </w:r>
      <w:r w:rsidRPr="004F7A4D">
        <w:rPr>
          <w:rFonts w:ascii="Times New Roman" w:hAnsi="Times New Roman" w:cs="Times New Roman"/>
          <w:b/>
          <w:sz w:val="22"/>
          <w:szCs w:val="22"/>
        </w:rPr>
        <w:t xml:space="preserve"> in the end</w:t>
      </w:r>
      <w:r w:rsidR="00385BB2">
        <w:rPr>
          <w:rFonts w:ascii="Times New Roman" w:hAnsi="Times New Roman" w:cs="Times New Roman"/>
          <w:b/>
          <w:sz w:val="22"/>
          <w:szCs w:val="22"/>
        </w:rPr>
        <w:t>,</w:t>
      </w:r>
      <w:r w:rsidRPr="004F7A4D">
        <w:rPr>
          <w:rFonts w:ascii="Times New Roman" w:hAnsi="Times New Roman" w:cs="Times New Roman"/>
          <w:b/>
          <w:sz w:val="22"/>
          <w:szCs w:val="22"/>
        </w:rPr>
        <w:t xml:space="preserve"> not so democratic</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this argument would have been true 10 years ago</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do agree with you 10 years ago there was the so called digital divide</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it is far less true now, I think the digital divide still exists,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penetration among people over 55 is still low, for all other group is actually very high, I think the stats now are actually that is pretty high, it is always universal among young people, because you really are nobody if you don’t have a mobile phone and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access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Actually over 80% of the British population is online</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So it actually has enormous coverage but there is that 20%</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Then we have to see if that 20% is involved in politics because it may be that within that 20% there are people who wouldn’t participate anyway</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Well the number of people that are involved in politics is minuscule, the number of members of all political parties in the UK is a fraction of the members of the Royal society for the protection of birds and their membersh</w:t>
      </w:r>
      <w:r w:rsidR="00385BB2">
        <w:rPr>
          <w:rFonts w:ascii="Times New Roman" w:hAnsi="Times New Roman" w:cs="Times New Roman"/>
          <w:sz w:val="22"/>
          <w:szCs w:val="22"/>
        </w:rPr>
        <w:t>ip is like something 5 millions.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The Liberal Democrats at their peak had about 120.000 members across the UK , at their pick and that dropped dramatically and I don’t think that the Labours or the Conservatives reach half a million these days</w:t>
      </w:r>
      <w:r w:rsidR="00385BB2">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Yea, in the UK and not only there but also in Italy and in many Western Democracies there has been a fall in party membership</w:t>
      </w:r>
      <w:r w:rsidR="00385BB2">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Politics has become a dirty word, politics capital p politics, joining a party political politics has become a discredited thing ironically at the same time as activists politics membership protection of birds, friends of the hearth or national trust or all kind of organisations has gone up I think that to a very large extent people are expressing their politics through non-party political organisations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00965F38">
        <w:rPr>
          <w:rFonts w:ascii="Times New Roman" w:hAnsi="Times New Roman" w:cs="Times New Roman"/>
          <w:b/>
          <w:sz w:val="22"/>
          <w:szCs w:val="22"/>
        </w:rPr>
        <w:t xml:space="preserve"> did you </w:t>
      </w:r>
      <w:r w:rsidRPr="004F7A4D">
        <w:rPr>
          <w:rFonts w:ascii="Times New Roman" w:hAnsi="Times New Roman" w:cs="Times New Roman"/>
          <w:b/>
          <w:sz w:val="22"/>
          <w:szCs w:val="22"/>
        </w:rPr>
        <w:t>learn about political initiatives organised by lay citizens rather than political organisation</w:t>
      </w:r>
      <w:r w:rsidR="00965F38">
        <w:rPr>
          <w:rFonts w:ascii="Times New Roman" w:hAnsi="Times New Roman" w:cs="Times New Roman"/>
          <w:b/>
          <w:sz w:val="22"/>
          <w:szCs w:val="22"/>
        </w:rPr>
        <w:t>s</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yes I would regard RSPB, or John Muir Trust, or Friends of the Hearth, or the National Trust, all these association, New Economic Forum all these sector organisation put out a awful lot of information into the world.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before </w:t>
      </w:r>
      <w:r w:rsidR="00F2137D">
        <w:rPr>
          <w:rFonts w:ascii="Times New Roman" w:hAnsi="Times New Roman" w:cs="Times New Roman"/>
          <w:b/>
          <w:sz w:val="22"/>
          <w:szCs w:val="22"/>
        </w:rPr>
        <w:t>Facebook</w:t>
      </w:r>
      <w:r w:rsidR="00965F38">
        <w:rPr>
          <w:rFonts w:ascii="Times New Roman" w:hAnsi="Times New Roman" w:cs="Times New Roman"/>
          <w:b/>
          <w:sz w:val="22"/>
          <w:szCs w:val="22"/>
        </w:rPr>
        <w:t xml:space="preserve">, what </w:t>
      </w:r>
      <w:r w:rsidRPr="004F7A4D">
        <w:rPr>
          <w:rFonts w:ascii="Times New Roman" w:hAnsi="Times New Roman" w:cs="Times New Roman"/>
          <w:b/>
          <w:sz w:val="22"/>
          <w:szCs w:val="22"/>
        </w:rPr>
        <w:t xml:space="preserve">did they use to </w:t>
      </w:r>
      <w:r w:rsidR="00965F38">
        <w:rPr>
          <w:rFonts w:ascii="Times New Roman" w:hAnsi="Times New Roman" w:cs="Times New Roman"/>
          <w:b/>
          <w:sz w:val="22"/>
          <w:szCs w:val="22"/>
        </w:rPr>
        <w:t>contact</w:t>
      </w:r>
      <w:r w:rsidRPr="004F7A4D">
        <w:rPr>
          <w:rFonts w:ascii="Times New Roman" w:hAnsi="Times New Roman" w:cs="Times New Roman"/>
          <w:b/>
          <w:sz w:val="22"/>
          <w:szCs w:val="22"/>
        </w:rPr>
        <w:t xml:space="preserve"> you? Through e-mail?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It would only be kinda by website and then generally if somebody explicitly pointed me, a part from the very low number that I am actually a member myself</w:t>
      </w:r>
      <w:r w:rsidR="00965F38">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in the end it was more difficult as now you have everything there, you have this platform of political information</w:t>
      </w:r>
      <w:r w:rsidR="00965F38">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You got someone that has been engaged with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my first e-mail address was in 1990 and my first website was in 1992, I am a veteran, I am an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veteran.</w:t>
      </w:r>
    </w:p>
    <w:p w:rsidR="00965F38" w:rsidRPr="004F7A4D" w:rsidRDefault="00965F38"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very useful to you  because you are so comfortable with technology? Maybe less tech-savvy peop</w:t>
      </w:r>
      <w:r w:rsidR="00965F38">
        <w:rPr>
          <w:rFonts w:ascii="Times New Roman" w:hAnsi="Times New Roman" w:cs="Times New Roman"/>
          <w:b/>
          <w:sz w:val="22"/>
          <w:szCs w:val="22"/>
        </w:rPr>
        <w:t>le would find it more difficult…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I think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pretty easy to use actually, considering that I came from the days of handcrafted html which if you are really lucky you don’t even know what I am talking about, handcrafted code I go back that far. So compared to how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operated at the start it is now immeasurably easy. I even set up and computer and e-mail account for my mother… I think that technology in general got much easier than it was, things like g-mail, it is easy to get access to the </w:t>
      </w:r>
      <w:r w:rsidR="00F2137D">
        <w:rPr>
          <w:rFonts w:ascii="Times New Roman" w:hAnsi="Times New Roman" w:cs="Times New Roman"/>
          <w:sz w:val="22"/>
          <w:szCs w:val="22"/>
        </w:rPr>
        <w:t>Internet</w:t>
      </w:r>
      <w:r w:rsidRPr="004F7A4D">
        <w:rPr>
          <w:rFonts w:ascii="Times New Roman" w:hAnsi="Times New Roman" w:cs="Times New Roman"/>
          <w:sz w:val="22"/>
          <w:szCs w:val="22"/>
        </w:rPr>
        <w:t>, it is easy to get access to your e-mail, it is pretty easy compared to what it was when I was a youngster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During the Arab spring</w:t>
      </w:r>
      <w:r w:rsidR="00A64CAE">
        <w:rPr>
          <w:rFonts w:ascii="Times New Roman" w:hAnsi="Times New Roman" w:cs="Times New Roman"/>
          <w:b/>
          <w:sz w:val="22"/>
          <w:szCs w:val="22"/>
        </w:rPr>
        <w:t>,</w:t>
      </w:r>
      <w:r w:rsidRPr="004F7A4D">
        <w:rPr>
          <w:rFonts w:ascii="Times New Roman" w:hAnsi="Times New Roman" w:cs="Times New Roman"/>
          <w:b/>
          <w:sz w:val="22"/>
          <w:szCs w:val="22"/>
        </w:rPr>
        <w:t xml:space="preserve"> for instance, people posted live updates during protests. Did you ever post stuff during a political event?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haven’t posted stuff live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while the thing is happening I do sometime tweet, my instinct if caught up in an event which is news worthy is that I will phone the journalist  but then I only got recently a 3g phone which would enable me to post things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right from the ground, if I would been involved in a news worthy event my first thing would be to phone the police if it is a police matter and then phone the journalist, then I may actually take a picture an tweeted and the cross-posted in my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account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don’t mean only news worthy event even a political initiatives from the Greens</w:t>
      </w:r>
      <w:r w:rsidR="00A64CAE">
        <w:rPr>
          <w:rFonts w:ascii="Times New Roman" w:hAnsi="Times New Roman" w:cs="Times New Roman"/>
          <w:b/>
          <w:sz w:val="22"/>
          <w:szCs w:val="22"/>
        </w:rPr>
        <w:t>.</w:t>
      </w:r>
      <w:r w:rsidRPr="004F7A4D">
        <w:rPr>
          <w:rFonts w:ascii="Times New Roman" w:hAnsi="Times New Roman" w:cs="Times New Roman"/>
          <w:b/>
          <w:sz w:val="22"/>
          <w:szCs w:val="22"/>
        </w:rPr>
        <w:t xml:space="preserve"> did you ever post stuff</w:t>
      </w:r>
      <w:r w:rsidR="00A64CAE">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have never done that, to some extent even for relative geeks like me, I am a 52 old woman and it is not necessarily natural for me to have a tab put on my computer or on </w:t>
      </w:r>
      <w:r w:rsidR="00F2137D">
        <w:rPr>
          <w:rFonts w:ascii="Times New Roman" w:hAnsi="Times New Roman" w:cs="Times New Roman"/>
          <w:sz w:val="22"/>
          <w:szCs w:val="22"/>
        </w:rPr>
        <w:t>Facebook</w:t>
      </w:r>
      <w:r w:rsidRPr="004F7A4D">
        <w:rPr>
          <w:rFonts w:ascii="Times New Roman" w:hAnsi="Times New Roman" w:cs="Times New Roman"/>
          <w:sz w:val="22"/>
          <w:szCs w:val="22"/>
        </w:rPr>
        <w:t>, it is not necessarily the first thing I will think of in the middle of a live event on the street, I am probably sufficiently  old fashioned. But you know not many people on the street would have a dozen number of national journalists on their phone this is to make function who I am, and I never been involved in anything which needs to be flashed around the world in that instant.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sometime I get requests to sign petitions. Do you get those?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Some of them will come because I have a fairly broad range of friends not just UK and International, a lot of them are US and US implacable which I tend to just ignore. As far as the once they are the UK concerned I will, if the link just say something please come and sign my petition on causes I will tend to ignore it because if I don’t know what the petition is about instantly I am not adapt to sign it and probably I would not even follow the link, if it is a petition on a subject I am interested in and I know this petition on the subject I am interested in because they gave me enough information about it then fairly often I will go and follow the link and look at it, I will actually always, I am quite cautious about petitions, I will then make the decision whether I am going to sign it or not because I read the small print and some people who write petitions say things totally agree with you on the issue but you have gone totally over the top there my darling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Before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did you sign petition offline or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and do you think that because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you get more requests of signing petitions?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 way more, organisations like 38degrees or causes.com, petitions sites or whatever else have expanded the number of petitions enormously particularly they use to be relatively rare and, in deed, I think even 5 years ago they would be predominantly on paper.</w:t>
      </w:r>
    </w:p>
    <w:p w:rsidR="00A64CAE" w:rsidRDefault="00A64CAE"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While now?</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Predominately online and on any significant issue is pretty easy to get a thousand of signatures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do you think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helps for petitions?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helps to get numbers on petitions whether it helps… but because there are so many more petitions and so many more petitions with hundred of thousands of signatures on them I think that the target of the petitions which are typically politicians in one shape or form they heavily discard them so it may have been that a petition with a thousand name on it was significant five years ago a petition with a thousand name on it these days is oh well you have you not done well with that advertising on the </w:t>
      </w:r>
      <w:r w:rsidR="00F2137D">
        <w:rPr>
          <w:rFonts w:ascii="Times New Roman" w:hAnsi="Times New Roman" w:cs="Times New Roman"/>
          <w:sz w:val="22"/>
          <w:szCs w:val="22"/>
        </w:rPr>
        <w:t>Internet</w:t>
      </w:r>
      <w:r w:rsidRPr="004F7A4D">
        <w:rPr>
          <w:rFonts w:ascii="Times New Roman" w:hAnsi="Times New Roman" w:cs="Times New Roman"/>
          <w:sz w:val="22"/>
          <w:szCs w:val="22"/>
        </w:rPr>
        <w:t>? So I think there is a kind of particular deflexion or inflexion the way around it actually works a bit of that you know factors for the size of geographic areas sits about a school closure, for the petitions that are obviously local or that can be seen to be local from the post code or whatever else a petition of few hundred people may still be significant but these days even for an online petition a kind of decision maker will always check the address list and check if they are local or whether they got a lot of awful people signing petitions from Argentina about the local school closure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A64CAE"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T</w:t>
      </w:r>
      <w:r w:rsidR="004F7A4D" w:rsidRPr="004F7A4D">
        <w:rPr>
          <w:rFonts w:ascii="Times New Roman" w:hAnsi="Times New Roman" w:cs="Times New Roman"/>
          <w:b/>
          <w:sz w:val="22"/>
          <w:szCs w:val="22"/>
        </w:rPr>
        <w:t>here are so many petitions and the effect of these petitions</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am very much aware that there are a lot of petitions where people would just sign a petition and it is always been the case, if you put a petition in the local fish and chips shop and the server at the counter stands there and says would you sign the petition most people would happily sign the petition more or less without reading it.  As long the headline of the petition is be nice to children most people would not read any further.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must admit sometimes I do the same</w:t>
      </w:r>
      <w:r w:rsidR="00A64CAE">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Read the small print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Explained the </w:t>
      </w:r>
      <w:r w:rsidR="00A64CAE">
        <w:rPr>
          <w:rFonts w:ascii="Times New Roman" w:hAnsi="Times New Roman" w:cs="Times New Roman"/>
          <w:b/>
          <w:sz w:val="22"/>
          <w:szCs w:val="22"/>
        </w:rPr>
        <w:t xml:space="preserve">debate between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optimists, pessimists and normalisers) and asked an opinion on that</w:t>
      </w:r>
      <w:r w:rsidR="00A64CAE">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that in general widens the low level I don’t have the leave my house level of political participation, there are definitely more people able to get involved to some extent in political issues and feel that they are saying something. I don’t think that net it does anything for what I would call the boots on the street level of political participation. Because I think that the people would have been the boots on the street would have found their way to political parties anyway and in fact of course the threatens of political activists and the memberships of political parties over the period from when I start to got involved in politics 30 years ago to now has been steadily downwards and the rise of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over exactly that same period has been steadily upwards…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A64CAE"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Do</w:t>
      </w:r>
      <w:r w:rsidR="004F7A4D" w:rsidRPr="004F7A4D">
        <w:rPr>
          <w:rFonts w:ascii="Times New Roman" w:hAnsi="Times New Roman" w:cs="Times New Roman"/>
          <w:b/>
          <w:sz w:val="22"/>
          <w:szCs w:val="22"/>
        </w:rPr>
        <w:t xml:space="preserve"> you think there is a connection?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don’t think you want to consider it causality and correlation but I wouldn’t confuse those two things and actually I don’t believe that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has caused political participation to drop but it enabled a lot of people who want to be peripherally involved to be some how peripherally involved but I don’t think it has influenced the people who were involved or heavily involved at all.</w:t>
      </w:r>
    </w:p>
    <w:p w:rsidR="00A64CAE" w:rsidRDefault="00A64CAE" w:rsidP="004F7A4D">
      <w:pPr>
        <w:spacing w:line="240" w:lineRule="auto"/>
        <w:contextualSpacing/>
        <w:jc w:val="both"/>
        <w:rPr>
          <w:rFonts w:ascii="Times New Roman" w:hAnsi="Times New Roman" w:cs="Times New Roman"/>
          <w:b/>
          <w:sz w:val="22"/>
          <w:szCs w:val="22"/>
        </w:rPr>
      </w:pPr>
    </w:p>
    <w:p w:rsidR="004F7A4D" w:rsidRPr="004F7A4D" w:rsidRDefault="00A64CAE"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Because of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w:t>
      </w:r>
      <w:r>
        <w:rPr>
          <w:rFonts w:ascii="Times New Roman" w:hAnsi="Times New Roman" w:cs="Times New Roman"/>
          <w:b/>
          <w:sz w:val="22"/>
          <w:szCs w:val="22"/>
        </w:rPr>
        <w:t xml:space="preserve">do </w:t>
      </w:r>
      <w:r w:rsidR="004F7A4D" w:rsidRPr="004F7A4D">
        <w:rPr>
          <w:rFonts w:ascii="Times New Roman" w:hAnsi="Times New Roman" w:cs="Times New Roman"/>
          <w:b/>
          <w:sz w:val="22"/>
          <w:szCs w:val="22"/>
        </w:rPr>
        <w:t>you participate more in politics or it is more or less the same?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I don’t think it makes any difference to my political participation.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You were very active and you are still very active</w:t>
      </w:r>
      <w:r w:rsidR="00A64CAE">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was very active and I am still very active, actually I am slightly less active than I was but that it is not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fault that is political circumstances fault.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But in terms of political discussion and consumption of political news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helps in a way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it still helps and feeds in other things and things that I am doing.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You see you discuss politics a lot, offline,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and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The discussions you do now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did you do </w:t>
      </w:r>
      <w:r w:rsidR="00A64CAE">
        <w:rPr>
          <w:rFonts w:ascii="Times New Roman" w:hAnsi="Times New Roman" w:cs="Times New Roman"/>
          <w:b/>
          <w:sz w:val="22"/>
          <w:szCs w:val="22"/>
        </w:rPr>
        <w:t xml:space="preserve">them </w:t>
      </w:r>
      <w:r w:rsidRPr="004F7A4D">
        <w:rPr>
          <w:rFonts w:ascii="Times New Roman" w:hAnsi="Times New Roman" w:cs="Times New Roman"/>
          <w:b/>
          <w:sz w:val="22"/>
          <w:szCs w:val="22"/>
        </w:rPr>
        <w:t xml:space="preserve">on the net or offline or </w:t>
      </w:r>
      <w:r w:rsidR="00A64CAE">
        <w:rPr>
          <w:rFonts w:ascii="Times New Roman" w:hAnsi="Times New Roman" w:cs="Times New Roman"/>
          <w:b/>
          <w:sz w:val="22"/>
          <w:szCs w:val="22"/>
        </w:rPr>
        <w:t xml:space="preserve">do </w:t>
      </w:r>
      <w:r w:rsidRPr="004F7A4D">
        <w:rPr>
          <w:rFonts w:ascii="Times New Roman" w:hAnsi="Times New Roman" w:cs="Times New Roman"/>
          <w:b/>
          <w:sz w:val="22"/>
          <w:szCs w:val="22"/>
        </w:rPr>
        <w:t>you discuss more politics than before?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Probably discuss it with a slightly different population when I discussed within the sort of closed forums it was very much actually the criticism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which you outlined earlier everybody who agrees with each other discusses with everybody who agrees with each other and I think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has broaden that I think that this is less true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than in this ort of closed forums and closed discussion lists, I think it is much wider breaths of people that’s there and in some respect therefore the intensity of the discussion has gone down, they tend to be broader and more wide ranging.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Because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r w:rsidR="00A64CAE">
        <w:rPr>
          <w:rFonts w:ascii="Times New Roman" w:hAnsi="Times New Roman" w:cs="Times New Roman"/>
          <w:b/>
          <w:sz w:val="22"/>
          <w:szCs w:val="22"/>
        </w:rPr>
        <w:t>did you media habits change</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0C7A6A" w:rsidRDefault="004F7A4D" w:rsidP="000C7A6A">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certainly buy newspapers less…</w:t>
      </w:r>
      <w:r w:rsidR="00A64CAE">
        <w:rPr>
          <w:rFonts w:ascii="Times New Roman" w:hAnsi="Times New Roman" w:cs="Times New Roman"/>
          <w:sz w:val="22"/>
          <w:szCs w:val="22"/>
        </w:rPr>
        <w:t xml:space="preserve"> </w:t>
      </w:r>
      <w:r w:rsidRPr="004F7A4D">
        <w:rPr>
          <w:rFonts w:ascii="Times New Roman" w:hAnsi="Times New Roman" w:cs="Times New Roman"/>
          <w:sz w:val="22"/>
          <w:szCs w:val="22"/>
        </w:rPr>
        <w:t xml:space="preserve">I go to the newspaper website instead and I still do buy newspapers and I often go but I knew that two </w:t>
      </w:r>
      <w:r w:rsidR="000C7A6A">
        <w:rPr>
          <w:rFonts w:ascii="Times New Roman" w:hAnsi="Times New Roman" w:cs="Times New Roman"/>
          <w:sz w:val="22"/>
          <w:szCs w:val="22"/>
        </w:rPr>
        <w:t>days ago and I get very crossed.</w:t>
      </w:r>
    </w:p>
    <w:p w:rsidR="004F7A4D" w:rsidRPr="004F7A4D" w:rsidRDefault="004F7A4D" w:rsidP="005E073C">
      <w:pPr>
        <w:tabs>
          <w:tab w:val="left" w:pos="1400"/>
          <w:tab w:val="right" w:pos="8729"/>
        </w:tabs>
        <w:spacing w:after="0" w:line="240" w:lineRule="auto"/>
        <w:jc w:val="both"/>
        <w:rPr>
          <w:rFonts w:ascii="Times New Roman" w:eastAsia="Times New Roman" w:hAnsi="Times New Roman" w:cs="Times New Roman"/>
          <w:b/>
          <w:color w:val="000000" w:themeColor="text1"/>
          <w:sz w:val="22"/>
          <w:szCs w:val="22"/>
          <w:lang w:eastAsia="en-GB"/>
        </w:rPr>
      </w:pPr>
    </w:p>
    <w:p w:rsidR="004F7A4D" w:rsidRPr="005E073C" w:rsidRDefault="004F7A4D" w:rsidP="005E073C">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hAnsi="Times New Roman" w:cs="Times New Roman"/>
          <w:b/>
          <w:sz w:val="22"/>
          <w:szCs w:val="22"/>
        </w:rPr>
        <w:t>Tracey</w:t>
      </w:r>
    </w:p>
    <w:p w:rsidR="005E073C" w:rsidRPr="004F7A4D" w:rsidRDefault="005E073C" w:rsidP="005E073C">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b/>
          <w:sz w:val="22"/>
          <w:szCs w:val="22"/>
          <w:u w:val="single"/>
        </w:rPr>
        <w:t>Profile</w:t>
      </w:r>
      <w:r w:rsidRPr="004F7A4D">
        <w:rPr>
          <w:rFonts w:ascii="Times New Roman" w:hAnsi="Times New Roman" w:cs="Times New Roman"/>
          <w:b/>
          <w:sz w:val="22"/>
          <w:szCs w:val="22"/>
        </w:rPr>
        <w:t>:</w:t>
      </w:r>
      <w:r w:rsidRPr="004F7A4D">
        <w:rPr>
          <w:rFonts w:ascii="Times New Roman" w:hAnsi="Times New Roman" w:cs="Times New Roman"/>
          <w:sz w:val="22"/>
          <w:szCs w:val="22"/>
        </w:rPr>
        <w:t xml:space="preserve"> </w:t>
      </w:r>
    </w:p>
    <w:p w:rsidR="004F7A4D" w:rsidRPr="004F7A4D" w:rsidRDefault="004F7A4D" w:rsidP="004F7A4D">
      <w:pPr>
        <w:tabs>
          <w:tab w:val="left" w:pos="1400"/>
          <w:tab w:val="right" w:pos="8729"/>
        </w:tabs>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Tracey is in the 18-24 age-group and is studying towards a PhD in Arts. She has a varied information diet and gets political information through a variety of sources such as newspapers, TV, online newspapers, radio and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Tracey is interested in politics, has many friends who are politically active, and participates politically both online and offline. She is particularly active on </w:t>
      </w:r>
      <w:r w:rsidR="00F2137D">
        <w:rPr>
          <w:rFonts w:ascii="Times New Roman" w:hAnsi="Times New Roman" w:cs="Times New Roman"/>
          <w:sz w:val="22"/>
          <w:szCs w:val="22"/>
        </w:rPr>
        <w:t>Facebook</w:t>
      </w:r>
      <w:r w:rsidRPr="004F7A4D">
        <w:rPr>
          <w:rFonts w:ascii="Times New Roman" w:hAnsi="Times New Roman" w:cs="Times New Roman"/>
          <w:sz w:val="22"/>
          <w:szCs w:val="22"/>
        </w:rPr>
        <w:t>. She employs this SNS for communication and information purposes, but also she uses it quite often for political discussion, and once used it for a campaign she was involved in which aimed to increase the public’s awareness of asthma.</w:t>
      </w:r>
    </w:p>
    <w:p w:rsidR="004F7A4D" w:rsidRPr="004F7A4D" w:rsidRDefault="004F7A4D" w:rsidP="004F7A4D">
      <w:pPr>
        <w:tabs>
          <w:tab w:val="left" w:pos="1400"/>
          <w:tab w:val="right" w:pos="8729"/>
        </w:tabs>
        <w:spacing w:line="240" w:lineRule="auto"/>
        <w:jc w:val="both"/>
        <w:rPr>
          <w:rFonts w:ascii="Times New Roman" w:hAnsi="Times New Roman" w:cs="Times New Roman"/>
          <w:sz w:val="22"/>
          <w:szCs w:val="22"/>
        </w:rPr>
      </w:pP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rPr>
      </w:pPr>
      <w:r w:rsidRPr="004F7A4D">
        <w:rPr>
          <w:rFonts w:ascii="Times New Roman" w:hAnsi="Times New Roman" w:cs="Times New Roman"/>
          <w:b/>
          <w:sz w:val="22"/>
          <w:szCs w:val="22"/>
          <w:u w:val="single"/>
        </w:rPr>
        <w:t>Transcript</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Can you tell me how you participate in politics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Ok, in terms of how I participate in politics in no online way I am involve in obviously reading newspapers and I always read political pamphlets and things like that if they circulated and put through my post box something like that. I tend to read printed material that is available to 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buy newspapers?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do. I don’t buy a newspaper everyday but certainly twice or three times a week.</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The sale</w:t>
      </w:r>
      <w:r w:rsidR="006C0CB1">
        <w:rPr>
          <w:rFonts w:ascii="Times New Roman" w:hAnsi="Times New Roman" w:cs="Times New Roman"/>
          <w:b/>
          <w:sz w:val="22"/>
          <w:szCs w:val="22"/>
        </w:rPr>
        <w:t>s</w:t>
      </w:r>
      <w:r w:rsidRPr="004F7A4D">
        <w:rPr>
          <w:rFonts w:ascii="Times New Roman" w:hAnsi="Times New Roman" w:cs="Times New Roman"/>
          <w:b/>
          <w:sz w:val="22"/>
          <w:szCs w:val="22"/>
        </w:rPr>
        <w:t xml:space="preserve"> of newspaper ha</w:t>
      </w:r>
      <w:r w:rsidR="006C0CB1">
        <w:rPr>
          <w:rFonts w:ascii="Times New Roman" w:hAnsi="Times New Roman" w:cs="Times New Roman"/>
          <w:b/>
          <w:sz w:val="22"/>
          <w:szCs w:val="22"/>
        </w:rPr>
        <w:t>ve</w:t>
      </w:r>
      <w:r w:rsidRPr="004F7A4D">
        <w:rPr>
          <w:rFonts w:ascii="Times New Roman" w:hAnsi="Times New Roman" w:cs="Times New Roman"/>
          <w:b/>
          <w:sz w:val="22"/>
          <w:szCs w:val="22"/>
        </w:rPr>
        <w:t xml:space="preserve"> been going quite down in the last years. Why do you still bu</w:t>
      </w:r>
      <w:r w:rsidR="006C0CB1">
        <w:rPr>
          <w:rFonts w:ascii="Times New Roman" w:hAnsi="Times New Roman" w:cs="Times New Roman"/>
          <w:b/>
          <w:sz w:val="22"/>
          <w:szCs w:val="22"/>
        </w:rPr>
        <w:t xml:space="preserve">y </w:t>
      </w:r>
      <w:r w:rsidRPr="004F7A4D">
        <w:rPr>
          <w:rFonts w:ascii="Times New Roman" w:hAnsi="Times New Roman" w:cs="Times New Roman"/>
          <w:b/>
          <w:sz w:val="22"/>
          <w:szCs w:val="22"/>
        </w:rPr>
        <w:t>newspaper</w:t>
      </w:r>
      <w:r w:rsidR="006C0CB1">
        <w:rPr>
          <w:rFonts w:ascii="Times New Roman" w:hAnsi="Times New Roman" w:cs="Times New Roman"/>
          <w:b/>
          <w:sz w:val="22"/>
          <w:szCs w:val="22"/>
        </w:rPr>
        <w:t>s</w:t>
      </w:r>
      <w:r w:rsidRPr="004F7A4D">
        <w:rPr>
          <w:rFonts w:ascii="Times New Roman" w:hAnsi="Times New Roman" w:cs="Times New Roman"/>
          <w:b/>
          <w:sz w:val="22"/>
          <w:szCs w:val="22"/>
        </w:rPr>
        <w:t>? Do you like the paper?</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still like buy newspaper because although obviously you can get hold of most news stories online, I like going when I have a coffee break from my studies, I like going and actually reading the newspaper and also the University of Edinburgh subsides us newspapers and we get them for half of the cover price and when it is about 30 pens I will just go in and buying one, and then I will sit a reading while I have a coffee and then leave it so somebody else can read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follow political news on TV? </w:t>
      </w: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tend to watch TV news, I am often not in when news is on in the evening so I maybe watch a bulletin or something during the day if I am in and I would watch news the weekend as well.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discuss politics with your friends at uni?</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I have a couple of friends who are relatively politically aware and they are interested in campaigning for parties and things like that so I often discuss political issues with them and then the friends that I had who I got to know when I was doing my undergraduate a few of them actually studied history and politics or political history so it kind of, it part of what we would have talked about anyway and also if there is a political election something like that I am more likely to talk about my political opinions or my views about particular candidates at that time so certainly I would say among my friends with particular group that does discuss politics.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Offline do you tend to discuss politics always with the same people?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would say so.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do you go to protests or other political initiatives?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I don’t.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Why do you think?</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don’t know whether it is just a time thing, whether I just haven’t had time or I didn’t know that those things were on or available for me to go but no I just don’t think it is just something I have really considered to take part in if also I would considered my self politically aware and interested in finding out more about you know whether it is changing voting practices or how many people vote it is not really a means for me to get that kind of information.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what do you do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excluding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politically related?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follow, obviously I also follow news online, on the guardian website and also on the BBC news websites and I often read parts of articles and things like that and also the BBC is quite good if there is breaking stories to have like a time line of events which I often follow if there is something in particular, I am also, I am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and I do follow a lot I don’t how I would say politics bloggers and other politicians even and I follow what they are twitting about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and also that’s how I access some stories I look on news websites.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913707"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Do you go directly to the G</w:t>
      </w:r>
      <w:r w:rsidR="004F7A4D" w:rsidRPr="004F7A4D">
        <w:rPr>
          <w:rFonts w:ascii="Times New Roman" w:hAnsi="Times New Roman" w:cs="Times New Roman"/>
          <w:b/>
          <w:sz w:val="22"/>
          <w:szCs w:val="22"/>
        </w:rPr>
        <w:t xml:space="preserve">uardian or BBC website or as you said </w:t>
      </w:r>
      <w:r>
        <w:rPr>
          <w:rFonts w:ascii="Times New Roman" w:hAnsi="Times New Roman" w:cs="Times New Roman"/>
          <w:b/>
          <w:sz w:val="22"/>
          <w:szCs w:val="22"/>
        </w:rPr>
        <w:t xml:space="preserve">do </w:t>
      </w:r>
      <w:r w:rsidR="004F7A4D" w:rsidRPr="004F7A4D">
        <w:rPr>
          <w:rFonts w:ascii="Times New Roman" w:hAnsi="Times New Roman" w:cs="Times New Roman"/>
          <w:b/>
          <w:sz w:val="22"/>
          <w:szCs w:val="22"/>
        </w:rPr>
        <w:t xml:space="preserve">you get there through </w:t>
      </w:r>
      <w:r w:rsidR="00FB36F3">
        <w:rPr>
          <w:rFonts w:ascii="Times New Roman" w:hAnsi="Times New Roman" w:cs="Times New Roman"/>
          <w:b/>
          <w:sz w:val="22"/>
          <w:szCs w:val="22"/>
        </w:rPr>
        <w:t>Twitter</w:t>
      </w:r>
      <w:r w:rsidR="004F7A4D" w:rsidRPr="004F7A4D">
        <w:rPr>
          <w:rFonts w:ascii="Times New Roman" w:hAnsi="Times New Roman" w:cs="Times New Roman"/>
          <w:b/>
          <w:sz w:val="22"/>
          <w:szCs w:val="22"/>
        </w:rPr>
        <w:t xml:space="preserve"> and maybe </w:t>
      </w:r>
      <w:r w:rsidR="00F2137D">
        <w:rPr>
          <w:rFonts w:ascii="Times New Roman" w:hAnsi="Times New Roman" w:cs="Times New Roman"/>
          <w:b/>
          <w:sz w:val="22"/>
          <w:szCs w:val="22"/>
        </w:rPr>
        <w:t>Facebook</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usually go directly to the guardian website because it is what I look at all of the time but I do if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look at the articles form the BBC it would be from recommendations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or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use any forum for political discussion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I don’t, it is not really something I’ve known about to be honest, it probably would be something I would be interested in finding out more about not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yet.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on </w:t>
      </w:r>
      <w:r w:rsidR="00FB36F3">
        <w:rPr>
          <w:rFonts w:ascii="Times New Roman" w:hAnsi="Times New Roman" w:cs="Times New Roman"/>
          <w:b/>
          <w:sz w:val="22"/>
          <w:szCs w:val="22"/>
        </w:rPr>
        <w:t>Twitter</w:t>
      </w:r>
      <w:r w:rsidRPr="004F7A4D">
        <w:rPr>
          <w:rFonts w:ascii="Times New Roman" w:hAnsi="Times New Roman" w:cs="Times New Roman"/>
          <w:b/>
          <w:sz w:val="22"/>
          <w:szCs w:val="22"/>
        </w:rPr>
        <w:t xml:space="preserve"> or through the comments on the newspapers websites</w:t>
      </w:r>
      <w:r w:rsidR="00913707">
        <w:rPr>
          <w:rFonts w:ascii="Times New Roman" w:hAnsi="Times New Roman" w:cs="Times New Roman"/>
          <w:b/>
          <w:sz w:val="22"/>
          <w:szCs w:val="22"/>
        </w:rPr>
        <w:t>,</w:t>
      </w:r>
      <w:r w:rsidRPr="004F7A4D">
        <w:rPr>
          <w:rFonts w:ascii="Times New Roman" w:hAnsi="Times New Roman" w:cs="Times New Roman"/>
          <w:b/>
          <w:sz w:val="22"/>
          <w:szCs w:val="22"/>
        </w:rPr>
        <w:t xml:space="preserve"> do you ever engage with people?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Yes sometimes I respond to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comments things like that, I’ve never left comments on news websites just because I think you mostly have to have an account so you log in and then you make the comment while with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I am already on it so it is relatively easy and fast to just make a response to somebody or a response to an article.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always get these e-mail</w:t>
      </w:r>
      <w:r w:rsidR="00913707">
        <w:rPr>
          <w:rFonts w:ascii="Times New Roman" w:hAnsi="Times New Roman" w:cs="Times New Roman"/>
          <w:b/>
          <w:sz w:val="22"/>
          <w:szCs w:val="22"/>
        </w:rPr>
        <w:t>s</w:t>
      </w:r>
      <w:r w:rsidRPr="004F7A4D">
        <w:rPr>
          <w:rFonts w:ascii="Times New Roman" w:hAnsi="Times New Roman" w:cs="Times New Roman"/>
          <w:b/>
          <w:sz w:val="22"/>
          <w:szCs w:val="22"/>
        </w:rPr>
        <w:t xml:space="preserve"> for </w:t>
      </w:r>
      <w:r w:rsidR="00913707">
        <w:rPr>
          <w:rFonts w:ascii="Times New Roman" w:hAnsi="Times New Roman" w:cs="Times New Roman"/>
          <w:b/>
          <w:sz w:val="22"/>
          <w:szCs w:val="22"/>
        </w:rPr>
        <w:t>petitions, do you ever get these</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do, I do sometimes get those. I have signed petitions in the past online so I think sometimes I don’t know I think I ended up on some kind of mailing list or whether it is friends who recommend you to be involved in a particular petition, anyway sometimes I get e-mails yea.</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sign them or you regard them as spam?</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suppose it depends  I will read what it is rather than just completely disregarding it but I don’t know I only ever signed a number, a small number of petitions that I thought has real relevance whether health related anything like that. I am actually involved with an asthma charity in the UK which is quite concerned to get asthma recognised by more members of parliament and health officials, I am involved in petitions on that side but not really on anything else.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This is quite intere</w:t>
      </w:r>
      <w:r w:rsidR="00913707">
        <w:rPr>
          <w:rFonts w:ascii="Times New Roman" w:hAnsi="Times New Roman" w:cs="Times New Roman"/>
          <w:b/>
          <w:sz w:val="22"/>
          <w:szCs w:val="22"/>
        </w:rPr>
        <w:t xml:space="preserve">sting. Do you try to circulate </w:t>
      </w:r>
      <w:r w:rsidRPr="004F7A4D">
        <w:rPr>
          <w:rFonts w:ascii="Times New Roman" w:hAnsi="Times New Roman" w:cs="Times New Roman"/>
          <w:b/>
          <w:sz w:val="22"/>
          <w:szCs w:val="22"/>
        </w:rPr>
        <w:t xml:space="preserve">these petitions also offline or mainly though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has mostly been through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just because it has become so easy for people to contact each other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and also to put information out there. Sometimes I have also been involved with these things through webpages or blogs or that kind of things but I have also done campaigning in person, you know then I suppose in that respect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has not had really anything to do with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913707"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Do</w:t>
      </w:r>
      <w:r w:rsidR="004F7A4D" w:rsidRPr="004F7A4D">
        <w:rPr>
          <w:rFonts w:ascii="Times New Roman" w:hAnsi="Times New Roman" w:cs="Times New Roman"/>
          <w:b/>
          <w:sz w:val="22"/>
          <w:szCs w:val="22"/>
        </w:rPr>
        <w:t xml:space="preserve"> you see differences between the campaigns you have done in person and the ones on the </w:t>
      </w:r>
      <w:r w:rsidR="00F2137D">
        <w:rPr>
          <w:rFonts w:ascii="Times New Roman" w:hAnsi="Times New Roman" w:cs="Times New Roman"/>
          <w:b/>
          <w:sz w:val="22"/>
          <w:szCs w:val="22"/>
        </w:rPr>
        <w:t>Internet</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that you tend to get a smaller percentage of people who are receptive to what you say in person but they are actually interested in the cause where if I think there is tendency for the people online to just sign anything because it is easier than either ignore it or… I think there is more of an interest what the actual proposition is, or movement or something like that so I think in person when you can talk to people you can give them more details and they are often more interested because they are directly infected themselves.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guess you also used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to circulate these petitions…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certainly the charity has a number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pages and allow people to read about these things or access petitions or things like that…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do you circulate these petitions among your friends?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mean I have certainly shared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information and links in the past.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w:t>
      </w:r>
      <w:r w:rsidR="00913707">
        <w:rPr>
          <w:rFonts w:ascii="Times New Roman" w:hAnsi="Times New Roman" w:cs="Times New Roman"/>
          <w:b/>
          <w:sz w:val="22"/>
          <w:szCs w:val="22"/>
        </w:rPr>
        <w:t>share</w:t>
      </w:r>
      <w:r w:rsidRPr="004F7A4D">
        <w:rPr>
          <w:rFonts w:ascii="Times New Roman" w:hAnsi="Times New Roman" w:cs="Times New Roman"/>
          <w:b/>
          <w:sz w:val="22"/>
          <w:szCs w:val="22"/>
        </w:rPr>
        <w:t xml:space="preserve"> political links?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do. Because I have quite politically interested group of friends I do share political news stories and things like that if I think they are interesting or controversial or that kind of thing, I’ll share them from whether it is a news website or something like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your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friends </w:t>
      </w:r>
      <w:r w:rsidR="00913707">
        <w:rPr>
          <w:rFonts w:ascii="Times New Roman" w:hAnsi="Times New Roman" w:cs="Times New Roman"/>
          <w:b/>
          <w:sz w:val="22"/>
          <w:szCs w:val="22"/>
        </w:rPr>
        <w:t xml:space="preserve">have </w:t>
      </w:r>
      <w:r w:rsidRPr="004F7A4D">
        <w:rPr>
          <w:rFonts w:ascii="Times New Roman" w:hAnsi="Times New Roman" w:cs="Times New Roman"/>
          <w:b/>
          <w:sz w:val="22"/>
          <w:szCs w:val="22"/>
        </w:rPr>
        <w:t>similar political backgrounds?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definitely not. I think that’s one thing that causes most discussion because I have a quite diverse group of friends there people that I got to know at university and then there are people that I have known from school and there is very much a difference among those two groups for example, I have friends an allegiance who have an to either the Labour party, or the Lib Dems or Conservative party or they would vote for Independent or Green part, so I don’t think there is, I also have friends who just don’t vote as well…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 </w:t>
      </w:r>
      <w:r w:rsidR="00913707">
        <w:rPr>
          <w:rFonts w:ascii="Times New Roman" w:hAnsi="Times New Roman" w:cs="Times New Roman"/>
          <w:b/>
          <w:sz w:val="22"/>
          <w:szCs w:val="22"/>
        </w:rPr>
        <w:t xml:space="preserve">a </w:t>
      </w:r>
      <w:r w:rsidRPr="004F7A4D">
        <w:rPr>
          <w:rFonts w:ascii="Times New Roman" w:hAnsi="Times New Roman" w:cs="Times New Roman"/>
          <w:b/>
          <w:sz w:val="22"/>
          <w:szCs w:val="22"/>
        </w:rPr>
        <w:t>very diverse group…</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so it is…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913707"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I guess these</w:t>
      </w:r>
      <w:r w:rsidR="004F7A4D" w:rsidRPr="004F7A4D">
        <w:rPr>
          <w:rFonts w:ascii="Times New Roman" w:hAnsi="Times New Roman" w:cs="Times New Roman"/>
          <w:b/>
          <w:sz w:val="22"/>
          <w:szCs w:val="22"/>
        </w:rPr>
        <w:t xml:space="preserve"> friends also post political links</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they do.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do you think that in this way you are also exposed to different political sources in a way</w:t>
      </w:r>
      <w:r w:rsidR="00913707">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so yea because I think if you, I mean I don’t just tend to follow one political party or another it is very dependent on manifesto, ideas for change, or what I think it is best for the area that I live in in terms of local elections for example but I think it is a good way to be exposed to other political ideas or news or things like that because it wouldn’t necessarily be articles or stories I would myself pick out and read.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Actually this is very interesting and it is one of the things I am looking at, at the fact that people can be exposed to diverse political information through </w:t>
      </w:r>
      <w:r w:rsidR="00F2137D">
        <w:rPr>
          <w:rFonts w:ascii="Times New Roman" w:hAnsi="Times New Roman" w:cs="Times New Roman"/>
          <w:b/>
          <w:sz w:val="22"/>
          <w:szCs w:val="22"/>
        </w:rPr>
        <w:t>Facebook</w:t>
      </w:r>
      <w:r w:rsidR="00913707">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as well, I don’t know if this is within the bounds of what you are looking at but I have a number of friends who live overseas and particularly in America and Canada, and also in Australia and New Zealand, so I tend to find that I am also more open to let’s say political ideas, for example there is just been the US presidential election… I found out quite a lot of information about that from American websites as well as the UK ones.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the political information you get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r w:rsidR="00913707">
        <w:rPr>
          <w:rFonts w:ascii="Times New Roman" w:hAnsi="Times New Roman" w:cs="Times New Roman"/>
          <w:b/>
          <w:sz w:val="22"/>
          <w:szCs w:val="22"/>
        </w:rPr>
        <w:t>is</w:t>
      </w:r>
      <w:r w:rsidRPr="004F7A4D">
        <w:rPr>
          <w:rFonts w:ascii="Times New Roman" w:hAnsi="Times New Roman" w:cs="Times New Roman"/>
          <w:b/>
          <w:sz w:val="22"/>
          <w:szCs w:val="22"/>
        </w:rPr>
        <w:t xml:space="preserve"> in</w:t>
      </w:r>
      <w:r w:rsidR="00913707">
        <w:rPr>
          <w:rFonts w:ascii="Times New Roman" w:hAnsi="Times New Roman" w:cs="Times New Roman"/>
          <w:b/>
          <w:sz w:val="22"/>
          <w:szCs w:val="22"/>
        </w:rPr>
        <w:t xml:space="preserve"> any way different from the one you get offline or on</w:t>
      </w:r>
      <w:r w:rsidRPr="004F7A4D">
        <w:rPr>
          <w:rFonts w:ascii="Times New Roman" w:hAnsi="Times New Roman" w:cs="Times New Roman"/>
          <w:b/>
          <w:sz w:val="22"/>
          <w:szCs w:val="22"/>
        </w:rPr>
        <w:t xml:space="preserve"> newspaper</w:t>
      </w:r>
      <w:r w:rsidR="00913707">
        <w:rPr>
          <w:rFonts w:ascii="Times New Roman" w:hAnsi="Times New Roman" w:cs="Times New Roman"/>
          <w:b/>
          <w:sz w:val="22"/>
          <w:szCs w:val="22"/>
        </w:rPr>
        <w:t>s</w:t>
      </w:r>
      <w:r w:rsidRPr="004F7A4D">
        <w:rPr>
          <w:rFonts w:ascii="Times New Roman" w:hAnsi="Times New Roman" w:cs="Times New Roman"/>
          <w:b/>
          <w:sz w:val="22"/>
          <w:szCs w:val="22"/>
        </w:rPr>
        <w:t xml:space="preserve"> websites</w:t>
      </w:r>
      <w:r w:rsidR="00913707">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because I think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if somebody who shared one of your friends or somebody who shared an article or a news story they are then more likely to have put a personal comment which I suppose in a way may shape the way you read the article or story and of course you have some friends who conform to some political parties and that kind of thing, so I think it is perhaps a more personal way of sharing political stories and it’s got more of a, you can put personal opinion across as well.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From political posts I share often a discussion starts… did this ever happened to you?</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think certainly when I have posted stories and I have also commented on other people who have posted a political news story I think it offers a very informal area for debate in which you tend to get people who want to talk about issues that they have with a particular topic or a particular party or candidate and I think that that can be quite interesting and  certainly taking part in those things but also reading other people opinion can be quite interesting and useful in helping you to form your own opinion.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there is a difference among the political discussions you have online and the ones you have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think I am much more involved with the political discussions online because it is more frequent and also the advantage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it is also that as soon as somebody posts an article you can go and read it and then wrap a response to it, whether if you are looking at newspapers you’ll maybe don’t remember to discuss a particular article or something that you have seen with somebody if they are not there at the time.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it is more flexible…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think it is definitely more flexible and also as well it is not dependent on time or you know whether you have a newspaper, if you have access to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you have access to the link people have post it from it and I think also it’s a much more direct means of accessing political stories, you don’t have to read through an entire newspaper.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think</w:t>
      </w:r>
      <w:r w:rsidR="00913707">
        <w:rPr>
          <w:rFonts w:ascii="Times New Roman" w:hAnsi="Times New Roman" w:cs="Times New Roman"/>
          <w:b/>
          <w:sz w:val="22"/>
          <w:szCs w:val="22"/>
        </w:rPr>
        <w:t xml:space="preserve"> that the</w:t>
      </w:r>
      <w:r w:rsidRPr="004F7A4D">
        <w:rPr>
          <w:rFonts w:ascii="Times New Roman" w:hAnsi="Times New Roman" w:cs="Times New Roman"/>
          <w:b/>
          <w:sz w:val="22"/>
          <w:szCs w:val="22"/>
        </w:rPr>
        <w:t xml:space="preserve">nature of the political stories you found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different from the ones you get on newspapers websites or on newspapers?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think so because often people are posting from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websites that are not necessarily mainstream news so it is not from the Guardian, the Times or the Daily Mail or even the BBC and you can often get quite different types of stories perhaps one that is more informal or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something like that. I do think it is different I think on the whole they are more opinionated stories and that’s why people post them.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Sometimes people have issues in relation to </w:t>
      </w:r>
      <w:r w:rsidR="00913707">
        <w:rPr>
          <w:rFonts w:ascii="Times New Roman" w:hAnsi="Times New Roman" w:cs="Times New Roman"/>
          <w:b/>
          <w:sz w:val="22"/>
          <w:szCs w:val="22"/>
        </w:rPr>
        <w:t xml:space="preserve">the credibility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news or even with traditional media news. What’s your idea on that?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In terms of the stories that I post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 always try to make sure that they are from what I would call reputable sources so that it is not just based on opinion, it may be based on opinion loosely but you know it actually has facts or it covers both side of an argument so I would try post… I think that there are people who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as a means of expressing or even forcing on other people their own political agenda, and I think it as a tool it is actually quite good for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Comi</w:t>
      </w:r>
      <w:r w:rsidR="00913707">
        <w:rPr>
          <w:rFonts w:ascii="Times New Roman" w:hAnsi="Times New Roman" w:cs="Times New Roman"/>
          <w:b/>
          <w:sz w:val="22"/>
          <w:szCs w:val="22"/>
        </w:rPr>
        <w:t xml:space="preserve">ng back to the news, do </w:t>
      </w:r>
      <w:r w:rsidRPr="004F7A4D">
        <w:rPr>
          <w:rFonts w:ascii="Times New Roman" w:hAnsi="Times New Roman" w:cs="Times New Roman"/>
          <w:b/>
          <w:sz w:val="22"/>
          <w:szCs w:val="22"/>
        </w:rPr>
        <w:t xml:space="preserve">you find newspapers news, offline and online, more trustworthy than the ones you get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Do you think they are more accurate?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so, I mean you can find mistakes and things like that especially if it is a news article that is related to something that has just happened and that will maybe be edited over the next few hours but I think that I would trust those more.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Before you have mentioned about the political discussion you have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and you have mentioned that you tend to be more involved. In terms of the people you discuss politics </w:t>
      </w:r>
      <w:r w:rsidR="00913707">
        <w:rPr>
          <w:rFonts w:ascii="Times New Roman" w:hAnsi="Times New Roman" w:cs="Times New Roman"/>
          <w:b/>
          <w:sz w:val="22"/>
          <w:szCs w:val="22"/>
        </w:rPr>
        <w:t xml:space="preserve">with </w:t>
      </w: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are they different from the people you discuss politics </w:t>
      </w:r>
      <w:r w:rsidR="00913707">
        <w:rPr>
          <w:rFonts w:ascii="Times New Roman" w:hAnsi="Times New Roman" w:cs="Times New Roman"/>
          <w:b/>
          <w:sz w:val="22"/>
          <w:szCs w:val="22"/>
        </w:rPr>
        <w:t xml:space="preserve">with </w:t>
      </w:r>
      <w:r w:rsidRPr="004F7A4D">
        <w:rPr>
          <w:rFonts w:ascii="Times New Roman" w:hAnsi="Times New Roman" w:cs="Times New Roman"/>
          <w:b/>
          <w:sz w:val="22"/>
          <w:szCs w:val="22"/>
        </w:rPr>
        <w:t>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that in some cases they are the same people but actually more generally it’s people that actually I don’t have face-to-face contact with and I would be able to discuss political issues with or any news story and because I really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as a means to stay in contact with people I no longer see whether because they live in another country or they have moved on or something like that.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This </w:t>
      </w:r>
      <w:r w:rsidR="00A8108F">
        <w:rPr>
          <w:rFonts w:ascii="Times New Roman" w:hAnsi="Times New Roman" w:cs="Times New Roman"/>
          <w:b/>
          <w:sz w:val="22"/>
          <w:szCs w:val="22"/>
        </w:rPr>
        <w:t>is the way I use it as I live a</w:t>
      </w:r>
      <w:r w:rsidRPr="004F7A4D">
        <w:rPr>
          <w:rFonts w:ascii="Times New Roman" w:hAnsi="Times New Roman" w:cs="Times New Roman"/>
          <w:b/>
          <w:sz w:val="22"/>
          <w:szCs w:val="22"/>
        </w:rPr>
        <w:t>broad and I was starting losing contact with lots of people that I know, now it is so much easier</w:t>
      </w:r>
      <w:r w:rsidR="00A8108F">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definitely I mean for you I would think that if you don’t have contact with your friends for a couple of months you are over here before you go home or if you are not at home over Christmas then you still want them to know you are thinking of them and hearing their news and I think this is very much the reason why I use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A8108F"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Do you ever </w:t>
      </w:r>
      <w:r w:rsidR="004F7A4D" w:rsidRPr="004F7A4D">
        <w:rPr>
          <w:rFonts w:ascii="Times New Roman" w:hAnsi="Times New Roman" w:cs="Times New Roman"/>
          <w:b/>
          <w:sz w:val="22"/>
          <w:szCs w:val="22"/>
        </w:rPr>
        <w:t xml:space="preserve">talk on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with people that you don’t know?</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don’t go 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Well I have commented on… well occasionally political actually</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you know sometimes when you get shared stories or shared posts then circulate among friends and you get thousand of people liking them, I have sometimes commented on those and engaged in discussion with people that I don’t know but that is only means by I</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have done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A8108F"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So you don’t go on</w:t>
      </w:r>
      <w:r w:rsidR="004F7A4D" w:rsidRPr="004F7A4D">
        <w:rPr>
          <w:rFonts w:ascii="Times New Roman" w:hAnsi="Times New Roman" w:cs="Times New Roman"/>
          <w:b/>
          <w:sz w:val="22"/>
          <w:szCs w:val="22"/>
        </w:rPr>
        <w:t xml:space="preserve">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 xml:space="preserve"> political pages and speak to peopl</w:t>
      </w:r>
      <w:r>
        <w:rPr>
          <w:rFonts w:ascii="Times New Roman" w:hAnsi="Times New Roman" w:cs="Times New Roman"/>
          <w:b/>
          <w:sz w:val="22"/>
          <w:szCs w:val="22"/>
        </w:rPr>
        <w:t>e you don’t know…</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w:t>
      </w:r>
      <w:r w:rsidR="00A8108F">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the quality of discussion on </w:t>
      </w:r>
      <w:r w:rsidR="00F2137D">
        <w:rPr>
          <w:rFonts w:ascii="Times New Roman" w:hAnsi="Times New Roman" w:cs="Times New Roman"/>
          <w:b/>
          <w:sz w:val="22"/>
          <w:szCs w:val="22"/>
        </w:rPr>
        <w:t>Facebook</w:t>
      </w:r>
      <w:r w:rsidR="00A8108F">
        <w:rPr>
          <w:rFonts w:ascii="Times New Roman" w:hAnsi="Times New Roman" w:cs="Times New Roman"/>
          <w:b/>
          <w:sz w:val="22"/>
          <w:szCs w:val="22"/>
        </w:rPr>
        <w:t>,</w:t>
      </w:r>
      <w:r w:rsidRPr="004F7A4D">
        <w:rPr>
          <w:rFonts w:ascii="Times New Roman" w:hAnsi="Times New Roman" w:cs="Times New Roman"/>
          <w:b/>
          <w:sz w:val="22"/>
          <w:szCs w:val="22"/>
        </w:rPr>
        <w:t xml:space="preserve"> do you think i</w:t>
      </w:r>
      <w:r w:rsidR="00A8108F">
        <w:rPr>
          <w:rFonts w:ascii="Times New Roman" w:hAnsi="Times New Roman" w:cs="Times New Roman"/>
          <w:b/>
          <w:sz w:val="22"/>
          <w:szCs w:val="22"/>
        </w:rPr>
        <w:t>t i</w:t>
      </w:r>
      <w:r w:rsidRPr="004F7A4D">
        <w:rPr>
          <w:rFonts w:ascii="Times New Roman" w:hAnsi="Times New Roman" w:cs="Times New Roman"/>
          <w:b/>
          <w:sz w:val="22"/>
          <w:szCs w:val="22"/>
        </w:rPr>
        <w:t>s better, worse or simply different from the discussion you do offline? When I speak of the quality I refer to the tones of the discussion, are there aggressive tones? Is it a f</w:t>
      </w:r>
      <w:r w:rsidR="00A8108F">
        <w:rPr>
          <w:rFonts w:ascii="Times New Roman" w:hAnsi="Times New Roman" w:cs="Times New Roman"/>
          <w:b/>
          <w:sz w:val="22"/>
          <w:szCs w:val="22"/>
        </w:rPr>
        <w:t>acts-</w:t>
      </w:r>
      <w:r w:rsidRPr="004F7A4D">
        <w:rPr>
          <w:rFonts w:ascii="Times New Roman" w:hAnsi="Times New Roman" w:cs="Times New Roman"/>
          <w:b/>
          <w:sz w:val="22"/>
          <w:szCs w:val="22"/>
        </w:rPr>
        <w:t>based discussion?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you tend to get more people who are aggressive in my opinion because when you talk about somebody in real life face to face, you can kind, even if it’s something that you are passionate about, it is easy to see that the other person has their perspective and they will be able to argue it point by point whereas it is not involved in conversation if it is between comments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then I think there is a tendency that people will anticipate what the person is going to say next and then being quite aggressive in their tone and that has happened to me before where I have been discussing something and then the person with which I have been discussing with it has become very aggressive because I can’t see their point of view or my opinion is different from theirs.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besides the tones</w:t>
      </w:r>
      <w:r w:rsidR="00A8108F">
        <w:rPr>
          <w:rFonts w:ascii="Times New Roman" w:hAnsi="Times New Roman" w:cs="Times New Roman"/>
          <w:b/>
          <w:sz w:val="22"/>
          <w:szCs w:val="22"/>
        </w:rPr>
        <w:t>,</w:t>
      </w:r>
      <w:r w:rsidRPr="004F7A4D">
        <w:rPr>
          <w:rFonts w:ascii="Times New Roman" w:hAnsi="Times New Roman" w:cs="Times New Roman"/>
          <w:b/>
          <w:sz w:val="22"/>
          <w:szCs w:val="22"/>
        </w:rPr>
        <w:t xml:space="preserve"> how is the quality? Are facts presented? Is better the quality </w:t>
      </w:r>
      <w:r w:rsidR="00A8108F">
        <w:rPr>
          <w:rFonts w:ascii="Times New Roman" w:hAnsi="Times New Roman" w:cs="Times New Roman"/>
          <w:b/>
          <w:sz w:val="22"/>
          <w:szCs w:val="22"/>
        </w:rPr>
        <w:t xml:space="preserve">than </w:t>
      </w:r>
      <w:r w:rsidRPr="004F7A4D">
        <w:rPr>
          <w:rFonts w:ascii="Times New Roman" w:hAnsi="Times New Roman" w:cs="Times New Roman"/>
          <w:b/>
          <w:sz w:val="22"/>
          <w:szCs w:val="22"/>
        </w:rPr>
        <w:t>offline?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there is good quality discussion certainly among the people I know and actually in kind of contrast with what I have said I quite like being able to formulate a small argument and then posting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of it somebody reading it would know that I have actually thought about it and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what I gonna say, I don’t think it is usually kind of well you are wrong no I’m right discussion so it tends to be based on actual opinion and people wanting to get that across</w:t>
      </w:r>
      <w:r w:rsidRPr="004F7A4D">
        <w:rPr>
          <w:rFonts w:ascii="Times New Roman" w:hAnsi="Times New Roman" w:cs="Times New Roman"/>
          <w:color w:val="FF0000"/>
          <w:sz w:val="22"/>
          <w:szCs w:val="22"/>
        </w:rPr>
        <w:t xml:space="preserve"> ??? </w:t>
      </w:r>
      <w:r w:rsidRPr="004F7A4D">
        <w:rPr>
          <w:rFonts w:ascii="Times New Roman" w:hAnsi="Times New Roman" w:cs="Times New Roman"/>
          <w:sz w:val="22"/>
          <w:szCs w:val="22"/>
        </w:rPr>
        <w:t>specific things I think it is good quality discussion.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it easier formulate an argument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sometimes find it easier because I really like speaking to people but I am better in formulating arguments writing them down I think that it is probably because of what we would do in terms of writing papers and things like that, I find it easier.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think that when you write about something you learn more about your point of view as well and you put it across in </w:t>
      </w:r>
      <w:r w:rsidR="00CB67E8">
        <w:rPr>
          <w:rFonts w:ascii="Times New Roman" w:hAnsi="Times New Roman" w:cs="Times New Roman"/>
          <w:b/>
          <w:sz w:val="22"/>
          <w:szCs w:val="22"/>
        </w:rPr>
        <w:t xml:space="preserve">a more </w:t>
      </w:r>
      <w:r w:rsidRPr="004F7A4D">
        <w:rPr>
          <w:rFonts w:ascii="Times New Roman" w:hAnsi="Times New Roman" w:cs="Times New Roman"/>
          <w:b/>
          <w:sz w:val="22"/>
          <w:szCs w:val="22"/>
        </w:rPr>
        <w:t>effective way as well…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agree because, I think the thing is particularly in political discussion with somebody else there is the tendency you could say something without really having thought about it and then have back track from there whereas when you are writing things down you don’t tend to have that problem.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Before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how did you engage in political discussion online?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I’ve had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from long time now and before I had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 probably wasn’t politically aware.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Since you became politically aware you always had </w:t>
      </w:r>
      <w:r w:rsidR="00F2137D">
        <w:rPr>
          <w:rFonts w:ascii="Times New Roman" w:hAnsi="Times New Roman" w:cs="Times New Roman"/>
          <w:b/>
          <w:sz w:val="22"/>
          <w:szCs w:val="22"/>
        </w:rPr>
        <w:t>Facebook</w:t>
      </w:r>
      <w:r w:rsidR="00CB67E8">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think so because I must have had about 10 years…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CB67E8"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H</w:t>
      </w:r>
      <w:r w:rsidR="004F7A4D" w:rsidRPr="004F7A4D">
        <w:rPr>
          <w:rFonts w:ascii="Times New Roman" w:hAnsi="Times New Roman" w:cs="Times New Roman"/>
          <w:b/>
          <w:sz w:val="22"/>
          <w:szCs w:val="22"/>
        </w:rPr>
        <w:t>ow old are you?</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Well then not 10 years, I probably had it about 8 years, I am 23 now. When I signed up with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you had to be affiliated to a particular academic institution and you had to use your university e-mail address so when I first when to university when I was 16 that’s what I use to sign up to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that’s the account I still have a link to.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have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only from 3 years now. I didn’t like it before because of the privacy issues…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find that quite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as well, I am very careful with who can see what I post and who can contact me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I think it is good that we have access to altering privacy settings but I am very careful about who I allow to contact me or to see me what I am posting, but you have to be.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Actually the public nature of </w:t>
      </w:r>
      <w:r w:rsidR="00F2137D">
        <w:rPr>
          <w:rFonts w:ascii="Times New Roman" w:hAnsi="Times New Roman" w:cs="Times New Roman"/>
          <w:b/>
          <w:sz w:val="22"/>
          <w:szCs w:val="22"/>
        </w:rPr>
        <w:t>Facebook</w:t>
      </w:r>
      <w:r w:rsidR="00CB67E8">
        <w:rPr>
          <w:rFonts w:ascii="Times New Roman" w:hAnsi="Times New Roman" w:cs="Times New Roman"/>
          <w:b/>
          <w:sz w:val="22"/>
          <w:szCs w:val="22"/>
        </w:rPr>
        <w:t>,</w:t>
      </w:r>
      <w:r w:rsidRPr="004F7A4D">
        <w:rPr>
          <w:rFonts w:ascii="Times New Roman" w:hAnsi="Times New Roman" w:cs="Times New Roman"/>
          <w:b/>
          <w:sz w:val="22"/>
          <w:szCs w:val="22"/>
        </w:rPr>
        <w:t xml:space="preserve"> does it affect the things, the opinions you express?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Certainly for me it does because I am very careful not to be particularly opinionated or be seen as I am trying to force my political opinion on somebody else. But I think that’s probably not typical there are people who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as a means to do that or perhaps even do it accidentally.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The </w:t>
      </w:r>
      <w:r w:rsidR="00CB67E8">
        <w:rPr>
          <w:rFonts w:ascii="Times New Roman" w:hAnsi="Times New Roman" w:cs="Times New Roman"/>
          <w:b/>
          <w:sz w:val="22"/>
          <w:szCs w:val="22"/>
        </w:rPr>
        <w:t xml:space="preserve">fact that you are quite careful, is it </w:t>
      </w:r>
      <w:r w:rsidRPr="004F7A4D">
        <w:rPr>
          <w:rFonts w:ascii="Times New Roman" w:hAnsi="Times New Roman" w:cs="Times New Roman"/>
          <w:b/>
          <w:sz w:val="22"/>
          <w:szCs w:val="22"/>
        </w:rPr>
        <w:t xml:space="preserve">because the way you think or because </w:t>
      </w:r>
      <w:r w:rsidR="00CB67E8">
        <w:rPr>
          <w:rFonts w:ascii="Times New Roman" w:hAnsi="Times New Roman" w:cs="Times New Roman"/>
          <w:b/>
          <w:sz w:val="22"/>
          <w:szCs w:val="22"/>
        </w:rPr>
        <w:t xml:space="preserve">of </w:t>
      </w:r>
      <w:r w:rsidRPr="004F7A4D">
        <w:rPr>
          <w:rFonts w:ascii="Times New Roman" w:hAnsi="Times New Roman" w:cs="Times New Roman"/>
          <w:b/>
          <w:sz w:val="22"/>
          <w:szCs w:val="22"/>
        </w:rPr>
        <w:t xml:space="preserve">the public nature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Are you very careful also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Yes I think so because I am not a particularly forceful person and I enjoy discussing with other people. I do have my own opinions, fairly political opinions and I would be quite careful I think in discussing these things with other people because I always respect that somebody else has an opinion that may not be the same as mine and I think that people who in person or online say that they are right and anybody who doesn’t have the same opinion as them is clearly stupid or wrong or something like that, I think that is something we should be very careful about avoiding it. So I think I am honest about my opinions on </w:t>
      </w:r>
      <w:r w:rsidR="00F2137D">
        <w:rPr>
          <w:rFonts w:ascii="Times New Roman" w:hAnsi="Times New Roman" w:cs="Times New Roman"/>
          <w:sz w:val="22"/>
          <w:szCs w:val="22"/>
        </w:rPr>
        <w:t>Facebook</w:t>
      </w:r>
      <w:r w:rsidRPr="004F7A4D">
        <w:rPr>
          <w:rFonts w:ascii="Times New Roman" w:hAnsi="Times New Roman" w:cs="Times New Roman"/>
          <w:sz w:val="22"/>
          <w:szCs w:val="22"/>
        </w:rPr>
        <w:t>, about how I feel about things and about the things I believe in. But I think that reflects how I am in real life as well.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Actually I want to ask you a question since you have had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for a very long time. Have you notice</w:t>
      </w:r>
      <w:r w:rsidR="00CB67E8">
        <w:rPr>
          <w:rFonts w:ascii="Times New Roman" w:hAnsi="Times New Roman" w:cs="Times New Roman"/>
          <w:b/>
          <w:sz w:val="22"/>
          <w:szCs w:val="22"/>
        </w:rPr>
        <w:t>d</w:t>
      </w:r>
      <w:r w:rsidRPr="004F7A4D">
        <w:rPr>
          <w:rFonts w:ascii="Times New Roman" w:hAnsi="Times New Roman" w:cs="Times New Roman"/>
          <w:b/>
          <w:sz w:val="22"/>
          <w:szCs w:val="22"/>
        </w:rPr>
        <w:t xml:space="preserve"> a difference on how people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politically?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think because before people didn’t think of using it as means for communicating their political ideas or circulating stories or something like that, I think it is actually a relatively new thing, perhaps in the last, perhaps even since the last general election in this country, I think it’s something people are becoming aware of and actually using … no certainly when I firstly had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people didn’t use it for that reason.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an effective campaign tool?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so because I think it enables you to access people who unlike me probably don’t read newspapers or would actively search out looking for news stories online I think it is a good way of targeting them people who perhaps want to be involved but don’t have the time or aren’t willing to put in the effort to be involved, I think it is a good means for giving them information and letting them decide.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Before you mentioned about circulating petition</w:t>
      </w:r>
      <w:r w:rsidR="00CB67E8">
        <w:rPr>
          <w:rFonts w:ascii="Times New Roman" w:hAnsi="Times New Roman" w:cs="Times New Roman"/>
          <w:b/>
          <w:sz w:val="22"/>
          <w:szCs w:val="22"/>
        </w:rPr>
        <w:t>s</w:t>
      </w:r>
      <w:r w:rsidRPr="004F7A4D">
        <w:rPr>
          <w:rFonts w:ascii="Times New Roman" w:hAnsi="Times New Roman" w:cs="Times New Roman"/>
          <w:b/>
          <w:sz w:val="22"/>
          <w:szCs w:val="22"/>
        </w:rPr>
        <w:t xml:space="preserve"> for the asthma charity. Do you think that because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you were able to reach more people or new people? Did it help you with the campaign</w:t>
      </w:r>
      <w:r w:rsidR="00CB67E8">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it was definitely very helpful with the campaign because</w:t>
      </w:r>
      <w:r w:rsidRPr="004F7A4D">
        <w:rPr>
          <w:rFonts w:ascii="Times New Roman" w:hAnsi="Times New Roman" w:cs="Times New Roman"/>
          <w:b/>
          <w:sz w:val="22"/>
          <w:szCs w:val="22"/>
        </w:rPr>
        <w:t xml:space="preserve"> </w:t>
      </w:r>
      <w:r w:rsidRPr="004F7A4D">
        <w:rPr>
          <w:rFonts w:ascii="Times New Roman" w:hAnsi="Times New Roman" w:cs="Times New Roman"/>
          <w:sz w:val="22"/>
          <w:szCs w:val="22"/>
        </w:rPr>
        <w:t>it did enable us to reach far more people and also I know this sounds really silly but people who may directly be affected by, so people who do have bad asthma they may not be able to go out and meet other people and talk about it so it may provide them with a means of accessing information that no otherwise are going to get if they too unwell or they can’t go to places they would be able to access the information.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This is interesting as some scholars argue that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can facilitate the participation of people who cannot usually participate because their health problems</w:t>
      </w:r>
      <w:r w:rsidR="001D7D5B">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is really interesting, thinking about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and social networking as a tool for people who can’t otherwise access other forms of communication, it’s really useful and I think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must have really changed the lives of young people who unwell or otherwise can’t access communicating with other people.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Did you learn about political initiatives, demonstrations though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This has happened it’s not just something I have never acted on, I think in terms of the group of friends I have they are not interested in protests or initiatives  that kind of think or they are but just don’t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 xml:space="preserve">them so I have been aware of them or made aware of them certainly even by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it’s just no something I ever participated in.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 would like to participate but often I can’t as many of them are down in London…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That’s a big thing when we are all the way up here and then down in London it’s not really something that is accessible to us and I also think and this may be quite stereotype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but I think that the people who are involved in political activisms and thinks like that tend to be, they have what I would call extreme views not that their views are extreme but just that they are not really open to other ideas as well and they tend to have one political focus and they stick with that and then they campaign for that while I tend to be more open to other ideas of other political parties or candidates or things like rather than having a particular allegiance.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D7D5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Have</w:t>
      </w:r>
      <w:r w:rsidR="004F7A4D" w:rsidRPr="004F7A4D">
        <w:rPr>
          <w:rFonts w:ascii="Times New Roman" w:hAnsi="Times New Roman" w:cs="Times New Roman"/>
          <w:b/>
          <w:sz w:val="22"/>
          <w:szCs w:val="22"/>
        </w:rPr>
        <w:t xml:space="preserve"> you ever contacted a politician? Offline or on the </w:t>
      </w:r>
      <w:r w:rsidR="00F2137D">
        <w:rPr>
          <w:rFonts w:ascii="Times New Roman" w:hAnsi="Times New Roman" w:cs="Times New Roman"/>
          <w:b/>
          <w:sz w:val="22"/>
          <w:szCs w:val="22"/>
        </w:rPr>
        <w:t>Internet</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wrote to an MP before about particular community problems when I lived in Edinbrugh actually, so I hhave done that but…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Did he g</w:t>
      </w:r>
      <w:r w:rsidR="001D7D5B">
        <w:rPr>
          <w:rFonts w:ascii="Times New Roman" w:hAnsi="Times New Roman" w:cs="Times New Roman"/>
          <w:b/>
          <w:sz w:val="22"/>
          <w:szCs w:val="22"/>
        </w:rPr>
        <w:t>e</w:t>
      </w:r>
      <w:r w:rsidRPr="004F7A4D">
        <w:rPr>
          <w:rFonts w:ascii="Times New Roman" w:hAnsi="Times New Roman" w:cs="Times New Roman"/>
          <w:b/>
          <w:sz w:val="22"/>
          <w:szCs w:val="22"/>
        </w:rPr>
        <w:t>t back to you?</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we had a letter, it was about waste collection actually because in Edinburgh obviously you recycle and then you have ordinary waste and it was about recycling and doing it more efficiently, they did reply to us but I don’t thing anything has actually changed</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think that one of the reasons I did wrote to this MP to talk about this it’s because where I live at home which is just outside Edinburgh, we are in East Lothian, we have an excellent system for recycling so we have grey bins for ordinary waste, then we have the brown ones which is for food waste, grass and garden waste and then we have a blue one which is for all cardboard, paper, plastic and things like that, the only thing that we don’t recycle it’s glass and thins which there is a facility for recycling this which is close to my house so I can recycle everything and I can’t see why they can’t offer the same in Edinburgh because people will be willing to do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did you </w:t>
      </w:r>
      <w:r w:rsidR="001D7D5B">
        <w:rPr>
          <w:rFonts w:ascii="Times New Roman" w:hAnsi="Times New Roman" w:cs="Times New Roman"/>
          <w:b/>
          <w:sz w:val="22"/>
          <w:szCs w:val="22"/>
        </w:rPr>
        <w:t>contact</w:t>
      </w:r>
      <w:r w:rsidRPr="004F7A4D">
        <w:rPr>
          <w:rFonts w:ascii="Times New Roman" w:hAnsi="Times New Roman" w:cs="Times New Roman"/>
          <w:b/>
          <w:sz w:val="22"/>
          <w:szCs w:val="22"/>
        </w:rPr>
        <w:t xml:space="preserve"> politicians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or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 never.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think it is not</w:t>
      </w:r>
      <w:r w:rsidR="001D7D5B">
        <w:rPr>
          <w:rFonts w:ascii="Times New Roman" w:hAnsi="Times New Roman" w:cs="Times New Roman"/>
          <w:b/>
          <w:sz w:val="22"/>
          <w:szCs w:val="22"/>
        </w:rPr>
        <w:t xml:space="preserve"> an</w:t>
      </w:r>
      <w:r w:rsidRPr="004F7A4D">
        <w:rPr>
          <w:rFonts w:ascii="Times New Roman" w:hAnsi="Times New Roman" w:cs="Times New Roman"/>
          <w:b/>
          <w:sz w:val="22"/>
          <w:szCs w:val="22"/>
        </w:rPr>
        <w:t xml:space="preserve"> effective way</w:t>
      </w:r>
      <w:r w:rsidR="001D7D5B">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it would be an effective means… I travel down to London quite a lot for research and I am really interested in the fact that the major of London actually has what is called a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clinic where people can contact him on </w:t>
      </w:r>
      <w:r w:rsidR="00FB36F3">
        <w:rPr>
          <w:rFonts w:ascii="Times New Roman" w:hAnsi="Times New Roman" w:cs="Times New Roman"/>
          <w:sz w:val="22"/>
          <w:szCs w:val="22"/>
        </w:rPr>
        <w:t>Twitter</w:t>
      </w:r>
      <w:r w:rsidRPr="004F7A4D">
        <w:rPr>
          <w:rFonts w:ascii="Times New Roman" w:hAnsi="Times New Roman" w:cs="Times New Roman"/>
          <w:sz w:val="22"/>
          <w:szCs w:val="22"/>
        </w:rPr>
        <w:t xml:space="preserve"> with their issues and replies to them in a particular time of the week which I think it is really effective and that is something that people with a limited amount of time who are very involved in using social networking that’s great and we could implement that elsewhere.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Why don’t you contact them 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or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don’t know it’s just I don’t think I have other thought about doing it or it is ways very much I would send a letter to them I don’t know if that’s me being very traditional rather than embracing the fact that I could contacting them using other means.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mean if he’s a local politician then it would be fine using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but if he is a national one with thousands of followers I think it would be impossible for him to reply to everyone</w:t>
      </w:r>
      <w:r w:rsidR="001D7D5B">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definitely, I think as well it would be so many people who will try to contact him that would be a bit overwhelming…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1D7D5B"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I</w:t>
      </w:r>
      <w:r w:rsidR="004F7A4D" w:rsidRPr="004F7A4D">
        <w:rPr>
          <w:rFonts w:ascii="Times New Roman" w:hAnsi="Times New Roman" w:cs="Times New Roman"/>
          <w:b/>
          <w:sz w:val="22"/>
          <w:szCs w:val="22"/>
        </w:rPr>
        <w:t xml:space="preserve"> would say impossible…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Exactly they have to employ a number of people just to do that</w:t>
      </w:r>
      <w:r w:rsidRPr="004F7A4D">
        <w:rPr>
          <w:rFonts w:ascii="Times New Roman" w:hAnsi="Times New Roman" w:cs="Times New Roman"/>
          <w:b/>
          <w:sz w:val="22"/>
          <w:szCs w:val="22"/>
        </w:rPr>
        <w:t xml:space="preserve"> </w:t>
      </w:r>
      <w:r w:rsidRPr="004F7A4D">
        <w:rPr>
          <w:rFonts w:ascii="Times New Roman" w:hAnsi="Times New Roman" w:cs="Times New Roman"/>
          <w:sz w:val="22"/>
          <w:szCs w:val="22"/>
        </w:rPr>
        <w:t>and in that case it can get diluted then.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Just some final comments on the way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change</w:t>
      </w:r>
      <w:r w:rsidR="001D7D5B">
        <w:rPr>
          <w:rFonts w:ascii="Times New Roman" w:hAnsi="Times New Roman" w:cs="Times New Roman"/>
          <w:b/>
          <w:sz w:val="22"/>
          <w:szCs w:val="22"/>
        </w:rPr>
        <w:t>d</w:t>
      </w:r>
      <w:r w:rsidRPr="004F7A4D">
        <w:rPr>
          <w:rFonts w:ascii="Times New Roman" w:hAnsi="Times New Roman" w:cs="Times New Roman"/>
          <w:b/>
          <w:sz w:val="22"/>
          <w:szCs w:val="22"/>
        </w:rPr>
        <w:t xml:space="preserve"> our po</w:t>
      </w:r>
      <w:r w:rsidR="001D7D5B">
        <w:rPr>
          <w:rFonts w:ascii="Times New Roman" w:hAnsi="Times New Roman" w:cs="Times New Roman"/>
          <w:b/>
          <w:sz w:val="22"/>
          <w:szCs w:val="22"/>
        </w:rPr>
        <w:t>litical participation. if it did…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think that certainly has changed how I participate and how I communicate with other people about politics because it has provided me with a kind of very informal forum of sharing stories I think are particularly relevant or commenting other people’s opinions or things they have posted… so I think in that respect it very much brought it into my everyday life rather than as me only be </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about politics during election time or local election, I think it is more of a day-to-day thing and I can access things more easily, I think I am more aware of other people political ideas and beliefs than I was before even talking to people.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And in terms of political news</w:t>
      </w:r>
      <w:r w:rsidR="001D7D5B">
        <w:rPr>
          <w:rFonts w:ascii="Times New Roman" w:hAnsi="Times New Roman" w:cs="Times New Roman"/>
          <w:b/>
          <w:sz w:val="22"/>
          <w:szCs w:val="22"/>
        </w:rPr>
        <w:t>,</w:t>
      </w:r>
      <w:r w:rsidRPr="004F7A4D">
        <w:rPr>
          <w:rFonts w:ascii="Times New Roman" w:hAnsi="Times New Roman" w:cs="Times New Roman"/>
          <w:b/>
          <w:sz w:val="22"/>
          <w:szCs w:val="22"/>
        </w:rPr>
        <w:t xml:space="preserve"> did it not change much?</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I don’t think that has really changed because I have always been somebody who has looked at the news or I have watched it or I have read newspapers, so that has not really changed, my offline participation in politics is the same as always has been but I think more generally I am now much more involved in political discussion because I have a means by which to do so.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 also found interesting the fact that you used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for you</w:t>
      </w:r>
      <w:r w:rsidR="001D7D5B">
        <w:rPr>
          <w:rFonts w:ascii="Times New Roman" w:hAnsi="Times New Roman" w:cs="Times New Roman"/>
          <w:b/>
          <w:sz w:val="22"/>
          <w:szCs w:val="22"/>
        </w:rPr>
        <w:t>r</w:t>
      </w:r>
      <w:r w:rsidRPr="004F7A4D">
        <w:rPr>
          <w:rFonts w:ascii="Times New Roman" w:hAnsi="Times New Roman" w:cs="Times New Roman"/>
          <w:b/>
          <w:sz w:val="22"/>
          <w:szCs w:val="22"/>
        </w:rPr>
        <w:t xml:space="preserve"> asthma thing. I think you did it almost automatically</w:t>
      </w:r>
      <w:r w:rsidR="001D7D5B">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think it is just natural to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now because actually so many people have access to it and it’s easy to use and it is also a good way of doing things or posting ideas in a non-threatening way so that people can either look at them and then act on it or look at them and deciding they don’t want to, I think it’s quite good at testing the water</w:t>
      </w:r>
      <w:r w:rsidRPr="004F7A4D">
        <w:rPr>
          <w:rFonts w:ascii="Times New Roman" w:hAnsi="Times New Roman" w:cs="Times New Roman"/>
          <w:color w:val="FF0000"/>
          <w:sz w:val="22"/>
          <w:szCs w:val="22"/>
        </w:rPr>
        <w:t xml:space="preserve"> ??? </w:t>
      </w:r>
      <w:r w:rsidRPr="004F7A4D">
        <w:rPr>
          <w:rFonts w:ascii="Times New Roman" w:hAnsi="Times New Roman" w:cs="Times New Roman"/>
          <w:sz w:val="22"/>
          <w:szCs w:val="22"/>
        </w:rPr>
        <w:t>as well</w:t>
      </w:r>
    </w:p>
    <w:p w:rsidR="004F7A4D" w:rsidRPr="004F7A4D" w:rsidRDefault="004F7A4D" w:rsidP="004F7A4D">
      <w:pPr>
        <w:tabs>
          <w:tab w:val="left" w:pos="1400"/>
          <w:tab w:val="right" w:pos="8729"/>
        </w:tabs>
        <w:spacing w:line="240" w:lineRule="auto"/>
        <w:jc w:val="both"/>
        <w:rPr>
          <w:rFonts w:ascii="Times New Roman" w:hAnsi="Times New Roman" w:cs="Times New Roman"/>
          <w:b/>
          <w:sz w:val="22"/>
          <w:szCs w:val="22"/>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tabs>
          <w:tab w:val="left" w:pos="1400"/>
          <w:tab w:val="right" w:pos="8729"/>
        </w:tabs>
        <w:spacing w:line="240" w:lineRule="auto"/>
        <w:jc w:val="both"/>
        <w:rPr>
          <w:rFonts w:ascii="Times New Roman" w:eastAsia="Times New Roman" w:hAnsi="Times New Roman" w:cs="Times New Roman"/>
          <w:b/>
          <w:color w:val="000000" w:themeColor="text1"/>
          <w:sz w:val="22"/>
          <w:szCs w:val="22"/>
          <w:lang w:eastAsia="en-GB"/>
        </w:rPr>
      </w:pPr>
    </w:p>
    <w:p w:rsidR="004F7A4D" w:rsidRDefault="004F7A4D" w:rsidP="005E073C">
      <w:pPr>
        <w:numPr>
          <w:ilvl w:val="1"/>
          <w:numId w:val="8"/>
        </w:numPr>
        <w:tabs>
          <w:tab w:val="left" w:pos="1400"/>
          <w:tab w:val="right" w:pos="8729"/>
        </w:tabs>
        <w:spacing w:after="0" w:line="240" w:lineRule="auto"/>
        <w:contextualSpacing/>
        <w:jc w:val="both"/>
        <w:rPr>
          <w:rFonts w:ascii="Times New Roman" w:eastAsia="Times New Roman" w:hAnsi="Times New Roman" w:cs="Times New Roman"/>
          <w:b/>
          <w:color w:val="000000" w:themeColor="text1"/>
          <w:sz w:val="22"/>
          <w:szCs w:val="22"/>
          <w:lang w:eastAsia="en-GB"/>
        </w:rPr>
      </w:pPr>
      <w:r w:rsidRPr="004F7A4D">
        <w:rPr>
          <w:rFonts w:ascii="Times New Roman" w:eastAsia="Times New Roman" w:hAnsi="Times New Roman" w:cs="Times New Roman"/>
          <w:b/>
          <w:color w:val="000000" w:themeColor="text1"/>
          <w:sz w:val="22"/>
          <w:szCs w:val="22"/>
          <w:lang w:eastAsia="en-GB"/>
        </w:rPr>
        <w:t>Vincent</w:t>
      </w:r>
    </w:p>
    <w:p w:rsidR="005E073C" w:rsidRPr="004F7A4D" w:rsidRDefault="005E073C" w:rsidP="005E073C">
      <w:pPr>
        <w:tabs>
          <w:tab w:val="left" w:pos="1400"/>
          <w:tab w:val="right" w:pos="8729"/>
        </w:tabs>
        <w:spacing w:after="0" w:line="240" w:lineRule="auto"/>
        <w:ind w:left="720"/>
        <w:contextualSpacing/>
        <w:jc w:val="both"/>
        <w:rPr>
          <w:rFonts w:ascii="Times New Roman" w:eastAsia="Times New Roman" w:hAnsi="Times New Roman" w:cs="Times New Roman"/>
          <w:b/>
          <w:color w:val="000000" w:themeColor="text1"/>
          <w:sz w:val="22"/>
          <w:szCs w:val="22"/>
          <w:lang w:eastAsia="en-GB"/>
        </w:rPr>
      </w:pP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b/>
          <w:sz w:val="22"/>
          <w:szCs w:val="22"/>
          <w:u w:val="single"/>
        </w:rPr>
        <w:t>Profile</w:t>
      </w:r>
      <w:r w:rsidRPr="004F7A4D">
        <w:rPr>
          <w:rFonts w:ascii="Times New Roman" w:hAnsi="Times New Roman" w:cs="Times New Roman"/>
          <w:b/>
          <w:sz w:val="22"/>
          <w:szCs w:val="22"/>
        </w:rPr>
        <w:t>:</w:t>
      </w:r>
      <w:r w:rsidRPr="004F7A4D">
        <w:rPr>
          <w:rFonts w:ascii="Times New Roman" w:hAnsi="Times New Roman" w:cs="Times New Roman"/>
          <w:sz w:val="22"/>
          <w:szCs w:val="22"/>
        </w:rPr>
        <w:t xml:space="preserve"> </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rPr>
        <w:t xml:space="preserve">Vincent is in the 35-44 age-group and educated to degree level. He is a scientist, living and working abroad. He shows a keen interest in politics and identifies with the Labour party. Being abroad, he tends not to participate politically offline, and his political participation is therefore limited to online activities. In this sense he considers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 crucial political tool, and employs it for discussing politics with friends, obtaining and spreading political information. Vincent also uses this SNS to keep in touch with friends, but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for him a political tool more than anything else.</w:t>
      </w:r>
    </w:p>
    <w:p w:rsidR="004F7A4D" w:rsidRPr="004F7A4D" w:rsidRDefault="004F7A4D" w:rsidP="004F7A4D">
      <w:pPr>
        <w:spacing w:line="240" w:lineRule="auto"/>
        <w:jc w:val="both"/>
        <w:rPr>
          <w:rFonts w:ascii="Times New Roman" w:hAnsi="Times New Roman" w:cs="Times New Roman"/>
          <w:b/>
          <w:sz w:val="22"/>
          <w:szCs w:val="22"/>
          <w:u w:val="single"/>
        </w:rPr>
      </w:pP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b/>
          <w:sz w:val="22"/>
          <w:szCs w:val="22"/>
          <w:u w:val="single"/>
        </w:rPr>
        <w:t>Transcript</w:t>
      </w:r>
      <w:r w:rsidRPr="004F7A4D">
        <w:rPr>
          <w:rFonts w:ascii="Times New Roman" w:hAnsi="Times New Roman" w:cs="Times New Roman"/>
          <w:b/>
          <w:sz w:val="22"/>
          <w:szCs w:val="22"/>
        </w:rPr>
        <w:t>:</w:t>
      </w:r>
      <w:r w:rsidRPr="004F7A4D">
        <w:rPr>
          <w:rFonts w:ascii="Times New Roman" w:hAnsi="Times New Roman" w:cs="Times New Roman"/>
          <w:sz w:val="22"/>
          <w:szCs w:val="22"/>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Is there anything you do related to politics offline?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Not really, because I live in Finland so, actually being on the ground, canvassing and things like that, of course I cannot do that in the UK. I’m a member of the Labour party, I’ve joined because, not because I have any great love for the Labour party but I dislike the current coalition more and one way to oppose them would be joining the Labour party and show them my support for getting read of the current coalition by being a member.</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Offline do you engage in political discussion? Even about issues related to Finland…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of course, we talk in general terms, economic and political issues in Finland of course with my Finnish friends and we talk about political issues with my British friends who live in Finland so.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Would you say that the people you talk politics with have similar political views to yours or </w:t>
      </w:r>
      <w:r w:rsidR="00AB345D">
        <w:rPr>
          <w:rFonts w:ascii="Times New Roman" w:hAnsi="Times New Roman" w:cs="Times New Roman"/>
          <w:b/>
          <w:sz w:val="22"/>
          <w:szCs w:val="22"/>
        </w:rPr>
        <w:t xml:space="preserve">do </w:t>
      </w:r>
      <w:r w:rsidRPr="004F7A4D">
        <w:rPr>
          <w:rFonts w:ascii="Times New Roman" w:hAnsi="Times New Roman" w:cs="Times New Roman"/>
          <w:b/>
          <w:sz w:val="22"/>
          <w:szCs w:val="22"/>
        </w:rPr>
        <w:t>you speak also with people holding very different political views?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Mmm, mostly I would say people in Finland tend to be, I would say, relatively centrist in their politics. I’m happy to talk to people form any political persuasion, Finnish people in particular their political system is somewhat different from the political system in Italy and UK so it is not so </w:t>
      </w:r>
      <w:r w:rsidRPr="004F7A4D">
        <w:rPr>
          <w:rFonts w:ascii="Times New Roman" w:hAnsi="Times New Roman" w:cs="Times New Roman"/>
          <w:color w:val="FF0000"/>
          <w:sz w:val="22"/>
          <w:szCs w:val="22"/>
        </w:rPr>
        <w:t xml:space="preserve">actual??? </w:t>
      </w:r>
      <w:r w:rsidRPr="004F7A4D">
        <w:rPr>
          <w:rFonts w:ascii="Times New Roman" w:hAnsi="Times New Roman" w:cs="Times New Roman"/>
          <w:sz w:val="22"/>
          <w:szCs w:val="22"/>
        </w:rPr>
        <w:t>party system, there is more a broad spectrum of different views, my British friend I talk politics to they are probably most Labour leaning, maybe not strongly, maybe Lib Dem-Labour leaning, left or centre sort of people, mostly people I guess relatively similar to me.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 terms of consumption of political news, do you read newspapers, watch political news on TV?</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 read usually the Guardian, I also read the Independent, I’ve subscribed to News Statement on Kindle.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read newspapers online?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yea you said offline… I don’t know how you would call a kindle</w:t>
      </w:r>
      <w:r w:rsidR="00AB345D">
        <w:rPr>
          <w:rFonts w:ascii="Times New Roman" w:hAnsi="Times New Roman" w:cs="Times New Roman"/>
          <w:sz w:val="22"/>
          <w:szCs w:val="22"/>
        </w:rPr>
        <w:t>.</w:t>
      </w:r>
      <w:r w:rsidRPr="004F7A4D">
        <w:rPr>
          <w:rFonts w:ascii="Times New Roman" w:hAnsi="Times New Roman" w:cs="Times New Roman"/>
          <w:sz w:val="22"/>
          <w:szCs w:val="22"/>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It’s kind of an hybrid… so on the </w:t>
      </w:r>
      <w:r w:rsidR="00F2137D">
        <w:rPr>
          <w:rFonts w:ascii="Times New Roman" w:hAnsi="Times New Roman" w:cs="Times New Roman"/>
          <w:b/>
          <w:sz w:val="22"/>
          <w:szCs w:val="22"/>
        </w:rPr>
        <w:t>Internet</w:t>
      </w:r>
      <w:r w:rsidR="00AB345D">
        <w:rPr>
          <w:rFonts w:ascii="Times New Roman" w:hAnsi="Times New Roman" w:cs="Times New Roman"/>
          <w:b/>
          <w:sz w:val="22"/>
          <w:szCs w:val="22"/>
        </w:rPr>
        <w:t xml:space="preserve"> you go to the Guardian website, I</w:t>
      </w:r>
      <w:r w:rsidRPr="004F7A4D">
        <w:rPr>
          <w:rFonts w:ascii="Times New Roman" w:hAnsi="Times New Roman" w:cs="Times New Roman"/>
          <w:b/>
          <w:sz w:val="22"/>
          <w:szCs w:val="22"/>
        </w:rPr>
        <w:t>ndependent website</w:t>
      </w:r>
      <w:r w:rsidR="00AB345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absolutely yes.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When you are online</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do you participate in online forum or your activity is mostly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based?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Mostly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yes. I mean forums tend to be so specialist, particularly targeted at members of specific organisations.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While </w:t>
      </w:r>
      <w:r w:rsidR="00F2137D">
        <w:rPr>
          <w:rFonts w:ascii="Times New Roman" w:hAnsi="Times New Roman" w:cs="Times New Roman"/>
          <w:b/>
          <w:sz w:val="22"/>
          <w:szCs w:val="22"/>
        </w:rPr>
        <w:t>Facebook</w:t>
      </w:r>
      <w:r w:rsidR="00AB345D">
        <w:rPr>
          <w:rFonts w:ascii="Times New Roman" w:hAnsi="Times New Roman" w:cs="Times New Roman"/>
          <w:b/>
          <w:sz w:val="22"/>
          <w:szCs w:val="22"/>
        </w:rPr>
        <w:t xml:space="preserve"> is more broad for you…</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Absolutely.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on </w:t>
      </w:r>
      <w:r w:rsidR="00F2137D">
        <w:rPr>
          <w:rFonts w:ascii="Times New Roman" w:hAnsi="Times New Roman" w:cs="Times New Roman"/>
          <w:b/>
          <w:sz w:val="22"/>
          <w:szCs w:val="22"/>
        </w:rPr>
        <w:t>Facebook</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how do you engage in politics? Could you describe me some of the activities you engage in?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Mmm from very basic stuff like posting an article that I’ve read that I’m interested in, give a critique, my own personal view, especially economics as well and how relates to politics. I also engage in a couple of forums where this people comment on other articles that people have posted. I like to disagree, I like to argue, I like to give my point of view, I like to say why other people’s point of views may be wrong or misunderstand something. I enjoy a good debate, I like to listen to other people point of views even if I don’t agree with them. Not so much I would say, I don’t participate so much in specific party politics, I’m much more interested in the broader idea of politics. For example if I say I’m a member of the Labour party, I enjoy, I think I would say that I support Labour in terms of their economic politics, redistribution but probably in terms of constitutional issues, reforms I would probably close to the Liberal Democrats for example. So I’m happy to criticise Labour on constitutional issues but I will support them on economics and I’ve made this quite clear in many of the groups and forums I post.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It’s quite interesting to see that you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engage with people coming from different political backgrounds…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While offline you tend to speak with people with similar views… is that correct?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that’s probably true. Most with my British friends here it happens that we tend to have similar political view points. Obviously the number of people who are British in Finland, who are interested in British politics is quite limited anyway. In terms of Finnish politics, I keep a relatively broad view of it but I don’t follow in detail because my Finnish language is not strong enough for me to get  going in depths.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In terms of the quality of discussion  that you have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r w:rsidR="00AB345D">
        <w:rPr>
          <w:rFonts w:ascii="Times New Roman" w:hAnsi="Times New Roman" w:cs="Times New Roman"/>
          <w:b/>
          <w:sz w:val="22"/>
          <w:szCs w:val="22"/>
        </w:rPr>
        <w:t xml:space="preserve">do </w:t>
      </w:r>
      <w:r w:rsidRPr="004F7A4D">
        <w:rPr>
          <w:rFonts w:ascii="Times New Roman" w:hAnsi="Times New Roman" w:cs="Times New Roman"/>
          <w:b/>
          <w:sz w:val="22"/>
          <w:szCs w:val="22"/>
        </w:rPr>
        <w:t>people tend to argue, tend to use aggressive tones, use information to back up their arguments? Is it good quality of discussion?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There is a range you know. You get every tactic use from people who are genuinely interested to have a substantive debate based on issues and you can, even when you disagree with people like that, you can have very very good long conversations, nice analysis of each other points of view and often you disagree but respectfully. And you get that right way through people who would just coming to call you names, make scour less attacks, they would say that you are a socialist and insult you personally so you get a broad sort of range of different type of people, most people are interested in some sort of substantive debate but you do get a reasonable amount of people who really only want to argue and trouble rather than a substantive conversation.</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How do you engage in this conversation</w:t>
      </w:r>
      <w:r w:rsidR="00AB345D">
        <w:rPr>
          <w:rFonts w:ascii="Times New Roman" w:hAnsi="Times New Roman" w:cs="Times New Roman"/>
          <w:b/>
          <w:sz w:val="22"/>
          <w:szCs w:val="22"/>
        </w:rPr>
        <w:t>? T</w:t>
      </w:r>
      <w:r w:rsidRPr="004F7A4D">
        <w:rPr>
          <w:rFonts w:ascii="Times New Roman" w:hAnsi="Times New Roman" w:cs="Times New Roman"/>
          <w:b/>
          <w:sz w:val="22"/>
          <w:szCs w:val="22"/>
        </w:rPr>
        <w:t>hrough groups or private message or chats?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Normally in groups, on my NewsFeed, on my wall, obviously only my friends see that, sometimes in forums and groups where’s a range of people some of them may know some of them don’t.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Everything you post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there, remain ther</w:t>
      </w:r>
      <w:r w:rsidR="00AB345D">
        <w:rPr>
          <w:rFonts w:ascii="Times New Roman" w:hAnsi="Times New Roman" w:cs="Times New Roman"/>
          <w:b/>
          <w:sz w:val="22"/>
          <w:szCs w:val="22"/>
        </w:rPr>
        <w:t>e, it’s public. Does t</w:t>
      </w:r>
      <w:r w:rsidRPr="004F7A4D">
        <w:rPr>
          <w:rFonts w:ascii="Times New Roman" w:hAnsi="Times New Roman" w:cs="Times New Roman"/>
          <w:b/>
          <w:sz w:val="22"/>
          <w:szCs w:val="22"/>
        </w:rPr>
        <w:t>he public nature of this SNS influence the issues you talk about? Do you avoid certain sensitive topics?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don’t personally, I know people who do. I feel, my personal view is that if you want have a debate on a forum, which is a political forum,  then people have to accept that sometimes sensitive issues are going to be debated, I think people shouldn’t have an expectation and sometimes be offended, if you don’t like something you can always ignore it., that’s my view.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tend to engage in discussion with the same people or the people vary? Do you engage also with people you don’t know?</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I’m happy to talk to people I don’t know, quite often you’ll find the same people cropping up again and again but, in general people comment on my posts, I’m happy that people disagree with me, I take the attitude the more the merrier and everyone has a variety of different opinions on different issues.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b/>
          <w:sz w:val="22"/>
          <w:szCs w:val="22"/>
        </w:rPr>
        <w:t>In terms of consumption of political news, I guess because you are in Finland you don’t watch much TV</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I don’t really follow television, probably I wouldn’t even if I lived in the UK. I like to find my own news, I like to select what I want to read, I tend not trust news which claim to be unbiased so I prefer reading comments rather than news pieces if I can because I believe, I tend to think if it is a comment piece in a new paper, for example, and you know if it’s someone opinion whereas if something is portrayed as objective news piece often it is not as maybe objective as it should be, or maybe nothing is entirely objective, so I tend to avoid television and radio and I also think, when interview politicians on TV and radio you often don’t get very get substantial answers.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you go to websites such as the Guardian, t</w:t>
      </w:r>
      <w:r w:rsidR="00AB345D">
        <w:rPr>
          <w:rFonts w:ascii="Times New Roman" w:hAnsi="Times New Roman" w:cs="Times New Roman"/>
          <w:b/>
          <w:sz w:val="22"/>
          <w:szCs w:val="22"/>
        </w:rPr>
        <w:t>he I</w:t>
      </w:r>
      <w:r w:rsidRPr="004F7A4D">
        <w:rPr>
          <w:rFonts w:ascii="Times New Roman" w:hAnsi="Times New Roman" w:cs="Times New Roman"/>
          <w:b/>
          <w:sz w:val="22"/>
          <w:szCs w:val="22"/>
        </w:rPr>
        <w:t xml:space="preserve">ndependent but how do you get news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Do you receive them through your Newsfeed and which are the sources of such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On </w:t>
      </w:r>
      <w:r w:rsidR="00F2137D">
        <w:rPr>
          <w:rFonts w:ascii="Times New Roman" w:hAnsi="Times New Roman" w:cs="Times New Roman"/>
          <w:sz w:val="22"/>
          <w:szCs w:val="22"/>
        </w:rPr>
        <w:t>Facebook</w:t>
      </w:r>
      <w:r w:rsidRPr="004F7A4D">
        <w:rPr>
          <w:rFonts w:ascii="Times New Roman" w:hAnsi="Times New Roman" w:cs="Times New Roman"/>
          <w:sz w:val="22"/>
          <w:szCs w:val="22"/>
        </w:rPr>
        <w:t>, in general I would get stuff from my Newsfeed, I would see what my friends have posted, if they had put something interesting up, if there is some interesting stuff in some group I remember of, generally it would in in the Newsfeed or a group or forum I’m a member of, then I would follow and read the links that people have posted.</w:t>
      </w:r>
    </w:p>
    <w:p w:rsidR="00AB345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 </w:t>
      </w:r>
    </w:p>
    <w:p w:rsidR="004F7A4D" w:rsidRPr="004F7A4D" w:rsidRDefault="00AB345D"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 xml:space="preserve">Is the </w:t>
      </w:r>
      <w:r w:rsidR="004F7A4D" w:rsidRPr="004F7A4D">
        <w:rPr>
          <w:rFonts w:ascii="Times New Roman" w:hAnsi="Times New Roman" w:cs="Times New Roman"/>
          <w:b/>
          <w:sz w:val="22"/>
          <w:szCs w:val="22"/>
        </w:rPr>
        <w:t xml:space="preserve">nature of the news piece that you find on </w:t>
      </w:r>
      <w:r w:rsidR="00F2137D">
        <w:rPr>
          <w:rFonts w:ascii="Times New Roman" w:hAnsi="Times New Roman" w:cs="Times New Roman"/>
          <w:b/>
          <w:sz w:val="22"/>
          <w:szCs w:val="22"/>
        </w:rPr>
        <w:t>Facebook</w:t>
      </w:r>
      <w:r>
        <w:rPr>
          <w:rFonts w:ascii="Times New Roman" w:hAnsi="Times New Roman" w:cs="Times New Roman"/>
          <w:b/>
          <w:sz w:val="22"/>
          <w:szCs w:val="22"/>
        </w:rPr>
        <w:t xml:space="preserve"> </w:t>
      </w:r>
      <w:r w:rsidR="004F7A4D" w:rsidRPr="004F7A4D">
        <w:rPr>
          <w:rFonts w:ascii="Times New Roman" w:hAnsi="Times New Roman" w:cs="Times New Roman"/>
          <w:b/>
          <w:sz w:val="22"/>
          <w:szCs w:val="22"/>
        </w:rPr>
        <w:t>different from the one you find on news broadcaster website or on TV?</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I suppose all varies, you will find people who will post the same article you would come across on a website or TV whatever but you would also find a larger variation so you would find news from websites you may not know they exist or you may had ever come across, so the participation of so many people means that you get a larger net cast on the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looking for interesting pieces of news, I read stuff from sites that I wouldn’t have known even that existed if a friend or another person, a friend of friend, hadn’t found it and posted it.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Did you</w:t>
      </w:r>
      <w:r w:rsidR="00AB345D">
        <w:rPr>
          <w:rFonts w:ascii="Times New Roman" w:hAnsi="Times New Roman" w:cs="Times New Roman"/>
          <w:b/>
          <w:sz w:val="22"/>
          <w:szCs w:val="22"/>
        </w:rPr>
        <w:t>r</w:t>
      </w:r>
      <w:r w:rsidRPr="004F7A4D">
        <w:rPr>
          <w:rFonts w:ascii="Times New Roman" w:hAnsi="Times New Roman" w:cs="Times New Roman"/>
          <w:b/>
          <w:sz w:val="22"/>
          <w:szCs w:val="22"/>
        </w:rPr>
        <w:t xml:space="preserve"> habits </w:t>
      </w:r>
      <w:r w:rsidR="00AB345D">
        <w:rPr>
          <w:rFonts w:ascii="Times New Roman" w:hAnsi="Times New Roman" w:cs="Times New Roman"/>
          <w:b/>
          <w:sz w:val="22"/>
          <w:szCs w:val="22"/>
        </w:rPr>
        <w:t>in relation to news consumption change</w:t>
      </w:r>
      <w:r w:rsidRPr="004F7A4D">
        <w:rPr>
          <w:rFonts w:ascii="Times New Roman" w:hAnsi="Times New Roman" w:cs="Times New Roman"/>
          <w:b/>
          <w:sz w:val="22"/>
          <w:szCs w:val="22"/>
        </w:rPr>
        <w:t xml:space="preserve"> because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This is a good question… maybe not dramatically changed, I mean I still use the same sources in general but maybe is a little bit broader now.</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 get all types of political links. Do you trust this info or maybe do you think that an article coming from the Guardian is more trustworthy?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Oh that’s a good question, I do treat, I think you need to have a degree of scepticism, I mean if someone is linking to a blog, I am always much more sceptical for a blog, for example, than something from a reputable publisher as New York time or Guardian for example on the other hand it doesn’t mean that I wouldn’t read it or even post it my self. But if post something myself which I’m not entirely sure I trust, I’ll usually note ok I don’t know what the authority of this source is but this is what they are saying. So yea I’m aware that you need to be critical about some sources, absolutely. </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AB345D"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Do t</w:t>
      </w:r>
      <w:r w:rsidR="004F7A4D" w:rsidRPr="004F7A4D">
        <w:rPr>
          <w:rFonts w:ascii="Times New Roman" w:hAnsi="Times New Roman" w:cs="Times New Roman"/>
          <w:b/>
          <w:sz w:val="22"/>
          <w:szCs w:val="22"/>
        </w:rPr>
        <w:t xml:space="preserve">he nature of the person or page influence your willingness to read the news or is more the content, the title which entice you to read the news on </w:t>
      </w:r>
      <w:r w:rsidR="00F2137D">
        <w:rPr>
          <w:rFonts w:ascii="Times New Roman" w:hAnsi="Times New Roman" w:cs="Times New Roman"/>
          <w:b/>
          <w:sz w:val="22"/>
          <w:szCs w:val="22"/>
        </w:rPr>
        <w:t>Facebook</w:t>
      </w:r>
      <w:r w:rsidR="004F7A4D"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Maybe the title, content. I mean if someone posts something from a site which is trustworthy, for example, which seems not to be about something I’m interested in I would generally tend to not read it whereas if someone post something that looks interesting I would read it whatever the source, of course read it while keeping ion mind ok maybe this is not awfully trustworthy, but you need to be careful because there is very lots, lots of bad stuff out there with not real validity behind the claims.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news are different form the ones we get though traditional media or even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Different in terms of topics…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 not really mostly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people are posting information from reputable sources, from news sources which are traditional. This is my experience, at least, that most of what we get it’s from traditional sources. Sometimes people would put their own spin on an article, make claims for the article that the article doesn’t make itself, so you always get a little bit of that but, in principle, I think that most people are still using the traditional sources for their information they are just using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as a mean to disperse back that information, maybe, to a broader range of people.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happened that you shared political news…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Yea exactly, share it and post it and, maybe, have a debate about it with people on the tread subsequently so the analysis I think comes from the fact that people come and comment on the piece and say what they think and disagree about it.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get info about political initiatives, events march, rallies?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rPr>
        <w:t xml:space="preserve">Yea, quite a lot people invite me or ask me to attend but, obviously, because I live in Finland I cannot attend… yea there is quite a lot organisational stuff goes on, people are mobilising and organising for rallies or protests or something, for sure yea, and I think that this is a great strength for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that </w:t>
      </w:r>
      <w:r w:rsidRPr="004F7A4D">
        <w:rPr>
          <w:rFonts w:ascii="Times New Roman" w:hAnsi="Times New Roman" w:cs="Times New Roman"/>
          <w:color w:val="FF0000"/>
          <w:sz w:val="22"/>
          <w:szCs w:val="22"/>
        </w:rPr>
        <w:t xml:space="preserve">like new?? </w:t>
      </w:r>
      <w:r w:rsidRPr="004F7A4D">
        <w:rPr>
          <w:rFonts w:ascii="Times New Roman" w:hAnsi="Times New Roman" w:cs="Times New Roman"/>
          <w:sz w:val="22"/>
          <w:szCs w:val="22"/>
        </w:rPr>
        <w:t>people can come together and organise stuff and I think that, it’s unrespected,</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lang w:val="en-US"/>
        </w:rPr>
        <w:t xml:space="preserve">gives more power to ordinary people who maybe 20 years ago most of this stuff was done in a formal party political way or though trade unions,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has given much more ability for ordinary people who aren’t affiliated to any bureau</w:t>
      </w:r>
      <w:r w:rsidRPr="004F7A4D">
        <w:rPr>
          <w:rFonts w:ascii="Times New Roman" w:hAnsi="Times New Roman" w:cs="Times New Roman"/>
          <w:color w:val="FF0000"/>
          <w:sz w:val="22"/>
          <w:szCs w:val="22"/>
          <w:lang w:val="en-US"/>
        </w:rPr>
        <w:t xml:space="preserve"> </w:t>
      </w:r>
      <w:r w:rsidRPr="004F7A4D">
        <w:rPr>
          <w:rFonts w:ascii="Times New Roman" w:hAnsi="Times New Roman" w:cs="Times New Roman"/>
          <w:sz w:val="22"/>
          <w:szCs w:val="22"/>
          <w:lang w:val="en-US"/>
        </w:rPr>
        <w:t>organisation to organize things for themselves sand to communicate and to get on, so politics, political oganisation has become more of a grass-root thing, my observation would be anyway.</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Would you participate to these events if you weren’t in Finland?</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lang w:val="en-US"/>
        </w:rPr>
        <w:t xml:space="preserve">Yes, absolutely. </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before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how did you get</w:t>
      </w:r>
      <w:r w:rsidR="00AB345D" w:rsidRPr="00AB345D">
        <w:rPr>
          <w:rFonts w:ascii="Times New Roman" w:hAnsi="Times New Roman" w:cs="Times New Roman"/>
          <w:b/>
          <w:sz w:val="22"/>
          <w:szCs w:val="22"/>
        </w:rPr>
        <w:t xml:space="preserve"> </w:t>
      </w:r>
      <w:r w:rsidR="00AB345D" w:rsidRPr="004F7A4D">
        <w:rPr>
          <w:rFonts w:ascii="Times New Roman" w:hAnsi="Times New Roman" w:cs="Times New Roman"/>
          <w:b/>
          <w:sz w:val="22"/>
          <w:szCs w:val="22"/>
        </w:rPr>
        <w:t>these requests of participation</w:t>
      </w:r>
      <w:r w:rsidRPr="004F7A4D">
        <w:rPr>
          <w:rFonts w:ascii="Times New Roman" w:hAnsi="Times New Roman" w:cs="Times New Roman"/>
          <w:b/>
          <w:sz w:val="22"/>
          <w:szCs w:val="22"/>
        </w:rPr>
        <w:t>? Did you get them offline, through websites?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It was difficult, I mean very rarely, because if you weren’t a member of some organisation, if you weren’t a member of a trade union or political party, it could only be pot-luck really if you had found out there was some sort of rally. I mean I remember when I was living in the UK which was well before </w:t>
      </w:r>
      <w:r w:rsidR="00F2137D">
        <w:rPr>
          <w:rFonts w:ascii="Times New Roman" w:hAnsi="Times New Roman" w:cs="Times New Roman"/>
          <w:sz w:val="22"/>
          <w:szCs w:val="22"/>
        </w:rPr>
        <w:t>Facebook</w:t>
      </w:r>
      <w:r w:rsidRPr="004F7A4D">
        <w:rPr>
          <w:rFonts w:ascii="Times New Roman" w:hAnsi="Times New Roman" w:cs="Times New Roman"/>
          <w:sz w:val="22"/>
          <w:szCs w:val="22"/>
        </w:rPr>
        <w:t>, 1999, that sometimes you would see on the TV a news report about a big protest and I would think if I would have known this was going on I would have been there myself. But I had never knew before that it was happening so, yea I think that things have changed quite a lot in terms of that, getting the information that the protest is actually happening.</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this ability of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can engage people who are not so interested in politics</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or </w:t>
      </w:r>
      <w:r w:rsidR="00AB345D">
        <w:rPr>
          <w:rFonts w:ascii="Times New Roman" w:hAnsi="Times New Roman" w:cs="Times New Roman"/>
          <w:b/>
          <w:sz w:val="22"/>
          <w:szCs w:val="22"/>
        </w:rPr>
        <w:t xml:space="preserve">do </w:t>
      </w:r>
      <w:r w:rsidRPr="004F7A4D">
        <w:rPr>
          <w:rFonts w:ascii="Times New Roman" w:hAnsi="Times New Roman" w:cs="Times New Roman"/>
          <w:b/>
          <w:sz w:val="22"/>
          <w:szCs w:val="22"/>
        </w:rPr>
        <w:t xml:space="preserve">you have to be quite political to use </w:t>
      </w:r>
      <w:r w:rsidR="00F2137D">
        <w:rPr>
          <w:rFonts w:ascii="Times New Roman" w:hAnsi="Times New Roman" w:cs="Times New Roman"/>
          <w:b/>
          <w:sz w:val="22"/>
          <w:szCs w:val="22"/>
        </w:rPr>
        <w:t>Facebook</w:t>
      </w:r>
      <w:r w:rsidR="00AB345D">
        <w:rPr>
          <w:rFonts w:ascii="Times New Roman" w:hAnsi="Times New Roman" w:cs="Times New Roman"/>
          <w:b/>
          <w:sz w:val="22"/>
          <w:szCs w:val="22"/>
        </w:rPr>
        <w:t xml:space="preserve"> in a political way?</w:t>
      </w:r>
    </w:p>
    <w:p w:rsidR="00AB345D" w:rsidRPr="004F7A4D" w:rsidRDefault="00AB345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My experience, I was quite interesting in politics anyway, I had always been quite interested but I’ve become more interested over the last 5 or 6 years, and I would even say a bit obsessive, but I also know people who I became friends with so I’ve started to get involved strongly with politics before the last election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but after the last election I made quite a lot of friends through the group page for the Lib Dems. I noticed a lot of people who had supported the Lib Dems the last elections have started to get very angry on the Lib Dem page and I had met few people through that, who I’m still friend with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who I friended at that time who had been maybe not very much engaged with politics and, maybe, had felt that they were going to support Lib Dems because they represented something different to traditional politics…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Alternative</w:t>
      </w:r>
      <w:r w:rsidR="00AB345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An alternative, exactly…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They were disappointed I guess…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Yea, they felt betrayed, very betrayed, they felt they had wasted their vote and those people who maybe were marginally interested in politics before I have seen become extremely engaged and, to the extent, that they started to show more interest in party politics, economics so I think that the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helps that process for people can get the information if they need it and you develop a network of friends, people sometimes message me and say I’ve been reading this article or I’ve been reading something else, I don’t understand, can you help me to understand and a friend of mine post me a pdf with some economic data, I’m a scientist, she said, I can’t understand these numbers, have you some idea what they mean, so I went through them and explain what I think they were saying in this data release so I think that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has helped</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people to get more information and get more engaged about politics. Of course there always gonna be people who aren’t that interested.</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Yea I think that people can become more interested because of </w:t>
      </w:r>
      <w:r w:rsidR="00F2137D">
        <w:rPr>
          <w:rFonts w:ascii="Times New Roman" w:hAnsi="Times New Roman" w:cs="Times New Roman"/>
          <w:b/>
          <w:sz w:val="22"/>
          <w:szCs w:val="22"/>
        </w:rPr>
        <w:t>Facebook</w:t>
      </w:r>
      <w:r w:rsidR="00AB345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When we look at the turn out at the election that we just had last Thursday and we get politicians and traditional media talk about apathy, people are apathetic do not engage with politics, I think that is wrong, people are making a conscious decision to stay away from the pools because they don’t feel represented, I don’t think that’s that people aren’t interested in politics or even that they are apathetic, I think that most people feel they don’t have a good choice in elections so they make the decision not to vote even if they are quite engaged in politics themselves because a lot of people don’t identify with any particular party, they may have a political opinion which stress across different parties.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They talk about political apathy but I think it’s more an issue of trust towards political institutions…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Absolutely.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has increased your political participation and if yes why? You have already mentioned something</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but could you please develop a little more on that?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So I take the attitude that even if I live in Finland, I can still get my point of view across to people, I can still explain what I think and hopefully convince people, or even if not convince to my point of view, at least explain what my point of view is so they can understand so ok this is, I’m quite a left-wing person so they may think this is a left-wing analysis, a left-wing point of view, I think that argument is good, I mean if, for example, I’m having a debate with someone and we have a disagreement, and not necessarily one side have a killer-argument to win the conversation, anyone who is generally interested in politics who may come, even not participate in the discussion, may read our various contributions and draw their own conclusions based whether they agree with what I’m saying or maybe my opponent, so you can spread the point of view that you have to relatively large group of people and if it helps to inform people, engage people I think that’s a good thing, so even if I feel that I cannot be directly involved on the ground in the UK I do like to feel to a certain extent that I can help to spread a certain point of view which I hold to be important and other people will note it and read it and maybe disagree.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think that because of </w:t>
      </w:r>
      <w:r w:rsidR="00F2137D">
        <w:rPr>
          <w:rFonts w:ascii="Times New Roman" w:hAnsi="Times New Roman" w:cs="Times New Roman"/>
          <w:b/>
          <w:sz w:val="22"/>
          <w:szCs w:val="22"/>
        </w:rPr>
        <w:t>Facebook</w:t>
      </w:r>
      <w:r w:rsidR="00AB345D">
        <w:rPr>
          <w:rFonts w:ascii="Times New Roman" w:hAnsi="Times New Roman" w:cs="Times New Roman"/>
          <w:b/>
          <w:sz w:val="22"/>
          <w:szCs w:val="22"/>
        </w:rPr>
        <w:t xml:space="preserve"> </w:t>
      </w:r>
      <w:r w:rsidRPr="004F7A4D">
        <w:rPr>
          <w:rFonts w:ascii="Times New Roman" w:hAnsi="Times New Roman" w:cs="Times New Roman"/>
          <w:b/>
          <w:sz w:val="22"/>
          <w:szCs w:val="22"/>
        </w:rPr>
        <w:t xml:space="preserve">it </w:t>
      </w:r>
      <w:r w:rsidR="00AB345D">
        <w:rPr>
          <w:rFonts w:ascii="Times New Roman" w:hAnsi="Times New Roman" w:cs="Times New Roman"/>
          <w:b/>
          <w:sz w:val="22"/>
          <w:szCs w:val="22"/>
        </w:rPr>
        <w:t xml:space="preserve">is </w:t>
      </w:r>
      <w:r w:rsidRPr="004F7A4D">
        <w:rPr>
          <w:rFonts w:ascii="Times New Roman" w:hAnsi="Times New Roman" w:cs="Times New Roman"/>
          <w:b/>
          <w:sz w:val="22"/>
          <w:szCs w:val="22"/>
        </w:rPr>
        <w:t>easier to participate than before?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Yes, I think it is. I mean in the broader sense absolutely, people find it easier to engage because you can take in and out, if you are doing something and you got 10 minutes you can read something in 10 minutes, you can read a comment you can leave a comment so you can engage</w:t>
      </w:r>
      <w:r w:rsidRPr="004F7A4D">
        <w:rPr>
          <w:rFonts w:ascii="Times New Roman" w:hAnsi="Times New Roman" w:cs="Times New Roman"/>
          <w:color w:val="FF0000"/>
          <w:sz w:val="22"/>
          <w:szCs w:val="22"/>
        </w:rPr>
        <w:t xml:space="preserve"> </w:t>
      </w:r>
      <w:r w:rsidRPr="004F7A4D">
        <w:rPr>
          <w:rFonts w:ascii="Times New Roman" w:hAnsi="Times New Roman" w:cs="Times New Roman"/>
          <w:sz w:val="22"/>
          <w:szCs w:val="22"/>
        </w:rPr>
        <w:t>in a way you couldn’t in the past and I also think that people engage in a more general sense in politics rather than a more narrow party politics, so people are happy to pick and chose different policies form different party and say with this party I agree about this policy but I disagree with the other one and agree with a policy from this different party on this issue. So people are happy to mix and match so this may be a lot of the reason why people are much more disillusioned with party politics.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 terms of party politics</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have you ever contacted a politician?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On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 general…</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Sometime ago, we had, this was quite a long time ago. I contacted my M&amp;P in Finland because the parliament was voting for some commission and they had, and it was I think actually an Italian commissioner proposed by, and there had been a big campaign to stop. So I contacted my M&amp;P and asked if she was going to vote against the commissioner and she replied that she was going to, so she was already going to. I contacted her by e-mail because I felt strongly that the parliament should use its authority and not to appoint a commission and I think that that commission was rejected and they had to make a new one. In general I don’t tend to be involved with individual or single issues, I mean I wouldn’t contact and MP, about single issues because an MP is not a social worker for example but so it’s not some I do regularly but I’ve done it yea.</w:t>
      </w: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Have you done it to influence their action or only to express your opinion?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 bit of both I guess. One thing my father did, I wrote a letter to my father about electoral reform a coupe of years ago, before the general election, maybe 2008 or 2009, something that I feel particularly strong about, and my father forwarded to his MP in Wales. So I didn’t actually write to an MP but my father got a response from an MP about his views. Mostly I think you can tell politicians what you think but they will not change their opinion, they will always justify, find a way, to justify what they believe so.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And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have you ever post</w:t>
      </w:r>
      <w:r w:rsidR="00AB345D">
        <w:rPr>
          <w:rFonts w:ascii="Times New Roman" w:hAnsi="Times New Roman" w:cs="Times New Roman"/>
          <w:b/>
          <w:sz w:val="22"/>
          <w:szCs w:val="22"/>
        </w:rPr>
        <w:t>ed</w:t>
      </w:r>
      <w:r w:rsidRPr="004F7A4D">
        <w:rPr>
          <w:rFonts w:ascii="Times New Roman" w:hAnsi="Times New Roman" w:cs="Times New Roman"/>
          <w:b/>
          <w:sz w:val="22"/>
          <w:szCs w:val="22"/>
        </w:rPr>
        <w:t xml:space="preserve"> comments on politicians page?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AB345D" w:rsidP="004F7A4D">
      <w:pPr>
        <w:spacing w:line="240" w:lineRule="auto"/>
        <w:contextualSpacing/>
        <w:jc w:val="both"/>
        <w:rPr>
          <w:rFonts w:ascii="Times New Roman" w:hAnsi="Times New Roman" w:cs="Times New Roman"/>
          <w:sz w:val="22"/>
          <w:szCs w:val="22"/>
        </w:rPr>
      </w:pPr>
      <w:r>
        <w:rPr>
          <w:rFonts w:ascii="Times New Roman" w:hAnsi="Times New Roman" w:cs="Times New Roman"/>
          <w:sz w:val="22"/>
          <w:szCs w:val="22"/>
        </w:rPr>
        <w:t>Maybe once or twice</w:t>
      </w:r>
      <w:r w:rsidR="004F7A4D"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You didn’t expect any reply from them in that way, just to express an opinion…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Just to express an opinion , yea I think that politicians really want to engage with the electorate when there are elections.</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ever try through political discussion to influence someone vote</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to change his political views?</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Not directly, I argue about a certain issue with someone and I might seek to say that my opinion is better obviously. But no I think when I engage in this sort of debate I try to influence third parties people who may be following the discussion but who are not involved in it because I think if you have a contradictory view to someone they are unlike to change their view only because you disagree with them, while someone who is following that conversation but is not directly involved can see both arguments lied out  in front of them and they may be influenced against my view but they may influenced in favour of my view as well.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In terms of political campaign</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for citizens not parties</w:t>
      </w:r>
      <w:r w:rsidR="00AB345D">
        <w:rPr>
          <w:rFonts w:ascii="Times New Roman" w:hAnsi="Times New Roman" w:cs="Times New Roman"/>
          <w:b/>
          <w:sz w:val="22"/>
          <w:szCs w:val="22"/>
        </w:rPr>
        <w:t>,</w:t>
      </w:r>
      <w:r w:rsidRPr="004F7A4D">
        <w:rPr>
          <w:rFonts w:ascii="Times New Roman" w:hAnsi="Times New Roman" w:cs="Times New Roman"/>
          <w:b/>
          <w:sz w:val="22"/>
          <w:szCs w:val="22"/>
        </w:rPr>
        <w:t xml:space="preserve"> do you think that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is </w:t>
      </w:r>
      <w:r w:rsidR="00AB345D">
        <w:rPr>
          <w:rFonts w:ascii="Times New Roman" w:hAnsi="Times New Roman" w:cs="Times New Roman"/>
          <w:b/>
          <w:sz w:val="22"/>
          <w:szCs w:val="22"/>
        </w:rPr>
        <w:t xml:space="preserve">a </w:t>
      </w:r>
      <w:r w:rsidRPr="004F7A4D">
        <w:rPr>
          <w:rFonts w:ascii="Times New Roman" w:hAnsi="Times New Roman" w:cs="Times New Roman"/>
          <w:b/>
          <w:sz w:val="22"/>
          <w:szCs w:val="22"/>
        </w:rPr>
        <w:t>valuable tool? Can it influence?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Absolutely, yes, no doubt about it, it will influence political parties I think political parties got to start thinking in terms , if political parties want to encourage as many people as possible to vote for them they gotta start paying attention to what people say.</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Explain</w:t>
      </w:r>
      <w:r w:rsidR="00AB345D">
        <w:rPr>
          <w:rFonts w:ascii="Times New Roman" w:hAnsi="Times New Roman" w:cs="Times New Roman"/>
          <w:b/>
          <w:sz w:val="22"/>
          <w:szCs w:val="22"/>
        </w:rPr>
        <w:t>ed</w:t>
      </w:r>
      <w:r w:rsidRPr="004F7A4D">
        <w:rPr>
          <w:rFonts w:ascii="Times New Roman" w:hAnsi="Times New Roman" w:cs="Times New Roman"/>
          <w:b/>
          <w:sz w:val="22"/>
          <w:szCs w:val="22"/>
        </w:rPr>
        <w:t xml:space="preserve"> about clicktivism and the </w:t>
      </w:r>
      <w:r w:rsidR="00F2137D">
        <w:rPr>
          <w:rFonts w:ascii="Times New Roman" w:hAnsi="Times New Roman" w:cs="Times New Roman"/>
          <w:b/>
          <w:sz w:val="22"/>
          <w:szCs w:val="22"/>
        </w:rPr>
        <w:t>Internet</w:t>
      </w:r>
      <w:r w:rsidRPr="004F7A4D">
        <w:rPr>
          <w:rFonts w:ascii="Times New Roman" w:hAnsi="Times New Roman" w:cs="Times New Roman"/>
          <w:b/>
          <w:sz w:val="22"/>
          <w:szCs w:val="22"/>
        </w:rPr>
        <w:t xml:space="preserve"> and ask</w:t>
      </w:r>
      <w:r w:rsidR="00AB345D">
        <w:rPr>
          <w:rFonts w:ascii="Times New Roman" w:hAnsi="Times New Roman" w:cs="Times New Roman"/>
          <w:b/>
          <w:sz w:val="22"/>
          <w:szCs w:val="22"/>
        </w:rPr>
        <w:t>ed for</w:t>
      </w:r>
      <w:r w:rsidRPr="004F7A4D">
        <w:rPr>
          <w:rFonts w:ascii="Times New Roman" w:hAnsi="Times New Roman" w:cs="Times New Roman"/>
          <w:b/>
          <w:sz w:val="22"/>
          <w:szCs w:val="22"/>
        </w:rPr>
        <w:t xml:space="preserve"> a comment.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Somewhat I would like to think that the people who are not going to vote, not going to demonstrations they wouldn’t have gone anyway you know, I don’t think that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or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encourage people not to participate, I think that the people who don’t participate even if the engage in politics they wouldn’t have participated anyway, it may have influenced other people to participate who hadn’t before so, yes some people would have participated more because they didn’t participate at all if they had been involved in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some people will not participate either whether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exists or not but I think on the all more people is more likely to influence more people to participate.</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AB345D" w:rsidP="004F7A4D">
      <w:pPr>
        <w:spacing w:line="240" w:lineRule="auto"/>
        <w:contextualSpacing/>
        <w:jc w:val="both"/>
        <w:rPr>
          <w:rFonts w:ascii="Times New Roman" w:hAnsi="Times New Roman" w:cs="Times New Roman"/>
          <w:b/>
          <w:sz w:val="22"/>
          <w:szCs w:val="22"/>
        </w:rPr>
      </w:pPr>
      <w:r>
        <w:rPr>
          <w:rFonts w:ascii="Times New Roman" w:hAnsi="Times New Roman" w:cs="Times New Roman"/>
          <w:b/>
          <w:sz w:val="22"/>
          <w:szCs w:val="22"/>
        </w:rPr>
        <w:t>Where did Facebook have the</w:t>
      </w:r>
      <w:r w:rsidR="004F7A4D" w:rsidRPr="004F7A4D">
        <w:rPr>
          <w:rFonts w:ascii="Times New Roman" w:hAnsi="Times New Roman" w:cs="Times New Roman"/>
          <w:b/>
          <w:sz w:val="22"/>
          <w:szCs w:val="22"/>
        </w:rPr>
        <w:t xml:space="preserve"> greater impact? For political information, political discussion, organisation of political initiatives</w:t>
      </w:r>
      <w:r>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To a certain extent all three of course, but mostly it helps people to get information, people can form networks of friends with similar views and when you have that sort of network in place you can share information so much easier so people can get educated, find stuff out, form philosophical, political views better because they can get all the information they need. I use Wikipedia quite a lot for the more philosophical side of politics, so if I’m discussing with someone about the philosophy of social democracy vs socialism, often people don’t understand what the distinction is so I might sort of link to the Wikipedia article and say read these two articles and you would see what the philosophical distinction is between social democracy and socialism, or even classic liberalism and social liberalism.</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So you think</w:t>
      </w:r>
      <w:r w:rsidR="00AB345D">
        <w:rPr>
          <w:rFonts w:ascii="Times New Roman" w:hAnsi="Times New Roman" w:cs="Times New Roman"/>
          <w:b/>
          <w:sz w:val="22"/>
          <w:szCs w:val="22"/>
        </w:rPr>
        <w:t xml:space="preserve"> it</w:t>
      </w:r>
      <w:r w:rsidRPr="004F7A4D">
        <w:rPr>
          <w:rFonts w:ascii="Times New Roman" w:hAnsi="Times New Roman" w:cs="Times New Roman"/>
          <w:b/>
          <w:sz w:val="22"/>
          <w:szCs w:val="22"/>
        </w:rPr>
        <w:t xml:space="preserve"> is the information…</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Absolutely yea, I think it’s the information in that people get educated, and I include myself I mean I get educated so.</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Do you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w:t>
      </w:r>
      <w:r w:rsidR="00AB345D">
        <w:rPr>
          <w:rFonts w:ascii="Times New Roman" w:hAnsi="Times New Roman" w:cs="Times New Roman"/>
          <w:b/>
          <w:sz w:val="22"/>
          <w:szCs w:val="22"/>
        </w:rPr>
        <w:t>in</w:t>
      </w:r>
      <w:r w:rsidRPr="004F7A4D">
        <w:rPr>
          <w:rFonts w:ascii="Times New Roman" w:hAnsi="Times New Roman" w:cs="Times New Roman"/>
          <w:b/>
          <w:sz w:val="22"/>
          <w:szCs w:val="22"/>
        </w:rPr>
        <w:t xml:space="preserve"> a non-political way?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Not so much I mean, if my parents, my family were using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w:t>
      </w:r>
      <w:r w:rsidR="008B3C21" w:rsidRPr="004F7A4D">
        <w:rPr>
          <w:rFonts w:ascii="Times New Roman" w:hAnsi="Times New Roman" w:cs="Times New Roman"/>
          <w:sz w:val="22"/>
          <w:szCs w:val="22"/>
        </w:rPr>
        <w:t xml:space="preserve">more </w:t>
      </w:r>
      <w:r w:rsidRPr="004F7A4D">
        <w:rPr>
          <w:rFonts w:ascii="Times New Roman" w:hAnsi="Times New Roman" w:cs="Times New Roman"/>
          <w:sz w:val="22"/>
          <w:szCs w:val="22"/>
        </w:rPr>
        <w:t xml:space="preserve">I would use to keep in touch with them but my parents don’t have </w:t>
      </w:r>
      <w:r w:rsidR="00F2137D">
        <w:rPr>
          <w:rFonts w:ascii="Times New Roman" w:hAnsi="Times New Roman" w:cs="Times New Roman"/>
          <w:sz w:val="22"/>
          <w:szCs w:val="22"/>
        </w:rPr>
        <w:t>Internet</w:t>
      </w:r>
      <w:r w:rsidRPr="004F7A4D">
        <w:rPr>
          <w:rFonts w:ascii="Times New Roman" w:hAnsi="Times New Roman" w:cs="Times New Roman"/>
          <w:sz w:val="22"/>
          <w:szCs w:val="22"/>
        </w:rPr>
        <w:t xml:space="preserve"> access. I do keep in touch with old friends, university friends, school friends on </w:t>
      </w:r>
      <w:r w:rsidR="00F2137D">
        <w:rPr>
          <w:rFonts w:ascii="Times New Roman" w:hAnsi="Times New Roman" w:cs="Times New Roman"/>
          <w:sz w:val="22"/>
          <w:szCs w:val="22"/>
        </w:rPr>
        <w:t>Facebook</w:t>
      </w:r>
      <w:r w:rsidRPr="004F7A4D">
        <w:rPr>
          <w:rFonts w:ascii="Times New Roman" w:hAnsi="Times New Roman" w:cs="Times New Roman"/>
          <w:sz w:val="22"/>
          <w:szCs w:val="22"/>
        </w:rPr>
        <w:t>, mostly I use it for politics because this is what I’m interested in and most my friends are interested in. Occasionally other things, but not games or things like that. I tried few times playing these games but I found that I wasn’t interested at all.</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 xml:space="preserve">In Italy because of our system we use </w:t>
      </w:r>
      <w:r w:rsidR="00F2137D">
        <w:rPr>
          <w:rFonts w:ascii="Times New Roman" w:hAnsi="Times New Roman" w:cs="Times New Roman"/>
          <w:b/>
          <w:sz w:val="22"/>
          <w:szCs w:val="22"/>
        </w:rPr>
        <w:t>Facebook</w:t>
      </w:r>
      <w:r w:rsidRPr="004F7A4D">
        <w:rPr>
          <w:rFonts w:ascii="Times New Roman" w:hAnsi="Times New Roman" w:cs="Times New Roman"/>
          <w:b/>
          <w:sz w:val="22"/>
          <w:szCs w:val="22"/>
        </w:rPr>
        <w:t xml:space="preserve"> often to get alternative info which we will not find in the media. Do you ever get those alternative information on </w:t>
      </w:r>
      <w:r w:rsidR="00F2137D">
        <w:rPr>
          <w:rFonts w:ascii="Times New Roman" w:hAnsi="Times New Roman" w:cs="Times New Roman"/>
          <w:b/>
          <w:sz w:val="22"/>
          <w:szCs w:val="22"/>
        </w:rPr>
        <w:t>Facebook</w:t>
      </w:r>
      <w:r w:rsidRPr="004F7A4D">
        <w:rPr>
          <w:rFonts w:ascii="Times New Roman" w:hAnsi="Times New Roman" w:cs="Times New Roman"/>
          <w:b/>
          <w:sz w:val="22"/>
          <w:szCs w:val="22"/>
        </w:rPr>
        <w:t>?</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i/>
          <w:sz w:val="22"/>
          <w:szCs w:val="22"/>
        </w:rPr>
      </w:pPr>
      <w:r w:rsidRPr="004F7A4D">
        <w:rPr>
          <w:rFonts w:ascii="Times New Roman" w:hAnsi="Times New Roman" w:cs="Times New Roman"/>
          <w:sz w:val="22"/>
          <w:szCs w:val="22"/>
        </w:rPr>
        <w:t>Yea, absolutely, of course my friend I work with, she’s Russian, she also says that in Russia they use it a lot for alternative information because their media is controlled by the State and I believe quite few people in the UK, you hear people complain that, newspapers are all own by rich capitalists and the BBC is maybe not totall</w:t>
      </w:r>
      <w:r w:rsidR="008631E6">
        <w:rPr>
          <w:rFonts w:ascii="Times New Roman" w:hAnsi="Times New Roman" w:cs="Times New Roman"/>
          <w:sz w:val="22"/>
          <w:szCs w:val="22"/>
        </w:rPr>
        <w:t>y independent as it should be. S</w:t>
      </w:r>
      <w:r w:rsidRPr="004F7A4D">
        <w:rPr>
          <w:rFonts w:ascii="Times New Roman" w:hAnsi="Times New Roman" w:cs="Times New Roman"/>
          <w:sz w:val="22"/>
          <w:szCs w:val="22"/>
        </w:rPr>
        <w:t xml:space="preserve">o people do complain about the state of the media in the UK, maybe a little bit unfairly I think it’s relatively free in the UK compared to some places of course but people use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as a way to find alternative points of view and alternative news articles, for sure.</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rPr>
      </w:pPr>
      <w:r w:rsidRPr="004F7A4D">
        <w:rPr>
          <w:rFonts w:ascii="Times New Roman" w:hAnsi="Times New Roman" w:cs="Times New Roman"/>
          <w:b/>
          <w:sz w:val="22"/>
          <w:szCs w:val="22"/>
        </w:rPr>
        <w:t>Do you use it in this way?</w:t>
      </w:r>
    </w:p>
    <w:p w:rsidR="004F7A4D" w:rsidRPr="004F7A4D" w:rsidRDefault="004F7A4D" w:rsidP="004F7A4D">
      <w:pPr>
        <w:spacing w:line="240" w:lineRule="auto"/>
        <w:contextualSpacing/>
        <w:jc w:val="both"/>
        <w:rPr>
          <w:rFonts w:ascii="Times New Roman" w:hAnsi="Times New Roman" w:cs="Times New Roman"/>
          <w:b/>
          <w:sz w:val="22"/>
          <w:szCs w:val="22"/>
        </w:rPr>
      </w:pPr>
    </w:p>
    <w:p w:rsidR="004F7A4D" w:rsidRPr="004F7A4D" w:rsidRDefault="004F7A4D" w:rsidP="004F7A4D">
      <w:pPr>
        <w:spacing w:line="240" w:lineRule="auto"/>
        <w:contextualSpacing/>
        <w:jc w:val="both"/>
        <w:rPr>
          <w:rFonts w:ascii="Times New Roman" w:hAnsi="Times New Roman" w:cs="Times New Roman"/>
          <w:sz w:val="22"/>
          <w:szCs w:val="22"/>
        </w:rPr>
      </w:pPr>
      <w:r w:rsidRPr="004F7A4D">
        <w:rPr>
          <w:rFonts w:ascii="Times New Roman" w:hAnsi="Times New Roman" w:cs="Times New Roman"/>
          <w:sz w:val="22"/>
          <w:szCs w:val="22"/>
        </w:rPr>
        <w:t xml:space="preserve">Not so much but I certainly find alternative news sources from the things my friends have posted, I would read them but if I wanted to find alternative news sources I would probably google search rather than looking through </w:t>
      </w:r>
      <w:r w:rsidR="00F2137D">
        <w:rPr>
          <w:rFonts w:ascii="Times New Roman" w:hAnsi="Times New Roman" w:cs="Times New Roman"/>
          <w:sz w:val="22"/>
          <w:szCs w:val="22"/>
        </w:rPr>
        <w:t>Facebook</w:t>
      </w:r>
      <w:r w:rsidRPr="004F7A4D">
        <w:rPr>
          <w:rFonts w:ascii="Times New Roman" w:hAnsi="Times New Roman" w:cs="Times New Roman"/>
          <w:sz w:val="22"/>
          <w:szCs w:val="22"/>
        </w:rPr>
        <w:t>.</w:t>
      </w:r>
    </w:p>
    <w:p w:rsidR="004F7A4D" w:rsidRPr="004F7A4D" w:rsidRDefault="004F7A4D" w:rsidP="004F7A4D">
      <w:pPr>
        <w:spacing w:line="240" w:lineRule="auto"/>
        <w:contextualSpacing/>
        <w:jc w:val="both"/>
        <w:rPr>
          <w:rFonts w:ascii="Times New Roman" w:hAnsi="Times New Roman" w:cs="Times New Roman"/>
          <w:sz w:val="22"/>
          <w:szCs w:val="22"/>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The nature of your </w:t>
      </w:r>
      <w:r w:rsidR="00F2137D">
        <w:rPr>
          <w:rFonts w:ascii="Times New Roman" w:hAnsi="Times New Roman" w:cs="Times New Roman"/>
          <w:b/>
          <w:sz w:val="22"/>
          <w:szCs w:val="22"/>
          <w:lang w:val="en-US"/>
        </w:rPr>
        <w:t>Facebook</w:t>
      </w:r>
      <w:r w:rsidR="00AB345D">
        <w:rPr>
          <w:rFonts w:ascii="Times New Roman" w:hAnsi="Times New Roman" w:cs="Times New Roman"/>
          <w:b/>
          <w:sz w:val="22"/>
          <w:szCs w:val="22"/>
          <w:lang w:val="en-US"/>
        </w:rPr>
        <w:t xml:space="preserve"> friends… do they have</w:t>
      </w:r>
      <w:r w:rsidRPr="004F7A4D">
        <w:rPr>
          <w:rFonts w:ascii="Times New Roman" w:hAnsi="Times New Roman" w:cs="Times New Roman"/>
          <w:b/>
          <w:sz w:val="22"/>
          <w:szCs w:val="22"/>
          <w:lang w:val="en-US"/>
        </w:rPr>
        <w:t xml:space="preserve"> similar political backgrounds? And do you have friends that you have met only online?</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Most of my friends I engage politics with are only online friends and they tend to have similar opinion to me, leftish, libertarianish opinion, some maybe more left or center but mostly, but most of my online friends I engage in politics have similar political opinions to me.  Because this are the people you tend to, you see you read few of their comments, they read few of yours and you think I agree with this and you or either send a friend request to them or they send to you, while if I disagree with someone, if someone was reading my comment and disagreeing strongly I doubt that he will send me a request.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AB345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Do y</w:t>
      </w:r>
      <w:r w:rsidR="004F7A4D" w:rsidRPr="004F7A4D">
        <w:rPr>
          <w:rFonts w:ascii="Times New Roman" w:hAnsi="Times New Roman" w:cs="Times New Roman"/>
          <w:b/>
          <w:sz w:val="22"/>
          <w:szCs w:val="22"/>
          <w:lang w:val="en-US"/>
        </w:rPr>
        <w:t xml:space="preserve">ou think that </w:t>
      </w:r>
      <w:r>
        <w:rPr>
          <w:rFonts w:ascii="Times New Roman" w:hAnsi="Times New Roman" w:cs="Times New Roman"/>
          <w:b/>
          <w:sz w:val="22"/>
          <w:szCs w:val="22"/>
          <w:lang w:val="en-US"/>
        </w:rPr>
        <w:t xml:space="preserve">by </w:t>
      </w:r>
      <w:r w:rsidR="004F7A4D" w:rsidRPr="004F7A4D">
        <w:rPr>
          <w:rFonts w:ascii="Times New Roman" w:hAnsi="Times New Roman" w:cs="Times New Roman"/>
          <w:b/>
          <w:sz w:val="22"/>
          <w:szCs w:val="22"/>
          <w:lang w:val="en-US"/>
        </w:rPr>
        <w:t xml:space="preserve">being friend only with people similar to you </w:t>
      </w:r>
      <w:r>
        <w:rPr>
          <w:rFonts w:ascii="Times New Roman" w:hAnsi="Times New Roman" w:cs="Times New Roman"/>
          <w:b/>
          <w:sz w:val="22"/>
          <w:szCs w:val="22"/>
          <w:lang w:val="en-US"/>
        </w:rPr>
        <w:t>there is</w:t>
      </w:r>
      <w:r w:rsidR="004F7A4D" w:rsidRPr="004F7A4D">
        <w:rPr>
          <w:rFonts w:ascii="Times New Roman" w:hAnsi="Times New Roman" w:cs="Times New Roman"/>
          <w:b/>
          <w:sz w:val="22"/>
          <w:szCs w:val="22"/>
          <w:lang w:val="en-US"/>
        </w:rPr>
        <w:t xml:space="preserve"> a risk to be exposed only to certain type of political information?</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of course, and it happens it’s clear I think this is not just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problem we all tend to see the opinions we agree with and tend to dismiss opinions we disagree with. But I think this is a relatively natural thing and I think it always happens un-respectively you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or not.</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4F7A4D" w:rsidP="004F7A4D">
      <w:pPr>
        <w:spacing w:line="240" w:lineRule="auto"/>
        <w:contextualSpacing/>
        <w:jc w:val="both"/>
        <w:rPr>
          <w:rFonts w:ascii="Times New Roman" w:hAnsi="Times New Roman" w:cs="Times New Roman"/>
          <w:b/>
          <w:sz w:val="22"/>
          <w:szCs w:val="22"/>
          <w:lang w:val="en-US"/>
        </w:rPr>
      </w:pPr>
      <w:r w:rsidRPr="004F7A4D">
        <w:rPr>
          <w:rFonts w:ascii="Times New Roman" w:hAnsi="Times New Roman" w:cs="Times New Roman"/>
          <w:b/>
          <w:sz w:val="22"/>
          <w:szCs w:val="22"/>
          <w:lang w:val="en-US"/>
        </w:rPr>
        <w:t xml:space="preserve">From your experiences, can you tell me something about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 xml:space="preserve"> and activism</w:t>
      </w:r>
      <w:r w:rsidR="00AB345D">
        <w:rPr>
          <w:rFonts w:ascii="Times New Roman" w:hAnsi="Times New Roman" w:cs="Times New Roman"/>
          <w:b/>
          <w:sz w:val="22"/>
          <w:szCs w:val="22"/>
          <w:lang w:val="en-US"/>
        </w:rPr>
        <w:t>? H</w:t>
      </w:r>
      <w:r w:rsidRPr="004F7A4D">
        <w:rPr>
          <w:rFonts w:ascii="Times New Roman" w:hAnsi="Times New Roman" w:cs="Times New Roman"/>
          <w:b/>
          <w:sz w:val="22"/>
          <w:szCs w:val="22"/>
          <w:lang w:val="en-US"/>
        </w:rPr>
        <w:t xml:space="preserve">ave you seen new people getting involved in initiatives because of </w:t>
      </w:r>
      <w:r w:rsidR="00F2137D">
        <w:rPr>
          <w:rFonts w:ascii="Times New Roman" w:hAnsi="Times New Roman" w:cs="Times New Roman"/>
          <w:b/>
          <w:sz w:val="22"/>
          <w:szCs w:val="22"/>
          <w:lang w:val="en-US"/>
        </w:rPr>
        <w:t>Facebook</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Yea, for sure I know people who have made a point of saying ok they are going on a demonstration, they are going on a rally, they are joining a group because of the information that they got from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or the organization, someone has organized something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w:t>
      </w:r>
      <w:r w:rsidRPr="004F7A4D">
        <w:rPr>
          <w:rFonts w:ascii="Times New Roman" w:hAnsi="Times New Roman" w:cs="Times New Roman"/>
          <w:color w:val="FF0000"/>
          <w:sz w:val="22"/>
          <w:szCs w:val="22"/>
          <w:lang w:val="en-US"/>
        </w:rPr>
        <w:t>???</w:t>
      </w:r>
      <w:r w:rsidRPr="004F7A4D">
        <w:rPr>
          <w:rFonts w:ascii="Times New Roman" w:hAnsi="Times New Roman" w:cs="Times New Roman"/>
          <w:sz w:val="22"/>
          <w:szCs w:val="22"/>
          <w:lang w:val="en-US"/>
        </w:rPr>
        <w:t xml:space="preserve">, from what I can see it is a mean for people to become engaged and organize. Talking about the party politics thing, I think political party don’t see it, maybe they don’t want to see because people are more organized at the grass-roots level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organize less along the party political lines, maybe they organize more on single issue subjects, and it takes some of the power away from the party and maybe even trade unions to certain extent, although I think trade union have done a good job, a better job than political parties in engaging people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 would say. But yea for sure, people are much more active, many people are much more active than maybe  they wouldn’t had been if they hadn’t been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for sure.</w:t>
      </w:r>
    </w:p>
    <w:p w:rsidR="004F7A4D" w:rsidRPr="004F7A4D" w:rsidRDefault="004F7A4D" w:rsidP="004F7A4D">
      <w:pPr>
        <w:spacing w:line="240" w:lineRule="auto"/>
        <w:contextualSpacing/>
        <w:jc w:val="both"/>
        <w:rPr>
          <w:rFonts w:ascii="Times New Roman" w:hAnsi="Times New Roman" w:cs="Times New Roman"/>
          <w:sz w:val="22"/>
          <w:szCs w:val="22"/>
          <w:lang w:val="en-US"/>
        </w:rPr>
      </w:pPr>
    </w:p>
    <w:p w:rsidR="004F7A4D" w:rsidRPr="004F7A4D" w:rsidRDefault="00AB345D" w:rsidP="004F7A4D">
      <w:pPr>
        <w:spacing w:line="240" w:lineRule="auto"/>
        <w:contextualSpacing/>
        <w:jc w:val="both"/>
        <w:rPr>
          <w:rFonts w:ascii="Times New Roman" w:hAnsi="Times New Roman" w:cs="Times New Roman"/>
          <w:b/>
          <w:sz w:val="22"/>
          <w:szCs w:val="22"/>
          <w:lang w:val="en-US"/>
        </w:rPr>
      </w:pPr>
      <w:r>
        <w:rPr>
          <w:rFonts w:ascii="Times New Roman" w:hAnsi="Times New Roman" w:cs="Times New Roman"/>
          <w:b/>
          <w:sz w:val="22"/>
          <w:szCs w:val="22"/>
          <w:lang w:val="en-US"/>
        </w:rPr>
        <w:t>Were t</w:t>
      </w:r>
      <w:r w:rsidR="004F7A4D" w:rsidRPr="004F7A4D">
        <w:rPr>
          <w:rFonts w:ascii="Times New Roman" w:hAnsi="Times New Roman" w:cs="Times New Roman"/>
          <w:b/>
          <w:sz w:val="22"/>
          <w:szCs w:val="22"/>
          <w:lang w:val="en-US"/>
        </w:rPr>
        <w:t>hose people already politically active</w:t>
      </w:r>
      <w:r>
        <w:rPr>
          <w:rFonts w:ascii="Times New Roman" w:hAnsi="Times New Roman" w:cs="Times New Roman"/>
          <w:b/>
          <w:sz w:val="22"/>
          <w:szCs w:val="22"/>
          <w:lang w:val="en-US"/>
        </w:rPr>
        <w:t>? W</w:t>
      </w:r>
      <w:r w:rsidR="004F7A4D" w:rsidRPr="004F7A4D">
        <w:rPr>
          <w:rFonts w:ascii="Times New Roman" w:hAnsi="Times New Roman" w:cs="Times New Roman"/>
          <w:b/>
          <w:sz w:val="22"/>
          <w:szCs w:val="22"/>
          <w:lang w:val="en-US"/>
        </w:rPr>
        <w:t>ould</w:t>
      </w:r>
      <w:r>
        <w:rPr>
          <w:rFonts w:ascii="Times New Roman" w:hAnsi="Times New Roman" w:cs="Times New Roman"/>
          <w:b/>
          <w:sz w:val="22"/>
          <w:szCs w:val="22"/>
          <w:lang w:val="en-US"/>
        </w:rPr>
        <w:t xml:space="preserve"> they</w:t>
      </w:r>
      <w:r w:rsidR="004F7A4D" w:rsidRPr="004F7A4D">
        <w:rPr>
          <w:rFonts w:ascii="Times New Roman" w:hAnsi="Times New Roman" w:cs="Times New Roman"/>
          <w:b/>
          <w:sz w:val="22"/>
          <w:szCs w:val="22"/>
          <w:lang w:val="en-US"/>
        </w:rPr>
        <w:t xml:space="preserve"> have participated even if they hadn’t been active</w:t>
      </w:r>
      <w:r>
        <w:rPr>
          <w:rFonts w:ascii="Times New Roman" w:hAnsi="Times New Roman" w:cs="Times New Roman"/>
          <w:b/>
          <w:sz w:val="22"/>
          <w:szCs w:val="22"/>
          <w:lang w:val="en-US"/>
        </w:rPr>
        <w:t>? Did they participate</w:t>
      </w:r>
      <w:r w:rsidR="004F7A4D" w:rsidRPr="004F7A4D">
        <w:rPr>
          <w:rFonts w:ascii="Times New Roman" w:hAnsi="Times New Roman" w:cs="Times New Roman"/>
          <w:b/>
          <w:sz w:val="22"/>
          <w:szCs w:val="22"/>
          <w:lang w:val="en-US"/>
        </w:rPr>
        <w:t xml:space="preserve"> because of the info on </w:t>
      </w:r>
      <w:r w:rsidR="00F2137D">
        <w:rPr>
          <w:rFonts w:ascii="Times New Roman" w:hAnsi="Times New Roman" w:cs="Times New Roman"/>
          <w:b/>
          <w:sz w:val="22"/>
          <w:szCs w:val="22"/>
          <w:lang w:val="en-US"/>
        </w:rPr>
        <w:t>Facebook</w:t>
      </w:r>
      <w:r>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en-US"/>
        </w:rPr>
      </w:pPr>
    </w:p>
    <w:p w:rsidR="004F7A4D" w:rsidRPr="004F7A4D" w:rsidRDefault="004F7A4D" w:rsidP="004F7A4D">
      <w:pPr>
        <w:spacing w:line="240" w:lineRule="auto"/>
        <w:contextualSpacing/>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Maybe not people who weren’t active at all. There always gonna be a group of people who are not interested and who probably never would be but I also think there is a large section of people, maybe not everywhere but certainly British people who are quite interested in politics but maybe not very very interested, and they are probably the people who would become engaged, interested at the time of the election but maybe they fall back after the election and I think that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gives you some interaction with politics on a daily basis that maybe you wouldn’t have if you didn’t have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So I think it can increase the political awareness of people who were before marginally interested or occasionally interested to become more engaged and more interested. I have friends who are clearly much more interested than they use to be, much more engaged than they used to be.    </w:t>
      </w:r>
    </w:p>
    <w:p w:rsidR="004F7A4D" w:rsidRDefault="004F7A4D" w:rsidP="004F7A4D">
      <w:pPr>
        <w:spacing w:line="360" w:lineRule="auto"/>
        <w:jc w:val="both"/>
        <w:rPr>
          <w:rFonts w:ascii="Times New Roman" w:hAnsi="Times New Roman" w:cs="Times New Roman"/>
          <w:sz w:val="22"/>
        </w:rPr>
      </w:pPr>
    </w:p>
    <w:p w:rsidR="00530AD0" w:rsidRPr="004F7A4D" w:rsidRDefault="00530AD0" w:rsidP="004F7A4D">
      <w:pPr>
        <w:spacing w:line="360" w:lineRule="auto"/>
        <w:jc w:val="both"/>
        <w:rPr>
          <w:rFonts w:ascii="Times New Roman" w:hAnsi="Times New Roman" w:cs="Times New Roman"/>
          <w:sz w:val="22"/>
        </w:rPr>
      </w:pPr>
    </w:p>
    <w:p w:rsidR="004F7A4D" w:rsidRPr="004F7A4D" w:rsidRDefault="004F7A4D" w:rsidP="004F7A4D">
      <w:pPr>
        <w:numPr>
          <w:ilvl w:val="0"/>
          <w:numId w:val="2"/>
        </w:numPr>
        <w:contextualSpacing/>
        <w:jc w:val="both"/>
        <w:rPr>
          <w:sz w:val="32"/>
        </w:rPr>
      </w:pPr>
      <w:r w:rsidRPr="004F7A4D">
        <w:rPr>
          <w:rFonts w:ascii="Times New Roman" w:eastAsiaTheme="majorEastAsia" w:hAnsi="Times New Roman" w:cs="Times New Roman"/>
          <w:b/>
          <w:bCs/>
          <w:noProof/>
          <w:sz w:val="28"/>
          <w:szCs w:val="22"/>
        </w:rPr>
        <w:t>Italian Interviews</w:t>
      </w:r>
    </w:p>
    <w:p w:rsidR="004F7A4D" w:rsidRPr="004F7A4D" w:rsidRDefault="004F7A4D" w:rsidP="006A76E0">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Alessandro</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Alessandro </w:t>
      </w:r>
      <w:r w:rsidRPr="004F7A4D">
        <w:rPr>
          <w:rFonts w:ascii="Times New Roman" w:hAnsi="Times New Roman" w:cs="Times New Roman"/>
          <w:sz w:val="22"/>
          <w:szCs w:val="22"/>
        </w:rPr>
        <w:t xml:space="preserve">is in the 25-34 age-group, educated to High School level, and unemployed. He is very critical of Italian political institutions and mainstream media. He shows a certain degree of political interest but displays a strong aversion towards traditional politics. His political participation is limited to the consumption of political information. In this sense he is very active on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and he considers other political activities to be very limited in terms of effectiveness. He prefers online sources to traditional ones such as TV and newspapers, which he believes to be an expression of the corrupt Italian political system. His levels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activity are high and he uses this SNS as an all-round platform, mainly to communicate and keep up with his social network and for entertainment purposes (e.g., playing games, watching sport and music videos), but also for political and non-political informational purposes. His political participation offline and on other online platforms is almost non-existent.</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Quali sono le attivita’ non politiche che effettua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e vorrei sapere se questa tecnologia ha cambiato la sua vita, le sue abitudini.</w:t>
      </w:r>
    </w:p>
    <w:p w:rsidR="004F7A4D" w:rsidRPr="004F7A4D" w:rsidRDefault="00F2137D" w:rsidP="004F7A4D">
      <w:pPr>
        <w:spacing w:line="240" w:lineRule="auto"/>
        <w:jc w:val="both"/>
        <w:rPr>
          <w:rFonts w:ascii="Times New Roman" w:eastAsia="Calibri" w:hAnsi="Times New Roman" w:cs="Times New Roman"/>
          <w:sz w:val="22"/>
          <w:szCs w:val="22"/>
          <w:lang w:val="it-IT"/>
        </w:rPr>
      </w:pPr>
      <w:r>
        <w:rPr>
          <w:rFonts w:ascii="Times New Roman" w:eastAsia="Calibri" w:hAnsi="Times New Roman" w:cs="Times New Roman"/>
          <w:sz w:val="22"/>
          <w:szCs w:val="22"/>
          <w:lang w:val="it-IT"/>
        </w:rPr>
        <w:t>Facebook</w:t>
      </w:r>
      <w:r w:rsidR="004F7A4D" w:rsidRPr="004F7A4D">
        <w:rPr>
          <w:rFonts w:ascii="Times New Roman" w:eastAsia="Calibri" w:hAnsi="Times New Roman" w:cs="Times New Roman"/>
          <w:sz w:val="22"/>
          <w:szCs w:val="22"/>
          <w:lang w:val="it-IT"/>
        </w:rPr>
        <w:t xml:space="preserve"> viene usato per cose basilari, per tenermi in contatto con gli amici, partecipare a giochi… a livello politico mando link, sono link di protesta quando cose non mi vanno bene o non vanno bene al popolo italiano, quindi per dare informazioni a chi non sa’. Quindi tramite dei link, per esmpio proprio oggi ho visto un link che parlava degli stipendi che prendevano i nostri politici italiani facendo un confronto con altri politici di altre nazioni.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a livello politico utilizza face book per disseminare informazioni…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Sperando che altri amici condividano quello che ho condiviso io, non perche’ devono mettere mi piace ma perche’ devono condividere ed allargare, disseminare l’informazione.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Gli amici che ha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vi sono persone che conosceva gia’, amici di amici o persone che ha conosciuto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Allora io quando ho iniziato con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avevo solo contatti personali, di amici stretti, parentela. Per quanto riguarda persone che conosco da quando ho iniziato ad usare i giochi ho dovuto aggiungere delle persone tramite delle pagine dei giochi, dove persone vanno e tu puoi conoscere altra gente per condividere il gioco seno’ il gioco non puo’ andare avanti e molto spesso si fa anche amicizia.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Lei e’ entrato in contatto, ha scambiato parole con queste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 scambiare parole si, poi persone che ho conosciuto tramite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prima da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poi da vicino e’ grazie al poke e quindi ti piace una ragazza le mandi un poke lei te lo manda a te e quindi ti fa capire che bene o male le puoi picare, la aggiungi, per il sesso opposto.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 sviluppato amicizie?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Amicizie vere e proprie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discute con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dialoga tramite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in base al gioco, o vedendo qualche link, vedi questa persona che anche non conosco, vedi questo link, ti interessa e commenti e lui risponde si apre un dialogo.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vi e’ questa interazione con persone che non conosceva?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anche nelle pagine sportive, a me piace molto Cavani, entrando nella pagina del calciatore ho incontrato tante altre persone che condividono la mia stessa passione, parliamo delle stesse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Lei utilizza anche pagine e gruppi…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ad esempio quella dei giochi e’ una pagina.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pagine a scopo politico, Lei partecipa mai , posta mai? O lei partecipa solo in pagine a scopo ricreativo?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La seconda. Dato che a me la politica non piace, sappiamo i politici quello che fanno, non condivido, non mi interessa di guardare cose che mi andranno comuqnue sempre a discapito.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a Lei non piace la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Non piace perche’ si parla solo, non esistono fatti, non si risolve niente, come ad esempio la questione della crisi, ma parlano parlano, facciamo, questo, tagliamo qua tagliamo la’ ma in primis dovrebbero tagliarsi lo stipendio ai politici e non ci provano neanche, nemmeno un 10% proprio a prendere in giro lo stato, il popolo, neache questo. E’ un ruolo che hanno perche’ si guadagnano tanti soldi. Ho conosciuto una mia amica che sta facendo tanta politica tramite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ed in unica finestra ha aggiunto piu’ persone anche quello che dice a me non piace, perche’ sono sempre chiacchiere e le chiacchiere se le porta via il vento.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Lei ha questa avversione verso la classe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e’ un’avversione, ho notato che comunque sono dei ruoli che non servono, come nel nostro caso abbiamo il presidente della repubblica che, mi dispiace dirlo, e’ un ruolo inutile perche’ chi decide e’ il presidente del consiglio. Il presidente della repubblica deve mettere una firma e guadagna 52 milioni, mila euro, non so quanto per mettere una firma, e non e’ un politico questo e’ un ladro.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i suoi contatti hanno pou’ o meno lo stesso schieramento politico o vi sono anche persone con diversi schieramenti?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ho contatti che hanno anche altre preferenze politiche. Ma io rispetto tutti. A volte leggo cose che scrivono e non condivido ma non li commento.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Lei legge mai i link che loro postano, anche se non li condivide?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Tramite l’home page tu gia’ vedi il link e vedi cosa c’e’ scritto se ti interessa apri il link e vedi piu’ informazioni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a Lei e’ mai capitato di aprire link di queste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per vedere che cosa pensano, che cosa dicono, anche per sapere chi la pensa diversamente da te in quel momento cosa sta pensando anche se so’ che non e’ parte di me, non lo condivido.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Nel suo gruppo di amici offline piu’ o mneo tutti hanno le stesse idee politiche o ci sono anche persone che la pensano diversamente?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In parte, di solito quando si aprla di politica le persone non dicono la loro preferenza ognuno lo tiene per te. Chi e’ piu’ e’ un amico stretto so’ che la pensa come me, la maggiro parte, poi ci sono persone che non si aprono, si capisce l’orientamento generale ma non il partito politico.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Lei e’ piu’ di desta o di sinistra?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Sinistra.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Offline conosce persone i destra e se si parla mai di politica con queste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Capita di parlare, ascolto pero’ noto che la maggior parte delle volte si inizia a fare battibecchi perche’ sono due modi diverse di pensare, ognuno dice la sua e si inizia ad alzare la voce, quindi vedendo questo cerco di evitare, ascolto se vengo interpellato intervengo, ma se devo andare oltre non ci vado perche’ la politica gia’ la fanno i politici.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anche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non discute di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io metto solo link per far vedere ad altri che ci sono dei problemi.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Lei mi ha detto che le persopne tendo a nascondere la loro identita’ politica su face book e’ venuto a conoscenza di preferenze politiche di persone di cui Lei non era a conoscenza?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capita perche’ dai commenti perche’ a volte guardi il telegiornale o leggi il giornale ttti dopo commentano il problema e da quello che dicono tu riesci a capire il loro pensiero.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La sua relazione e’ cambiata una volta venuto a conoscenza?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io sono amico di chi mi amico.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So che Lei mi ha detto che l’unica cosa che fa e’ postare link, volevo solo sapere se c’e’ qualcosa che lei fa anche offline. Tipo discute di politica, legge quotidiani?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Non compro giornali, sempre tramite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leggo articoli, ma non mi interessa tanto quindi vado piu’ sullo specifico sulla mia citta’. A livello politico vedo piu’ i fatti della mia citta’ che della nazione in generale perche’ sapendo che comunque i politici andranno sempre a favore proprio e non a favore del popolo non mi interessa. Vedo tante persone che stanno andando in mezzo ad una strada, vedo persone che hanno lavorato tanto e avuto niente in cambio questo fa capire come la mia nazione e’ fatta. Io amo la mia citta’ e viene prima la mia citta’ e poi la nazione.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Queste notizie le ottiene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tramite siti che Lei accede direttamente?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Dipende, io ho delle pagine correlate 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ad esempio il mattino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poi a volte mi capita di leggere altri giornali sui loro siti.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Lei ottiene piu’ notizie tramite ste pagine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va piu’ sui siti?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In parte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da’ una mano, nel senso che tramite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a volte leggi degli articioli che non avresti mai letto. Tipo apri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vai sull’home page e ti trovi degli articoli del mattino, ma non ti interessa il corriere della sera pero’ per avere un’informazione migliore sapendo che, faccio un esempio, il corriere della sera ti da’ un’informazione maggiore allora sapendo che il mattino mi ha dato questa informazione io mi vado ad informare di piu’ su un sito che mi possa dare maggiori informazioni.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Qundi le notizie che Lei riceve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le portano a cercare piu’ informazioni…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magari perche’ un tuo amico posta un articolo tu lo leggi e ti viene da sapere di piu’ se ti interessa.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riguarda le notizie che sono postate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quali sono le fonti? Lei ha detto della pagina del mattino o di amici…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perche’ magari loro hanno altre pagine di altri giornali e mettendo questo articolo io lo riesco a leggere anche io,  se questa persona ha la gazzetta io vado sul sito ufficiale della gazzetta e prendo le informazioni che voglio.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Il tipo di persona influenza la lettura delle notizie?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Dipende, puo’ essere anche una persona ignorante pero’ mette un link interessante… dipende se e’ un mio mette tutte baggianate su face book mi viene automatico pero’ una tantum ti mette una cosa positiva…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piu’ che la provenienza e’ il contenuto che la influenza…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ma questo sicuramente, non la persona il contenuto. Tu devi ascoltare chiunque, devi ascoltare tutti perche’ ognuno anche nella sua ignoranza comunque vede cose della realta’, ha una cultura, bisogna sempre accettare sempre le opinioni di altre persone.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la espone a diverse opinioni?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poi e’ normale che l’opinione te la fai tu, leggi le varie informazioni differenti che siano e poi trai le conclusioni.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Lei consuma notizie politiche tramite la televisione?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tramite il telegiornale.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Pensa che le notizie politiche che lei ottiene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siano diverse da quelle che ottiene in TV o sui giornali, anche giornali online?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In che senso?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Perche’ in TV, radio, anche i giornali online sono sempre distorte. Magari non ti dicono qualcosa, ti dicono solo quello che vogliono dire mentre quando vai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trovi anche molte persone che fanno parte della politica anche se non a livelli, ma sono persone che ne capisco e vedi che loro sanno cose che spesso che per TV, radio o giornali non dicono. Anche perche’io penso che il giornalista sono persone che sono sempre collegate alla politica. Per esempio in Italia, avevamo un giornalista, anche direttore che era amico strettissimo di Berlusconi, faceva il bunga bunga assieme. Io penso che tutte le persone che hanno uno stipendio alto sono persone che hanno a che fare con la politica, anche se non sono politici, sono amici parenti dei politici, quindi anche se il problema e’ evidente loro lo negano.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lei crede che le notizie di face book siano piu’ credibili?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perche’ c’e’ la voce del popolo, mentre per TV non e’ la voce del popolo ma la voce dell’elite.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ha un po’ di preferenza per le notizie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Ripeto non ho una preferenza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credo piu’ in quello che mi dice una persona che un giornalista, che una persona che prende tanti soldi e che quindi nasconde4ra’ tutto pure di tenersi quello stipendio in tasca.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da quando lei ha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 scopo informativo, utilizza di meno la TV,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e la radio o non e’cambiato niente?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Io ti dico solo una cosa io pago al mese un decoder ma inutilmente perche’ non guardo la TV.</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Questo pure prima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Prima di face book la guardavo perche’  era una distrazione, un momento per rilassarsi, non guardare la politica magari un film. Da quando c’e’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diciamo che per me la TV e’ sparita.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Quale tipo di notizie Lei legge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condivide?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Dalle cose basilari come il calcio…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Dal punto di vista politico…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 livello politico vado piu’ della mia citta’, leggo articoli che parlano dei problemi della mia citta’ camorra. In questi giorni ho letto un articolo che parlava del nostro sindaca, de Magistris, che ha fatto fare delle piste ciclabili ma pur mettendo le piste ci sono sempre dei problemi.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Notizie da lei condivise hanno mai generato una discussione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perche’ io ho sempre messo solo link senza commentare, ho esposto solo il problema ma non l’ho commentato. Se avessi commentato qualcuno… ma la maggior parte sono sempre persone che non condividono, sia apre quel dialogo. Ma se la maggior parte delle persone condividono quello che pensi magari ti metto il mi piace con un piccolo commento “hai ragione”, non c’e’ una discussione perche’ tutti condividono quella cosa.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Lei ha visto link posttati, anche non da lei, che hanno generato discussioni?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ho visto che un amico metteva un link che parlava della sinistra e qualche altro amico di destra commentava con rabbia perche’ la pensava in un modo diverso. Questo significa non accettare e non condividere nel momento che attacchi una persona.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sono conversazioni co modi civili, sono piu’ attacchi?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Quando si parla di politica si, perche’ ognuno difende le proprie vedute. Io ho notato che i commenti, non commenti ma attacchi, vengono fatti spesso da persone di destra come se non sapessero parlare e l’unico modo per dire le cose e’ indicando il dito ed usando termini inappropriati. Questo lo notato anche tra politici nei dibattiti televisivi. Comunque vorrei dire una cosa fra destra e sinistra non cambia niente, vanno al potere e remano contro il popolo. Quando si aprla di destra e sinistra noi facciamo riferimento alle idee del passato perche’ oggi detsra e sinistra non esiste piu’.</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Ha mai ricevuto inviti a firmare petizioni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O inviti a partecipare ad iniziative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ma per manifestazioni, si. Ma non partecipo perche’ come va e come viene  il popolo ha sempre la peggio. Magari tu vai per strada, arrivano i balckblock, ma non sono persone normali sono della polizia, sono persone che mettono disagio e di non far parlare del vero problema ma solo degli incidenti che sono successi durante la manifestazione e dunque la manifestazione non e’ servita a nulla. Questo succede solo in Italia perche’ io non vedo negli alyri paesi queste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lei non partecipa alle manifestazioni perche’ le ritiene inutili?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se volessi fare soldi allora dovrei fare il politico.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Lei non utilizza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nemmeno per convincere altre persone a votare un certo schieramento…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mi interessa di dire ad altre persone, il problema e’ di chi lo tiene.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Lei utilizza mai face book per visitare pagine di politici e magari contattarli?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Secondo me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potrebbe migliorare ancora di piu’ perche’ potrebbe essere un modo per entarre in contatto con queste persone. Cioe’ io devo essere sicuro che sto parlando con quella persona, ma la maggior parte delle volte, io ho la pgina del sindaco di Napoli, ma non so’ se parlo con lui. Scrivo, commento coem fanno tutti.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lascia questi commenti?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 esprimere la mia opinione, ognuno dice la sua ed io dico la mia.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si aspetta interazione?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se ho scritto una cosa giusta spero che altre persone possano aprire la mente.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questo si riconduce al modo in cui lei utilizza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 diffondere informazioni…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i informazioni non mi interessa sapere cosa pensano gli altri. L’unica cosa che mi dispiace e’ che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dovrebbe dare la possibilita’ di entrare in contatto con le persone che sono al potere, perche’ loro dovrebbero ascoltare i nostri problemi, pero’ non voglio solo sapere che loro leggono i commenti, io voglio interagire con quella persona, non mi interessa cosa gli altri pensano, mi interessa sapere cosa dice lui perche’ e’ lui che sta a la’ a rappresentarci.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Escludendo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ha mai contatto qualche politico?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No,non ti rispondono.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offline, ha m ai scritto per esempio una lettera?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forse se avessi la certezza che mi rispondessero allora quando c’e’ un problema magari li contatteresti ma non interagisci con loro, magari stanno facendo un bunga bunga da qualche parte.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Lei partecipa mai a qualche forum, o blog 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che non sia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io usa la maggior parte delle volte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perche’ in unico network ti permette di vedere tante cose, dalla politica, allo sport alle cose piu’ banali di tutti i giorni.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 quasi sostituito…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Per me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ha sostituito la radio, la televisione, i giornali…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 sostituito altri siti di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In parte hai sempre bosogno di altre pagine pero’ diciamo che se non c’era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magari io non andavo a leggere, per esempio, la gazzetta. Pero’ grazie 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un amico mi posta un link della gazzetta, vedo questo link e mi porta sella pagina della gazeeta. Il giorno dopo ki viene automatico di andare ad aprire proprio la pagina della gazzetta. E’ come se ti da un imput, ti stimola  afare anche altre cose che se non avevi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magari non avresti fatto.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ha notato un incrmemento della sua attivita’ politica, sotto il punto di vista anche del consumo di notizie…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In parte si perche’ magari prima se qualcosa non mi andava giu’ non ne parlavo proprio neanche con un amico ma con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tutto si e’ amplificato.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Quidni Lei mi ha detto che discute poco di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Perche’ so che subito si aprono discorsi, si usano termini che non si devono usare, si inizia a litigare, si vede anche tra due politici, ma quello che mi fa rabbia e’ che succede anche tra persone normali ma inutilmente perche’ alla fine i politici sono quelli che mangeranno sempre.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Il fatto che le sue attivita’ politiche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siano pubbliche limita le cose di cui posta e parla?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 livello politico metto qualsiasi cosa tutto cio’ che deve essere esposto lo metto, perche’ al politica e’ interessa a tutti, tutti ci sono dentro.</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6A76E0">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Antonio</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Antonio is in the 45-65 age-group and educated to degree level. He works for the Italian Communist party (Rifondazione Comunista) and deals with immigration related issues. Politics is therefore both his passion and his job. Antonio is very active politically, both offline and online, making use of several online platforms and forums. His primary sources of political information are mainstream media, online newspapers, blogs, and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pages. He seems to prefer online sources because he considers them to be more varied and less influenced by the political establishment. Antonio considers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 very valuable political tool, to be combined with offline activity, and a tool which can increase the reach of political initiatives and generate more political participation. Antonio also uses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for a wide number of non-political activities ranging from communication to information and entertainment. </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Possiamo iniziare come lei partecipa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Nel mondo reale probabilmente sono un residuo del passato, nel senso che per me la politica e’ anche in parte un lavoro. Io sono il responsabile nazionale immigrazione per Rifondazione comunista e quindi per me trattasi anche di lavoro vero e proprio.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Essendo un lavoro mi sa’ che lei prenda parte a varie iniziative politiche di rifondazione…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Esattamente, le organizzo, organizzo dibattiti, scrivo su testate online, in passato anche sul cartaceo.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Segue le news in TV, sui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si, soprattutto per quanto  riguardano i miei temi ma ovviamente non solo i miei temi. Per fortuna non mi manca la curiosita’ quindi mi interesso del dibattito internazionale, di letteratura, di musica. Diciamo che il confine tra il politico e l’interesse popolare e’ abbastanza labile. Tento di essere abbastanza articolato perche’ credo chiunque oggi si occupi di politica debba non essere un tuttologo ma comunque riuscire a conoscere quantomeno superficialmente una serie di nozioni, dalla politica economica, cosa sia realmente lo spread, cosa sia un contratto nazionale del lavoro, una serie di tematiche che e’ necessario conoscere ed essere informati.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si informa tramite telegiornali, quotidiani?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Un po’ di tutto devo dire che ultimamente utilizzo mono molto meno i quotidiani, molto poco l’approfondimento televisivo tipo talk show, utilizzo molto di piu’ i TG, utilizzo moltissimo la rete. Fortunatamente sotto questo punto di vista il mondo dell’informazione online e’ terribilmente piu’ ricco di offerte e competenze che non vengono valorizzate nell’informazione main stream e che invece trovano largo spazio anche grazie alla gratutita’ della rete.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sembra preferire le fonti online rispetto a quelle dei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Diciamo che mentre le fonti tradizionali spesso mi dicono cose che purtroppo gia’ sa’ o me le dicono in qualche maniera che trovo condizionata nelle fonti online trovo della vastita’ di punti di vista tali che per me sono necessari anche per arrivare ad una sintesi. Ritengo che l’informazione ufficiale in Italia, sia purtroppo in mano a pochi gruppi imprenditoriali ed a pochi gruppi finanziari ed industriali, ritengo che sia ridotta la banda di spazio di informazioni che invece sono necessarie, in rete c’e’ uno spazio molto molto piu’ ampio dove in cui poter andare a trovare notizie oltre che produrne.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Quando parlo delle fonti online a cosa si riferisce? Siti particolari, blog, siti di quotidiani?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Veramente di tutto, dal blog alle news letter che arrivano da diversi siti, alle mailing list che producono informazione territoriale o tematica. Occupandomi di immigrazione sono molto interessato alle questioni che affronto, alle notizie che arrivano da altri organi che provengono da altri paesi, i social network tra l’altro. I social network riescono a coprire i vuoti informativi che neanche la rete a volte riesce a toccare. Una notizia mi capita di trovarla piu’ facilmente aprendo un attimo il profilo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dovendomela andare a cercare nell’immenso mare della rete.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F2137D" w:rsidP="004F7A4D">
      <w:pPr>
        <w:spacing w:line="240" w:lineRule="auto"/>
        <w:contextualSpacing/>
        <w:jc w:val="both"/>
        <w:rPr>
          <w:rFonts w:ascii="Times New Roman" w:hAnsi="Times New Roman" w:cs="Times New Roman"/>
          <w:b/>
          <w:sz w:val="22"/>
          <w:szCs w:val="22"/>
          <w:lang w:val="it-IT"/>
        </w:rPr>
      </w:pPr>
      <w:r>
        <w:rPr>
          <w:rFonts w:ascii="Times New Roman" w:hAnsi="Times New Roman" w:cs="Times New Roman"/>
          <w:b/>
          <w:sz w:val="22"/>
          <w:szCs w:val="22"/>
          <w:lang w:val="it-IT"/>
        </w:rPr>
        <w:t>Facebook</w:t>
      </w:r>
      <w:r w:rsidR="004F7A4D" w:rsidRPr="004F7A4D">
        <w:rPr>
          <w:rFonts w:ascii="Times New Roman" w:hAnsi="Times New Roman" w:cs="Times New Roman"/>
          <w:b/>
          <w:sz w:val="22"/>
          <w:szCs w:val="22"/>
          <w:lang w:val="it-IT"/>
        </w:rPr>
        <w:t xml:space="preserve"> infatti ha il vantaggio…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solo un vantaggio, infatti e’ uno strumento da utilizzare con estrema non cautela, rigore. Perche’ a volte offre delle opportunità che nessun altra realta’ offre, altre volte ti mette di fronte anche a delle gaf clamorose, che e’ meglio evitare soprattutto nel mio campo. Nel mio caso, occupandomi di eprsone che hanno una loro storia, una loro sofferenza e felicita’, prima di scrivere una cavolata, prima di dare un’informazione distorta mi permetto di accertarla con maggior rigore. Anche perche’ il bello ed il rischioso della rete e’ che se dai un’informazione distorta immediatamente vieni scoperto e giustamente ti viene segnalato.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 fonti che Lei utilizza online provengono da ambienti con preferenze politiche simili alla sua o lei consuma anche notizie provenienti da fonti discordanti?</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Guardi io, l’80%, 90% io lo passo a cercare in ambiti a me contigui, dopodiche’ mi rendo conto che su alcune questioni ho bisogno anche di sapere come la pensano e come agiscono le forze politiche diverse, anche radicalmente diverse, e che tipo di dibattito avviene anche in mondi alternativi al mio. Mi interessa per rafforzare o per confutare le cose che io dico e penso. Li ritengo preziosi sotto questo punto di vista. Guai a riproporre un’altra forma di pensiero unico.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quanto riguarda l’immigrazione penso che sia un tema con posizioni molto diverse a seconda del partito…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solo, a seconda del luogo in cui si vive, a seconda delle dinamiche di sotto settore, a seconda delle persone. Li’ abbiamo veramente una’immensa piazza virtuali dove si puo’ trovare di tutto. In Italia abbiamo un tremendo ritardo culturale sul tema dell’immigrazione, il mio interesse principale e’ convincere delle mie ragioni anche chi non la pensa come me non perche’ ha gia’maturato una convinzione opposta alla mia ma perche’ non ha maturato alcuna convinzione profonda e vive tutto dal punto di vista emotivo. Per esempio basta un episodio di cronoca nera in un piccolo paesino per etnicizzare il reato, ed io devo cercare di convincere le persone che vivono in quel paesino delle mie ragioni.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Questo suo consumo di fonti politiche diverse viene applicato anche offline? Per esempio lei compra Libero, o il Giornale?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Guardi non navigando in ottime condizioni economiche, quando collaboravo con il giornale di rifondazione mi arriva la gazzetta e mi sfogliavo tutti i giornali, adesso ha chiuso, quindi se mi capita di dare un’occhiata la do o altrimenti…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Utilizza la rete!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Altrimenti utilizzo la rete, esattamente.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Lei e’ esposto a notizie provenienti da ambiti politici diversi dal suo, o comunque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ha contatti, segue pagine politicamente affini, e per questo non e’ esposto?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assolutamente si. Per due elementi che dicevo prima, da una parte la curiosita’ dall’altra la volonta’ di provare ad interloquire con chi la pensa in maniera diversa per convincerla. Certo a volte uno ci riesce, a volte il linguaggio diventa anche abbastanza pesante, anche diventa difficile trovare un’interlocuzione positiva, altre volte succede, anche in maniera simpatica. Le racconto un aneddoto che parte da un’esperienza giornalistica e finisce bin contatti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Alcuni mesi fa a Milano accadde una brutta storia di cronaca nera, un vigile urbano uccise un ragazzo cileno che fuggiva. Il vigile urbano disse che il ragazzo cileno era armato e dalle prime notizie e contatti che avevo capii che la ricostruzione era totalmente finta, scrissi su una rivista online un articolo in cui ponevo perplessita’ sulle ricostruzioni che venivano fuori e parlai di esecuzione per certi versi. Ricevetti una montagna di insulti da parte di operatori della polizia municipale, in alcuni casi anche vere e proprie minacce, mi mise ad interloquire in questa rivista online con alcune persone che mi attaccavano, alcuni di loro sono diventati miei amici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Perché’ poi la storia si e’ rivelata come l’avevo vista io, io in qualche modo sono riuscito a far capire che non volevo fare di tutta l’erba un fascio ma ritenevo quella persona responsabile, che non comprendevo il disagio con cui lavora la polizia municipale, con alcune di queste persone sono nati piccoli rapporti di amicizia virtuale e mi capita tal volta di interloquirci in rete, e sono persone che non la pensano come me, sono persone che vivono un rapporto con l’immigrazione diverso dalla mia che pero’ a me conviene capire. Io me ne sono accorto nell’ attivita’ politica reale ma me ne accorgo anche nell’attività’ politica virtuale, credo che sia utile anche un’interlocuzione di questo tipo che non significa ci vogliamo tutti bene, ma che ci occupiamo di due aspetti diversi o arriviamo allo scontro o cerchiamo degli elementi di supporto reciproco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Sotto questo punto di vista pensa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le abbia portato qualche vantaggio, le abbia permesso di essere esposto ad informazioni piu’ diversificate o anche prima ne era esposto?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penso che mi abbia aiutato parecchio anche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mi ha aiutato in maniera piu’ biunivoca, mi spiego meglio io ora scrivo soprattutto su testate online, gli articoli che scrivo li posto direttamente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e quegli articoli diventano strumenti didialogo con le persone che fanno parte dei miei gruppi di amicizia. Con maniera biunivoca appunto, altre persone che fanno operazioni di questo tipo mi mandano i loro articoli, punti di vista, video e questo diventa uno strumento sia per dialogare con chi non la pensa come me sia con chi vive in luoghi diversi.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svolgeva questa attivita’?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Ehhh, era molto piu’ telefono. Devo anche dire che io avendo 52anni sono tra quelli che si e’ affacciato all’utilizzo dei mezzi informatici con molto ritardo ed estrema difficoltà. Pero’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cosi’ come il grionalismo online mi hanno costretto a rivedere delle modalita’ comunicative, facendomi anche risparmiare del tempo e contemporaneamente modificandomi anche le modalita’ comunicative, perche’ contemporaneamente il linguaggio dell’online, dei SNSs, la necessita’ di sintetizzare dei concetti, di dare continuamente dei link, di mettersi in continua discussione, ti modifica totalmente l’approccio, e’ una piccola mutazione antroplogica che per uno che ha vissuto tanti anni col volantino da dare alle manifestazioni, il dibattito da organizzare da una parte e dall’altra del paese e’ tutt’altra cosa. Non l’ho sostituita come pratica, si badi bene, pero’ la ritengo terribilmente utile dal punto di vista integrativo…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Diciamo un’aggiunta…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direi che un’aggiunta e’ troppo poco, io direi che sono due componenti in cui tutte e due sono necessarie ma nessuna delle due e’ sufficiente. Non potrei fare politica soltanto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o sulla rete e non potrei fare politica continuando soltanto con le vecchie modalita’. Mi capita di fare riunioni via Skype ed anche quello pensadno alcuni anni fa per me era fantascienza, adesso faccio le riunione di redazione ogni settimana.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lei penso non sia possibile effettuare solo politica online?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due ragioni. La prima e’ perche’ per quanto si voglia dire, ripeto e’ un mio punto di vista e quindi ci metto i se ed i ma derivanti dalla mia generazione, il contatto umano con le persone e’ sempre tutt’altra cosa. In qualche maniera il social network ti permette un’identita’ bidimensionale, ed il rapporto bidimensionale comunque riesca di poter essere artefatto, il contatto diretto non solo con la persona ma anche con il territorio e’ tutt’altra vicenda. In seconda istanza io credo che la politica sia fatta dalle persone e non possa essere fatta soltanto da, tra virgolette, mi piace. A volte e’ utile ma con i mi piace non si fanno le rivoluzioni, da comunista per me quello…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poi non si puo’ fare solo politica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i tempi. Perche’ i tempi di vita delle persone rispetto a quando ero giovane io sono terribilmente cambiati, sono piu’ veloci, le decisioni che bisogna attuare, le cose da fare e da trasmettere hanno bisogno di una velocita’ micidiale che soltanto la rete ed in particolare i social network sono in grado di darli.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Parlando di discussione politica. Secondo lei c’e’ una differenza tra le discussioni che effettua offline, e quelle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Assolutamente si, quella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necessita di due cose, che mi piacciono tra l’altro, che e’ difficile riuscire a trasmettere nella comunicazione offline, nell’online sei costretto alla sintesi estrema ed anche ad avere un minimo di autori noia, un minimo di capacita’ di dare un messaggio che possa anche essere provocatorio ma che inspiri una discussione, e questa e’ una cosa che uno riesce a fare, avendo una formazione come giornalista, l’online e’ come se to permettesse di parlare per titoli, dove pero’ nei titoli non devi dire il contrario di quello che c’e’ nell’articolo, ma devi riuscire a sintetizzare un intero discorso. Ci vuole anche una dose di ironia, piccola cattiveria, sarcasmo, occorre maggiore uso della sintesi ed un linguaggio terribilmente piu’ diretto.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per quanto riguarda il linguaggio della conversazione, i toni, a volte online ci sono proprio toni accessi per la mancanza di questo contatto fisico, che pensa?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Non penso di poter generalizzare. A volte si costruiscono dei meccanismi comunicativi interessantissimi e devo dire che poi attraverso questi meccanismi mi e’ capitato di conoscere persone veramente interessanti di cui ignoravo l’esistenza, anche di spessore, e quindi a volte la discussione diventa anche accesa e molto forte, ma interessante ed intelligente capace di permetterti di fare dei passi avanti e di metterti in discussione, altre volte diventa un dialogo tra sordi, ma questo come capita tra la conversazione tra le persone. Io non vivo 24 al giorno nel ruolo di dirigente politico, io prendo il bus, parlo con le persone, la’ dove ho occasione, se c’e’ una cosa che non mi manca e’ la socievolezza, e lo stesso tipo di livello positivo e di ottima interazione e altre volte di totale indisponibilità li incontro anche nella vita reale.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Spesso offline le persone tendono a discutere di politica con una cerchia ristretta, mentre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capita anche con persone che non conoscono, per lei e’ lo stesso?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Guardi, mi rendo conto che quello che lei dice e’ totalmente vero, per me non vale, per quanto mi riguarda potendo vantare il fatto che ho cominciato a far politica da quando avevo 14 anni e ne son passati 28, non c’e’ una divisione. Io non parlo sempre di politica, per fortuna mia e di chi mi sta vicino, ma non ho mai stabilito un confine stabilito, con persone parlo soltanto di un tema e con altre di un altro, con un mezzo parlo soltanto di un  tema  e con un altro di un altro, quello trovo pericoloso, lo trovo un sistema a compartimenti che rischia di isolarti o comunque di farti vivere realta’ schizofreniche, come se nel mondo reale la tua realta’ diventa una nel mondo virtuale te ne costruisci un’altra.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Secondo Lei vi sono differenze tra le discussioni fatte su altri siti web, blog, forums, e quelle fatte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Ripeto molto e’ legato alla sintesi, la necessita’ sintesi. Poi gli interlocutori che incontro sono diversi. Nei blog e nei forum spesso c’e’ una comunita’ ed uno entra a discutere con una comunita’ gia’ definita,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un territorio piu’ aperto di solito, come puo’ essere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molto piu’ aperto, per cui gli interlocutori possono essere diversi e ripeto poi ha una necessita’ di sin tesi del messaggio. Io ritengo che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 possa postare, un articolo, una canzone, una cosa di dieci righe ma i  realta’ il vero mdoo per riuscire a comunicare e’ scrivere in uno status in una riga, due righe qualcosa di preciso, che e’ un esercizio difficile tra l’altro, di quelli che ti stimolano.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la natura pubblica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questa tendenza la limita negli argomenti che tratta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no, anche li’ trattasi di linea di condotta, mettere un nickname, nascondere informazioni lo trovo limitante per la stessa attivita’ politica. Preferisco essere individuato con nome e cognome, io metto tutto pubblico, non solo perche’ non ho niente da nascondere ma penso sia una forza essere il piu’ trasparenti possibili.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Ci sono persone che tendono ad evitare argomenti molto sensibili o delicati per la natura pubblica. Lei questo problema non ce l’ha?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no. Al limite ho con la e-mail pubblica ma preferisco questo che ad identita’ fasulle, perche’ prima o poi emerge l’identita’ reale, e’ molto piu’ semplice tra l’altro, e’ piu’ facile per vivere anche nella vita reale essere trasparenti.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 Lei dovesse sintetizzare l’impatto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sulla discussione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Mi ha ampliato quantitativamente e qualitativamente il numero delle persone che ho raggiunto, mi ha permesso di costruire anche reti di relazioni che prima non avevo o che avevo in maniera limitata dal fatto che c’era di mezzo il viaggio, la telefonata, il tempo di incontrarsi, mi ha permesso in questa maniera anche di costruire momenti di dibattito estremamente poistivi, quindi la valutazione e’ in tutto questo senso e’ molto positiva. Dopodiche’ e’ anche vero che a volt e si ci ritrova a dover rintuzzare, discutere, perche’ a me non piace rimanere le discussioni incompiute, ci si trova a perder tempo con persone con cui diventa difficile avere interlocuzione ma far parte del gioco. Poi capitano gli insulti, ma quelli li considero parte della vita normale, se il conflitto fa parte della tua vita normale anche il confronto che a volte diventa aspro fa parte della tua vita normale per quale ragione non puo’ esprimersi anche su un monitor.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F2137D" w:rsidP="004F7A4D">
      <w:pPr>
        <w:spacing w:line="240" w:lineRule="auto"/>
        <w:contextualSpacing/>
        <w:jc w:val="both"/>
        <w:rPr>
          <w:rFonts w:ascii="Times New Roman" w:hAnsi="Times New Roman" w:cs="Times New Roman"/>
          <w:b/>
          <w:sz w:val="22"/>
          <w:szCs w:val="22"/>
          <w:lang w:val="it-IT"/>
        </w:rPr>
      </w:pPr>
      <w:r>
        <w:rPr>
          <w:rFonts w:ascii="Times New Roman" w:hAnsi="Times New Roman" w:cs="Times New Roman"/>
          <w:b/>
          <w:sz w:val="22"/>
          <w:szCs w:val="22"/>
          <w:lang w:val="it-IT"/>
        </w:rPr>
        <w:t>Facebook</w:t>
      </w:r>
      <w:r w:rsidR="004F7A4D" w:rsidRPr="004F7A4D">
        <w:rPr>
          <w:rFonts w:ascii="Times New Roman" w:hAnsi="Times New Roman" w:cs="Times New Roman"/>
          <w:b/>
          <w:sz w:val="22"/>
          <w:szCs w:val="22"/>
          <w:lang w:val="it-IT"/>
        </w:rPr>
        <w:t xml:space="preserve"> come strumento di informazione. Io su </w:t>
      </w:r>
      <w:r>
        <w:rPr>
          <w:rFonts w:ascii="Times New Roman" w:hAnsi="Times New Roman" w:cs="Times New Roman"/>
          <w:b/>
          <w:sz w:val="22"/>
          <w:szCs w:val="22"/>
          <w:lang w:val="it-IT"/>
        </w:rPr>
        <w:t>Facebook</w:t>
      </w:r>
      <w:r w:rsidR="004F7A4D" w:rsidRPr="004F7A4D">
        <w:rPr>
          <w:rFonts w:ascii="Times New Roman" w:hAnsi="Times New Roman" w:cs="Times New Roman"/>
          <w:b/>
          <w:sz w:val="22"/>
          <w:szCs w:val="22"/>
          <w:lang w:val="it-IT"/>
        </w:rPr>
        <w:t xml:space="preserve"> trovo notizie che non troverei mai su quotidiani, tg, anche siti…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Esatto.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ha esperienze simili?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Guardi paradossalmente per me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stato uno, non l’unico, degli elementi di confronto di una idea di mondo che mi era gia’ fatta. Nel senso che dall’informazione in circolazione, almeno che uno non abbia il tempo di sfogliarsi anche tutti i quotidiani locali, emergono notizie di cui uno potrebbe tranquillamente fare a meno mentre invece spariscono notizie importanti. Me ne ero gia’ accorto abbastanza facilmente, poi capita di vedere situazioni di tragicita’ sotto casa e si viene a scoprire che vengono raccontate in maniera totalmente distorta o necahe raccontate perche’ magari danno fastidio al sindaco di turno, gia’ ti predispone ad una minorita’ credibilita’ dei mezzi di informazione.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in qualche modo ha rotto in parte, non soltanto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anche i blog, i quotidiani online, cominciano a tirar furoi le cose quando le cose accadono con dei punti di vista che sono di parte, ma io che leggo so’ perfettamente che se mi arriva un post con un articolo proveniente con una rivista che ha una propria collazione ed un modo proprio di guardare le cose, sta a me decifrare, in qualche maniera leggere dentro le righe, e sta anche a me informarmi meglio sentendo il territorio, sentendo le persone che conosco, capire qual’e l’esatta dimensione della cosa che e’ stata raccontata. 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puo’ diventare anche uno strumento per produrre informazione oltre che per averne. Per esempio mi e’ arrivata l’altro giorno il fatto dell’accoltellamento a Milano di un ragazzo dei centri sociali probabilmente da parte da alcuni naziskin chiaramente diventa facile informarmi attraverso persone del partito e persone che conosco della citta’ per sapere come sono andate effettivamente le cose, dare sostanza alla notizia che altrimenti la stampa main stream per non parlare della TV ignora totalmente. Da questo punti di vista capita delle cose che uno dovrebbe scrivere un trattato su leggende metropolitane che escono sulla stampa main stream e poi si rilevano, paradossalmente l’online,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smentisce la stampa ufficiale e paradossalmente si scopre che la versione vera e’ quella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mi e’ capitato come mi e’ capitato il contrario chiaramente. Ogni tanto c’e’ qualche burlone che si diverte a mettere in rete notizie vecchie di 3 anni spacciandole per odierne e c’e’ sempre la persona che ci casca e la mette, ed in maniera virale diventano notizie del giorno per il mio circuito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Io ripeto il mio punto di vista e’ privilegiato, io non sono tra quelli che fa il semplice pulitore, io sono tra quelli che lo utilizza come strumento di propaganda, informazione, per cui non mi conviene dal punto di vista anche della credibilità, mettere in circuito un’informazione senza averla prima verificata in maniera sicura.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Si non ci si puo’ fidare al 100% di questi link.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Infatti, esattamente e la difficolta’ sta nel riuscire a fare qualita’ di informazione. Cosa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non puo’ fare.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puo’ essere una sorta di continuo spot sul alcuni approfondimenti, puo dare delle informazioni, dei messaggi ma la qualita’ dell’informazione va costruita in altra sede utilizzando anche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non facendola diventare l’unica piattaforma che hai.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Secondo lei vi e’ una differenza tra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questi blog, forum in termini di notizie che girano?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La differenza c’e’ sicuramente nel senso che le notizie che girano per le riviste online, se uno lo fa seriamente si documenta, quindi non legge soltanto due righe ma apre l’articolo non so’ quanta della migliore informazione o controinformazione riesca a raggiungere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non perche’ c’e’ qualcuno che metta il veto, ma perche’ si tratta di fare un lavoro certosino di raccogliere informazione, costruirlo sulle base della comunicazione online e postarlo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Siamo in tanti a farlo in Italia, forse non ancora a sufficienza. Pero’ mi viene in mente una cosa. Quando tra il gennaio e febbraio  2011 sono inizaiti i primi tumulti in Tunisia 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ha avuto un ruolo fondamentale, i miei amici tunisini mi raccontavano come le mura fossero piene di scritte viva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le notizie per gli appuntamenti delle manifestazioni, o momenti di dibattito passavano, viste la repressione, attraverso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Io ho trovato geniale di come si possa appropriarsi di uno strumento per uno scopo. Anche qui io mi ricordo nel 2011 quando ci fu l’operazione piombo fuso in Palestina, era il periodo Natalizio, io ero in Sardegna, e si organizzo’ una manifestazione per il 30 dicembre, una delle date piu’ infauste per una manifestazione, l’hanno convocata via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ed io ero a Cagliari, e mi sono ritrovato con 500 che erano arrivate chi da Sassari, chi da Nuoro in macchina con un tempo da lupi per questa manifestazione. Ora e’ sufficiente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fare una manifestazione? No, assolutamente no, infatti esperienze come quello del popolo viola che possono essere esplosive all’inizio ma poi hanno momenti di cedimento, pero’ avere uno strumento per dare appuntamento, e’ anche quello fare informazione ed anche quello fare attivita’ politica.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Volevo proprio l’impatto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sull’organizzazione di iniziative. Quindi lei pensa che sia uno strumento importante?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penso che sia uno strumento utilissimo per certi versi fondamentale ma non suffciente. Nel senso che se non ce’’e organizzazione, dalla banalita’ di una richiesta di una piazza, alla stampa dei volantini, all’organizzazione di una conferenza stampa, a tutta una serie di elementi pratici, da sola non regge. Non so’ se ha sentito dell’assemblea cambiare si puo’ organizzata olte che dal mio partito, da de Magistris e Ingroia ed altre realta’. Quella e’ viaggiata tantissimo per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e’ stato oggetto di discussione molte forte, almeno nei miei circuiti, dopodiche’ pero’ l’organizzazione dal numero degli interventi alle modalità’ di messa in pratica dell’evento dell’evento che e’ stato un bel momento di dibattito pubblico atteneva alle persone che si riunivano e definivano le modalita’ organizzative e non potevano certo farlo ecslusivamente scambiandosi dei messaggi.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come si organizzavano? Solo telefono, volantini?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Prima che c’erano le e-mail solo telefono e volantini. La mattina alle 7 ti alzavi ed andavi a volantinare fuori le scuole e le fabbriche, i sindacati o i partiti che organizzano i picchetti per lo sciopero. Tutto fatto in maniera fisica ed artigianale oserei dire, cose di cui se ne sente anche la mancanza. Pero’ poi quando partono eventi di piazza molto forti poi riemergono in maniera strutturale. Pensa alle manifestazioni di studenti in questi giorni. Sicuramente hanno viaggiato Moltissimo nel loro circuito di social network and in particolare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Pero’ poi le assemblee per definire dove si parte come si arriva, chi ci va cosa succede le hanno decise fisicamente. Non e’ che siano sparite queste modalità’ diciamo che i social network risolvono in parte il problema della necessità di essere piu’ veloci che adesso c’e’.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secondo lei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piu che altro uno strumento per velocizzare il processo organizzativo.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le modalità, i cambiamenti, le ragioni di mobilitazione si sono velocizzate perche’ gli scenari cambiano in continuazione, pieni come siamo di informazioni dobbiamo cercare di agire e di reagire a tutto quella che ci capita intorno uno strumento come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diventa utilissimo, non l’unico, per far fronte che non puoi piu’ stare ad i tempi della riunione serale, della preparazione del testo del volantino, dell’organizzazione vecchio stampo. Ti servono quegli strumenti dal punto di vista organizzativo sapendo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ti aiuta a reggere quel ritmo, che altrimenti non potesti leggere. Ma ripeto vale per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anche per i blog e le riviste online anche per tanti siti, vale per l’intero mondo della rete.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lei pensa che anche i blog abbiano la stessa influenza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sulle manifestazioni?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Mi dicono che l’influenza dei blog sia in calo perche’ presuppone una lettura piu’ attiva, questo me lo dicono degli esperti.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Nel suo caso?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ma ripeto ma il mio caso e’ tarato male dal punto di vista generazionale, a me interessa l’approfondimento ed io sono alla ricerca di informazioni piu’ approfondite rispetto a quello.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Dal punto di vista della mobilitazione vi e’ qualche altro vantaggio o svantaggio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puo’ avere?</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In base alle mie esperienze, e’ comodissimo perche’ uno riesce a conoscere in tempo reale le modalita’ degli avvenimenti, c’e’ sempre qualcuno che ti aggiorna se c’e’ un cambiamento, se c’e’ una forza di mobilitazione che si aggrega o che si sottrae, in questo senso c’e’ una velocizzazione. Dopodiche’ ripeto avendo una posizione di privilegio e parlo delle cose di cui mi occupo, siccome sono io tra quelli che organizzano, so io quello che manda l’informazione piuttosto che ne influisce.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pensa che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i suoi messaggi raggiungono un audience piu’ ampia o comunque le persone che prendono parte alle manifestazioni sono sempre le stesse?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Guardi ad essere sinceri l’audience diventa sicuramente piu’ alta. Dopodiche’ e’ che bisogna essere in grado di intercettare anche le giuste domande. Per esempio mi e’ capitato di organizzare, di seminare l’informazione per quanto riguarda l’espulsione, ho utilizzato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pubblicizzare alcuni di questi incontri fatti in alcune citta’ d’Italia, dopodiche’ sono arrivati parecchi ragazzi che non avevo mai visto in vita mia che lo avevano saputo soltanto attraverso l’informazione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che ho scoperto che avevano selezionato quel tipo di informazione perche’ rispondeva ad una domanda che altrimenti non era esaudita. Io sono convinto che per quanto riguarda la cifra dell’attivita’ politica in Italia, noi spesso diamo meno rispetto a quanto ci viene richiesto, quando riusciamo ad offrire qualcosa di convincente di utile, ed interessante, di nuovo che non siano le solite chiacchiere, lo strumento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puo’ rivelarsi utile per chi avendo intelligenza, sensibilita’, o perche’ magari sta facendo una tesi di laurea, mi e’ capitato, o per chi intende documentarsi di piu’, diventa utilissimo apprendere che in quel giorno a tale ora esiste un seminario di formazione.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Da dove lei ottiene le informazioni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Pagine, contati?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Pagine e contatti.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contatta politici? Lo fa tramite e-mail, telefonate o anche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Dipende dalla ragione. Se si tratta praticamente del comunicare cose avvenute, o far conoscere che c’e’ una mobilitazione, a volte lo faccio anche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Se la cosa coinvolge le persone a cui mi rivolgo in maniera piu’ diretta, preferisco la mail o anche la telefonata. Diciamo dipende dal grado di coinvolgimento che intendo dare alla persona, dipende anche dal tipo di evento noi mettiamo in piedi.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come cittadino ha mai conattato qualche politico?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no. Ho scritto critiche anche abbastanza pesanti rispetto al precednete ed attauel governo ma sotto forma di frasi secche, di status o ho postato articoli su il comportanmemnteo di alcuni ministri, parlamentari o forze politiche. Articoli scritti su tetstate online e poi postati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anche molto forti e pesanti.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Ma a contattare proprio politici 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a contattare preferisco, se li devo contattare per esprimere la necessita’ di un confronto utilizzo anche altri mezzi. Se mi capita di esprimere disappunto per alcune scelte e’ inutile che perda tempo a mandare un post articolato, la considero una vergogna punto, neanche utile fondamentalmente.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Quali sono le attivita’ che Lei effettua piu’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Non politiche.</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Socializzazione, musica, appuntamenti con amici, battute molto per l’umorismo. Mi e’ capitato anche di vedere tantissimo e, devo dire che provo un po’ di tristezza, di veder utilizzato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avanze sentimentali. Perche’ penso che il campo dei sentimenti sia molto piu’ legato alla realta’ delle relazioni piuttosto che alla virtualita’. E’ una piccola piazza virtuale che se uno non confonde o non sostituisce alla piazza reale permette anche di costruire dei buoni livelli di socializzazione.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il suo utilizzo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molto vario…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 assolutamente poi mi capita letteralmente di tutto.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L’impatto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sull’informazione, no so’ se l’ho gia chiesto?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Mi pare di averlo gia’ in parte detto, io sono un privilegiato perche’ ricevo informazione e faccio informazione, quindi per me ha inlfuito nella velocita’ di apprendere alcune cose piu’ che rispetto alla qualita’ e quantita’ sono convinto comunque che per molti rappresenti uno strumento in piu’ per ottenere cose che altrimenti non circolerebbero.</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6A76E0">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Ciro</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Ciro is in the 25-34 age-group, studying towards a Master’s in Sociology and New Media. He shows a keen interest in politics but does not support any particular party or movement, and tends to engage mainly in political communication activities, both online and offline. His information diet is extremely varied and includes mainstream media such as TV, newspapers, and radio, but also online newspapers and blogs.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his main political participation platform, and through this SNS he often obtains political information and engages in political discussions.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plays an important role in Ciro’s life, as he uses this SNS not only for political and non-political (e.g., sport) information, but also to maintain and communicate with both his social and professional network, to express moods and thoughts, and to promote a series of activities in which he is involved.</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Possiamo iniziare dalla tua partecipazione politica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Per quanto riguarda la politica, diciamo che io mi sono avvicinato molto alla politica con gli studi che ho fatto, cio’ nonostante questo non e’ un ambito verso il quale io nutro un grandissimo interesse forse un po’ spinto, erroneamente o meno, dalla corrente antipolitica che si sta diffondendo. E quindi diciamo dal punto di vista politico seguo le notizie principali che riguardano il paese, soprattutto il campo governativo, le riforme che ci possono essere. Mi informo attraverso la lettura dei giornali e, a volte se capita, qualche rubrica in radio mentre sono al volante, pero’ non vado ricercare le informazioni. Pero’ quanto mi trovo di fronte al telegiornale, o porta a porta, quindi anche rubriche televisive, le seguo con un certo interesse per cercare di capire i movimenti partitici di alleanza, coalizione e cosi’ via. Offline e’ capitato qualche volta che ho assistito a qualche riunione, qualche comitato di partito, tramite alcuni amici, che sono impegnati ma sempre piu’ da spettatore che da protagonista. Diciamo quindi che offline ho un partecipazione abbastanza passiva che pero’ serve a maturare quel grado di conoscenza sui principali fenomeni politici di rilevanza nazionale e cittadina. Poi c’e’ da considerare che ho fatto una tesi di laurea, la seconda, in comunicazione pubblica, politico e sociale proprio sull’utilizzo delle nuove tecnologie da parte della nuova giunta comunale ed in particolare l’uso del sindaco di Napoli, quindi de Magistris, di queste nuove tecnologie. Io ho una concezione della politica molto ampia, per me la partecipazione politica, sociale in realta’ hanno confini molto piu’ sfumati rispetto al passato. E quindi anche tutto quello che e’ partecipazione dal basso, anche la diffusione di una raccolta di firme di protesta, oppure la diffusione di eventi che possono aver a che fare con delle manifestazioni, la condivisone di foto. Per esempio in questo periodo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 sta rinvigorendo molto il dibattito sulla questione palestinese, con condivisone di foto, informazioni, dibattiti che nascono da persone piu’ o meno nel ramo della sfera politica, giornalistica e comuni cittadini, e’ interessante il ruolo di queste nuove tecnologie proprio in relazione alle opportunita’ che offrono di confronto delle idee.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la discussione politica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uno strumento molto interessante…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Eh si, anche per il grande numero di persone ormai iscritte che, spesso, anche incosciamente si trova ad alimentare il flusso di notizie, quella che puo’ apparire al singolo individuo una semplice condivisione presa poi nella totalità del fenomeno sociale in se’ inizia a diventare una cosa rilvenate che rompe un po’ gli schemi anche dell’informazione etero-diretta o amministrata dai media tradizionali. Quella e’ la grande novita’ novita’ poi e’ ormai quasi un decennio, poco a poco, goccia dopo goccia,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poi diventato il sociaql network per eccellenza, quello piu’ diffuso in vari paesi.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tu utilizzi molto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anche per discutere di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Offline, discuti di politica? E se si con chi discuti? Vi e’ una differenza tra le persone con cui discuti offline e quelle con cui discuti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considerando in un’accezzione piu’ ampia io discuto di politica bene o male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quanto offline. Ne discuto, essendo un tema particolare, con persone ovviamente predisposte, nel senso che c’e’ sempre la persona che e’ piu’ interessata e chi invece volontariamente resta distaccato da questa cosa. Quindi bene o male penso che gli interlocutori restino gli stessi, ovviamente c’e’ qualche eccezione nel senso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tra l’altro consente di rimanre in contatto anche con persone con le quali notoriamente c’e’ comunque una sorta di distacco, che sono opinion leader forti, ad esempio dottorandi, professori, amicizie conosciute a qualche convegno, qualche rappresentazione che senza lo strumento del social network tenderebbero ad essere poi nodi morti, nel senso che col tempo poi un po’ per distacco professionale un po’ anche per distacco geografico e quant’altro si perderebbero poi rapporti che invece poi proprio dal punto di vista di discussione e dibattito politico restano vivi attraverso il social network. Quindi ci sono dei contatti piu’ stretti con i quali personalmente interagisco sia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offline ed altri che unicamente grazie al social network restano in vita come rapporti, e che, alle volte poi, offrono anche degli spunti interessanti per un dibattito politico piu’ costruito anche per la conoscenza e la cultura che hanno poi questi personaggi.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Discuti mai con persone che non hai mai contrato, solo sul social network?</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quando nasce una discussione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molto spesso tendono ad aggregarsi persone che fanno parte della rete di amicizie del mio interlocutore e che non fanno parte delle mie cerchie, quindi automaticamente da una risposta nasce una contro risposta e quindi ovviamente il dibattito si alimenta, quindi anche con persone che fino a quel momento non si conoscono possono nascere discussioni incentrate su aspetti piu’ vari. Questo e’ un altro aspetto importante, e’ una sorta di contagio mediatico, l’informazione e la comunicazione viaggiano su binari sempre piu estesi perche’ l’informazione che da a dovrebbe andare a b viene letta da c, un terzo soggetto che interagisce a sua volta con a, quindi nascono delle reti nuove che nascono sulla base degli argomenti piuttosto che dalla volonta’ delle persone, si ha quindi un ruolo centrale dell’informazione.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 me capita spesso di parlare su gruppi con persone che non conosco mentre offline tendo a parlare quasi sempre con i miei amici.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Ci avevo pensato prima, ovviamente i gruppi le pagine di singoli personaggi politici o istituzionali e ancor di piu’ i gruppi che nascono dal basso sono i nuclei di contatto. Per esempio un assessore che controllava le pagine del sindaco, del comune, dell’assessore alle politiche giovanili, e quindi aveva modo di verificare come nascessero delle questioni, delle denunce, un feedback tra l’istituzione ed i cittadini. Quindi anche io a volte sono intervenuto a stimolare un po’ il dibattito e poi valutare dal punto di vista qualitativo quali fossero le principali tendenze quindi si molto gruppi a sfondo politico nascono in rete e quella e’ un’ulteriore prova che si puo’ comunicare con persone diverse dal gruppo di amicizie offline che per forza di cose e’ piu’ ristretto. Offline e’ una comunicazione con una serie di persone che innanzitutto si conoscono e poi una conversazione che ha degli standard. Viceversa in gruppi in cui sono iscritte migliaia di persone ovviamente gli spunti sono sempre nuovi. E’ proprio un tipo di confronto politico diverso.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i toni delle conversazioni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pensi si cada nell’incivile o no? Pensi ci sia una differenza di toni tar la discussione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quella offline? Anche nella qualita’ della discussione.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Premettendo che io sono del parere che dipenda sempre dalle persone. Io direi che un 50% del comportamento, dello stile di linguaggio, e anche del fatto di rincorrere in atteggiamenti linguistici aggressivi dipenda comunque dalle persone. Viceversa c’e’ l’altro 50%, come diceva anche Proserpio che ha scritto un libro, comportamenti digitali, ha sottolineato che comunque la comunicazione mediata dal computer e tramite il social network accentui tutta una serie di tendenze che portano inevitabilmente allo scontro, perche’ quando una persona scrive pensa  piu’ che altro a rispondere a quello che ha detto l’altra persona non curante degli atteggiamenti del viso, dei sorrisi, delle naturali pause che intercorrono nel linguaggio e quindi si crea un ping pong di risposte secche che po alle volte sembrano appunto aspre dure e quindi questo poi fomenta a lungo andare. Piu’ e’ lunga la discussione politica, secondo me, piu’ si tende poi a sfociare in uno scontro dialettico piu’ o meno grave a seconda del carattere di una persona. Ad esempio puo’ capitare tal volta qualche diverbio che puo’ essere una discussione di politica, una discussione sportiva o quant’altro che ad un punto dato il mio carattere cerco ovviamente di sedare, con chi se ne puo’ riparlare di persona ben venga, altrimenti poi lascio cadere la casa. Pero’ sicuramente puo’ capitare piu’ online che offline di assistere a scontri di questo tipo.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quando riguarda l’eterogeneita’ delle persone con cui tu discuti di politica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Parli con persone che condividono le tue preferenze politiche o anche con persone con preferenze politiche diverse?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vanish/>
          <w:sz w:val="22"/>
          <w:szCs w:val="22"/>
          <w:lang w:val="it-IT"/>
        </w:rPr>
      </w:pPr>
      <w:r w:rsidRPr="004F7A4D">
        <w:rPr>
          <w:rFonts w:ascii="Times New Roman" w:hAnsi="Times New Roman" w:cs="Times New Roman"/>
          <w:sz w:val="22"/>
          <w:szCs w:val="22"/>
          <w:lang w:val="it-IT"/>
        </w:rPr>
        <w:t xml:space="preserve">Diciamo per esempio io ho amicizie anche abbastanza strette che spaziano da un estremo all’altro, ovviamente grandi estremi non ce ne sono, pero; comunque c’hopersone che tendono piu’ a sinistra o altri piu’ liberali o comunque hanno una visione di destra. Io dialogo in modo paritario con perosne, ecco diciamo piu’ che sulla base delle idee che ha sul modo in cui le espone, dipende anche poi dal livello di amicizia, privilegio questo aspetto al fatto che sia vicino ad una bandiera ad un partito politico piuttosto che un altro. Quindi capita di parlare con persone che la pensano in maniera totalmente opposto, ma se non persone che sanno mantenere un modo costruttivo il dialogo, mi fa piacere. Viceversa anche se una persona la pensa esattamente come me mi risulta poco piacevole scambiare qualche fatto preferisco non farlo. Quindi non e’ una questione di ideologi od i fede politica quanto di carattere e capacita’ critica di una persona. Quindi mi capita di discutere in modo ambivalente con persone piu’ vicine o piu’ lontane alla mia idea.  </w:t>
      </w:r>
      <w:r w:rsidRPr="004F7A4D">
        <w:rPr>
          <w:rFonts w:ascii="Times New Roman" w:hAnsi="Times New Roman" w:cs="Times New Roman"/>
          <w:vanish/>
          <w:sz w:val="22"/>
          <w:szCs w:val="22"/>
          <w:lang w:val="it-IT"/>
        </w:rPr>
        <w:t>Q</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tra i tuoi contati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ci sono sia persone di destra che di sinistra?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si anche perche’ tra l’altro dipende ognuno che utilizzo fa di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Ovviamente credo che piu’ una persona sia impegnata politicamente o attiva, interessata piu’ faccia una cernita, il parametro fede politica inizia a diventare un fattore. Per me no sostanzialmente perche’ se hai piacere di conversare con un persona anche di altre cose il fattore politico va in secondo piano. Pero’ pure per questo motivo c’e’ una certa eterogeneita’ a livello di contatti.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offline, a me capita di parlare di politica con persone piu’ vicine…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Questo si anche perche’ la politica affrontata online sembra essere un tema che piace di piu’ nel senso piu’ persone sentono di poter dire la loro. Questo e’ dovuto al fatto che non essendoci un confronto diretto, la possibilita’ anche di subire uno sguardo un parere negativo, fanno si che le persone si sbilancino di piu’. Viceversa offline se parli di politica magari qualcuno prende e se ne va perche’ preferisce fare altro o comunque dice la sua, pero’ poi fa capire che e’ il caso di calmare la discussione e fare altro, dunque penso che effettivamente parlare di politica offline sia meno presente e quindi se lo fai lo fai con persone con cui puoi avere uno scambio produttivo per te, quindi ovviamente se vicino alle persone che condividono le tue idee, scelte di voto. Online c’e’ un confronto che spazia su piu’ lati mentre tende ad essere piu’ vicino a te stesso quello offline.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Dal punto di visto della piattaforma dove avviene questa discussione politca… tu utilizzi solo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o anche altri forum online?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Sostanzialmente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il posto dove discuto di politica e temi socialmente rilevanti, non seguo particolarmente altri siti. Adirei che e’ da tanto tempo che non li seguo, quindi direi di no, direi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il luogo virtuale che prediligo per interfacciarmi alla socialita’ in generale e quindi di conseguenza anche alla comunicazione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prima dell’avvento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andavi su qualche sito? Discutevi di meno?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prima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diventa gia’ un concetto, dato che io non ho un’eta’ molto avanzata la politica non era tra i meiie interessi. Precisamente non so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da quado mi sono inscritto, ma penso siano passati 6, 7 anni di conseguenza fino ai 20 anni, seguivo un po’ porta a porta, ovviamente in famiglia ma pero’ erano sempre discorsi secodnari rispetto ad altri, rispetto ai divertimenti o altre serie di cose. Quando mi ho iniziato ad interessarmi alla politica e’ coinciso con l’avvento e lo sviluppo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Diciamo quindi che con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nata e si e’ sviluppata anche la mia cultura politica.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In relazione alla natura pubblica di face book, limita gli argomenti di cui discuti?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sono sempre del parere che la reputazione sociale sia un qualcosa che tutti noi, anche a livello inconscio, valutiamo sempre, prestiamo attenzione ovviamente un minimo di controllo c’e’. A me piace molto scrivere quindi tutto cio’ che pubblico ha sempre un suo motivo ed e’ sempre scritto in un certo modo. Cioe’ faccio attenzione, magari potendo risultare anche ridondante e fuori luogo lo utilizzo come uno spazio tra virgolette serio piu’ che ludico. Ovviamente questa e’ una cosa che e’ soggettiva. Il bello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puo’ consentire sia al ragazzino sia al presidente della repubblica di godere di uno stesso spazio per farne, pero’, cio’ che vuole. Quindi io sostanzialmente tendo ad essere onesto, anzi molto spesso, anche con toni provocatori gioco con le parole. Per esempio proprio pochi minuti fa ho visto che il biglietto unico verra’ nuovamente scisso e vi era questo dirigente istituzionale che parlava, ovviamente, di un passo indietro rispetto al 2001. Poi pero’ c’e un ragazzo che, attraverso la condivisione del video, ha commentato, pero’ per la situazione attuale e’ meglio. Quindi per dire una minima condivisone di un video crea subito il dibattito, e tante persone anche in questo momento stanno continuando la discussione. Questa contemporaneità e’ il bello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della discussione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b/>
          <w:sz w:val="22"/>
          <w:szCs w:val="22"/>
          <w:lang w:val="it-IT"/>
        </w:rPr>
        <w:t>Il fatto che ha piu’ tempo per scrivere, il fatto che puoi ricercare materiale, aumenta la qualita’ della discussione politica?</w:t>
      </w: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da un lato sicuramente puo’ aumentarla, perche’ riflettendo, magari sollecitato da una provocazione di persona anche un’espressione puo’metterti tra virgolette fuori gioco. Nel senso che io penso sempre che la comunicazione tanto piu’ se politica si giochi sempre anche sul non detto, quindi nel rapporto tra due persone che parlano si afferma alla fine chi e’ piu’ deciso, chi gestisce meglio i momenti critici di una conversazione, quindi non avendo questi disagi online tu puoi ragionare, mi ha detto questo e quindi io gli rispondo cosi’ cosi’ e viceversa, qundi da un lato migliora la qualita’ del confronto dall’altro pero’ perde un po’ di spontaneita’, nel senso che ovviamente tutto cio’ che e’ istintivo, alle volte puo’ risulare pericoloso, perche’ ovviamente senza pensare molto ad una cosa tu puoi avere una reazione che poi a posteriori sai di essere sbagliata, viceversa l’istinto e’ anche quella cosa in piu’ delle persone, magari una risposta che tu dici gliel’avrei data di persona, come se mantenessi sempre dentro quel fatto di dover essere comunque sempre un attimino attento, perche’ ti vedono centinaia di persone. Questo da un lato ai suoi lati positivi ma come tutte le cose ha anche dei risvolti negativi. Io penso che comunque il confronto offline resti per ovvi motivi quello piu’ spontaneo la propria pero’ quello online ti offre tante possibilita’ in piu’. Quindi un giusto mix, credo sia la soluzione migliore per crescere la propria cultura ed il rapporto con gli altri. Quindi non bisogna scegliere l’uno o l’altro ma favorire l’integrazione di queste due sfere.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Pensi di discutere piu’ su face book o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Penso piu’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unicamente perche’, te lo ricordo anche per correttezza metodologica tua, sempre ecco anche a livello di politica estera, anche l’esempio che ho fatto prima del biglietto, un’informazione sulla viabilita’ su i trasporti, in questa accezione anche in periodo elettorale puo’ capitare, il ruolo dell propaganda, io non sono tanto per propagandare almeno che non conosco bene la persone e quindi mi fido di quella persona. Ecco un esempio chiave per farti capire come io vivo la politica. Non la vivo mai attraverso stereotipi. Io conoscevo due persone valide e nelle ultime elezioni, o diffuso, condiviso stesso il giorno delle elezioni, il bigliettino di entrambi, nonostante uno fosse di centro-sinistra e l’altro di centro-destra. Ecco il problema e’ anche questo, offline hai piu’ difficolta’ a dare un messaggio pubblico vota questo, vota l’altro. Quindi ho dato l’idea se sei di centro sinistra, io ti consiglio piu’ di questa persona perche’ la conosco e so’ che e’ valida, mentre se voti a destra quest’altra persona la ritengo abbastanza valida.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pensi che offline sia piu’ difficile dire vota per questo…?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diciamo perche’ che l’online ti consente anche la condivisione ad esempio, nel senso che la conversazione online puo’ anche essere meno coinvolgente. Nel momento in cui vuoi troncarla, per farti un caffe’ o per scendere, saluti e vai o a volte non saluti neanche perche’ essendo pubblica non sei chiamato a rispondere, viceversa offline intavolare poi un discorso politico implica poi obbligatoriamente coinvolgere altre persone quindi se hai delle cerchie che abitualmente parlano molto di politica allora ovviamente sei nel tuo universo, viceversa anche se volessi proporre qualcuno dire una cosa, sai che magari l’interlocutore di solito non  parla con te di politica o sei piu’ restio o poi la getti li’ pero’ non resta perche’ offline molto probabilmente verba volant nel senso che se c’e’ interesse puoi parlare di tutto viceversa omline tu tendi anche a comunicare in eccesso, perche’ tanto c’e’ una scrematura dai parte dei tuoi lettori, puoi pubblicare una cosa poi resta li’ se nessuno e’ interessato, puoi lanciare una pietra nell’oceano e poi vedere se questa viene raccolta da qualcuno, qundi c’e’ piu’ spirito di iniziativa proprio perche’ dici fra tutti questi qui, quando parlo, per esempio, io parlo a 700 persone anziche’ a 3.</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Tu compri i giornali o vai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 dire il vero mio padre, siccome io vivo con loro, abitualmente acquista il mattino quindi io leggo sostanzialmente quasi ogni giorno. Capita nei periodi quando ho piu’ impegni a volte non lo sfoglio, pero’ tendenzialmente le notizie principali sia di politica nazionale, non tanto di politica estera almeno che non ci siano notizie eclatanti, e poi soprattutto quelle che riguardano Napoli o la regione, quelle piu’ vicine, che piu’ potrebbero coinvolgermi direttamente. No online difficilmente vado a ricercare su testate giornalistiche o comunque, sempre la viralita’ delle cose qui torna inevitabilmente il ruolo del social network, perche’ se uno passa un tot di ore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davanti ai tuoi occhi passano centinaia di link qualcuno di questi qui di politica puo’ attirare la mia attenzione. Quindi quotidianamente io ti dico non sono molto attivo, magari non vado io a riceracre pero’ e’ capace che legga 20 articoli di politica al giorno che mi arriva magari sull’homepage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e quindi poi nulla vieta, nel senso una volta uno apre un link sulla Repubblica, poi vedi tra gli articoli a fianco che scorre un altro articolo interessante, quindi li’ gia’ sto consultando Repubblica senza essermi connesso al computer con quell’intento, questa e’ un’altra cosa che fa riflettere, la navigazione ipertestuale che viaggia, ti sposta facilmente da un binario all’altro, qunidi dal punto di vista online, offline oltre al giornale  puo’ capitare di sentire radio 1, qualche rubrica che inevitabilmente possa parlare anche in modo ironico, satira che molto va per radio, di politica, oppure la televisione da porta a porta al telegiornale fino anche ad arrivare agli spazi, a delle rubriche che in modo particolare parlano di politica. E’ una fruizione molto eterogenea la mia, non molto concentrata, nel senso non ho un appuntamento fisso con questa rubrica, quindi capita che non segua delle rubriche per tanto tempo, pero’ sono sempre sul pezzo perche’ mi arrivano sotto occhio le notizie e apro quelle che piu’ mi interessano.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b/>
          <w:sz w:val="22"/>
          <w:szCs w:val="22"/>
          <w:lang w:val="it-IT"/>
        </w:rPr>
        <w:t>Hai qualche preferenza per una di queste fonti di notizie?</w:t>
      </w: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In realtà non ho qualche preferenza, nel senso che, questo mi riconduce al caso dell’Iran, dove, il che e’ una notizia anche attuale, i governi censuravano i media tradizionali e quindi credo molto nell’apporto della rete, nella forza della comunicazione anche un po’ truce, a volte triviale, che viene dal basso. Per esempio ho visto, purtroppo, o per fortuna le foto di alcuni bambini palestinesi che hanno perso la vita.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b/>
          <w:sz w:val="22"/>
          <w:szCs w:val="22"/>
          <w:lang w:val="it-IT"/>
        </w:rPr>
        <w:t>Quindi sembri preferire l’informazione online, perche?</w:t>
      </w: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L’informazione online e’ un’informazione che venendo dal basso viene da noi, e per questo possiamo in qualsiasi momento ed in qualsiasi circostanza in cui ci troviamo essere attori dell’informazione. Invece quando ovviamente l’informazione dei media e’ un’informazione che e’ comunque controllata, in un certo senso schematizzata, bloccata o comunque sfumata, trasformata. Viceversa noi dal basso possiamo condividere una fotografia, possiamo condividere un attentato in diretta, una violenza, una cosa positiva anche ovviamente, un’informazione che non va per forza vista come informazione di guerra, informazione negativa ma e’ comunque spontanea. Quindi sostanzialmente essendo noi collegati 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come se noi aprissimo una vera e propria finestra sul mondo, da dove ci proviene tutta l’informazione possibile e non solo 50, 100 notizie che un telegiornale nelle sue 3 edizioni puo’ dare. Quindi prediligo questo tipo di informazione perche’ la ritengo piu’ vera e spontanea, e automaticamente un’informazione anche piu’ volgare, sporca, talvolta anche contaminata da ideologie perche’ per quanto si possa considerare una televisione di parte, una rubrica di parte, non puo’ mai essere unilaterale al 100% mentre invece l’informazione dal basso vedo un fatto attribuisco tutte le colpe al sindaco di una citta’ e quindi e’ un’informazione di parte  pero’ e’ buono averla nel senso che poi puo’ essere d’accordo o meno ma ti e’ arrivata mentre invece, prima dell’era di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l’informazione era costruita dai principali media.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Tu ti fidi di tutte le notizie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Perche’ fatti da cittadini pensi siano meno affidabili, o il contrario?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Ovviamente la fonte e’ sempre una cosa importante. Avere come fonte per esempio, il TG1 sai che quella notizia e’ vera. Non hai dubbi sul fatto che possa essere una notizia costruita ad hoc per distruggere un personaggio pero’ allo stesso tempo penso che una cernita a livello inconscio, una selezione ci sia. Se io mi fido, se su 700 amici che ho, so’ che una meta’ puo’ pubblicare cose tendenziose, che devo comunque io rifiltrare, pero’ lo faccio in automatico nel senso so’ che un mio amico che ovviamente lavora per un politico tendera’ a promuoverlo, pero’ comunque sono contento di aver avuto l’occasione di mettermi alla prova perche’ alla fine i fatti danno sempre ragione o torto. Quindi tu questa selezione la fai, delle notizie che percepisci da tizio e da caio e da quella che realmente poi ad esempio riporta un telegiornale. Quindi alla fine facendo una sorta di confronto puoi pervenire a quella che piu’ si avvicina alla verita’. Io sono un fautore del fatto che comunque ci siano sempre tante realta’, non c’e’ ne’ una e nessuno puo’ dipingerla al 100%. E’ importante nell’informazione attingere dovunque, io non credo neanche all’overload informativo’ al fatto che si possa andare in confusione. Questo si pero’ d'altronde un mondo fatto di 10 notizie che devi dare per buone, sulle quali non puoi intervenire, non e’ un mondo migliore di quello dove c’e’ un’informazione che viaggia velocemente.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Da quali fonti ottieni le notizie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amici o anche gruppi, pagine di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Informazione, per lo meno quella che coglie il mio interesse, diciamo meta’ e meta’. Un giudizio politico, una sorta di mini-editoriale di alcuni amici su fatti politici io li considero un fonte perche’ io so’ che loro a loro volta hanno una rete di amicizie che gli consente di avere un’opinione critica. Poi  li conosco personalmente e quindi che per poche persone il loro pare da cittadini puo’ essere valido per me. Viceversa, quando parlo di condivisone e produzione dal basso di notizie, cio’ mi vale anche per una condivisione di un articolo di un giornale. La fonte comunque resta attendibile. Repubblica, la stampa, il mattino, etc. ottengono molta visibilita’ rispetto alla singola copia cartacea, nel senso che anche tu sul giornale cartaceo puoi avere delle notizie che ovviamente tu hai gia’ preparato pero’… </w:t>
      </w:r>
      <w:r w:rsidRPr="004F7A4D">
        <w:rPr>
          <w:rFonts w:ascii="Times New Roman" w:hAnsi="Times New Roman" w:cs="Times New Roman"/>
          <w:color w:val="FF0000"/>
          <w:sz w:val="22"/>
          <w:szCs w:val="22"/>
          <w:lang w:val="it-IT"/>
        </w:rPr>
        <w:t xml:space="preserve">??? </w:t>
      </w:r>
      <w:r w:rsidRPr="004F7A4D">
        <w:rPr>
          <w:rFonts w:ascii="Times New Roman" w:hAnsi="Times New Roman" w:cs="Times New Roman"/>
          <w:sz w:val="22"/>
          <w:szCs w:val="22"/>
          <w:lang w:val="it-IT"/>
        </w:rPr>
        <w:t xml:space="preserve"> tu puoi comunque seguirle in quanto Mattino pero’ la segui e ti interfacci con un pubblico che e’ lo stesso se e’ proprio appassionato e ti segue ma e’ eterogeneo e diverso ma questo ti fa proprio allargare il bacino di visibilta’ sia per le vendite sia proprio per la qualita’ di informazione che tu mantieni.  Quindi sei sempre aggiornato, quindi io penso sia informazione il commento la critica che parte proprio dal cittadino sia la fonte proprio autorevole di un giornale ma anche poi di un blog, dipende perche’ ci sono diverse correnti di pensiero estremiste, fasciste, comuniste che utilizzano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veicolarsi, quindi poi sta all’attenzione critica di ognuno di noi fare una cernita. Poi io penso per grandi linee di farla, ma poi anche io posso incorrere in informazioni non vere, pero’ ripeto e’ un rischio che io accetto ben volentieri.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sz w:val="22"/>
          <w:szCs w:val="22"/>
          <w:lang w:val="it-IT"/>
        </w:rPr>
        <w:t xml:space="preserve"> </w:t>
      </w:r>
      <w:r w:rsidRPr="004F7A4D">
        <w:rPr>
          <w:rFonts w:ascii="Times New Roman" w:hAnsi="Times New Roman" w:cs="Times New Roman"/>
          <w:b/>
          <w:sz w:val="22"/>
          <w:szCs w:val="22"/>
          <w:lang w:val="it-IT"/>
        </w:rPr>
        <w:t>Tu hai detto che hai contatti sia di destra che di sinistra quindi io penso che tu sia esposto sia a notizie di giornali di destra che di sinistra, se questo non accadesse se tu non avessi questa eterogeneita’ di contatti pensi che yu andresti lo stesso sui i siti del Giornale, Libero?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Credo di si, ma quello talvolta e’ anche un pretesto per vedere anche altre notizie, oltre a quella che mi ha mandato sul sito. Il fatto di andarci e’ una cosa derivata dall’usare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una volta io apro un giornale, poi magari lo visito e quindi in qualche modo vado anche  a ricercare informazioni al di fuori strettamente,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Pero’ l’origine nasce sempre da un focolaio di notizie che mi porta poi ad incuriosirmi su altre notizie che sono canali ipertestuali differenti, pero’ diciamo entrambe le cose.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pensi di essere piu’ informato da quando hai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si, si perche’ prima sostanzialmente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non lo utilizzavo per informarmi politicamente ed utilizzavo la televisione pero’ con i suoi tempi, con i suoi ritmi e con le sue informazioni, non avevo opportunita’ di interagire, una notizia la scarto, l’altra la prendo. Li’ o decidi di seguire per mezz’ora porta a porta o annozero, ti devi prendere quelle informazioni magari sentendone altre che non ti interessano, cosa che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puoi subito tagliare  e passare avanti.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 tue abitudini sul consumo dei media sono cambiate?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Sono cambiate perche’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attira la mia attenzione come quella di tanti giovani, quasi certamente la fruizione televisiva e’ diminuita. Passo piu’ tempo  tra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ed altri siti, di vari tipi non necessariamente di informazione politica. Possono essere di giornali, di blog, altri spazi virtuali, ascoltare musica, file sarin, tutte le attivita’ che la rete propone rubano un po’ di tempo. E’ cambiata ma non proprio drasticamente. Leggo il giornale, vedo la televisione pero’ ovviamente un po’ di meno.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Tu hai detto che non tendi a partecipare molto ad iniziative politiche offline. Ma ricevi richieste, se hai a conoscenza di piu’ iniziative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Ovviamente richieste di partecipazione di eventi, gruppi mi tengono costantemente aggiornato sulle iniziative in generale, iniziative sociali, culturali ed ovviamente politiche. Pero’ non so’ per una questione personale anche di carattere, quando non conosco bene di cosa si va a parlare, non sono mai stato il tipo scioperiamo solo per saltare il giorno a scuola, proprio perche’ ho un profondo rispetto per queste cose non mi va di essere uno dei tanti per fare numero, perche’ magari a loro e’ anche gradito a me sembra quasi di fare una cosa… li’ dove ovviamente ci fosse una problematica, una cosa molto organizzata e diffusa, con decine di miglia di persone che partecipano, una causa che io condivido, mi fa piacere di partecipare. Pero’ ecco in generale manifestazione qua’ a Soccavo oppure al Vomero, mi arrivano le richieste, mi arriva della tavola rotonda per parlare del confronto con i presidenti di Municipalita’ pero’ sostanzialmente non lo faccio, pero’ sono consapevole del fatto,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riesco ad essere informato e nel momento in cui fossi interessato ho l’informazione e  so’ dove recarmi. Quindi l’informazione c’e’ la mobilitazione un po’ meno, pero’ su scala generale mi sento di affermare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uno strumento importante per l’auto-mobilitazione, tutte le cose che sono auto-organizzate nascono proprio con la rete, quindi molto importante.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Hai mai contatto qualche politico,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o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li ho contattati sia per motivi strettamente personali che di denuncia. E’ stata una comunicazione simbolica e non con aspettativa di feedback. Ad esempio inviai una mail al presidente del consiglio, della repubblica era una denuncia per il problema immondizia a Napoli. Ho mandato una mail di denuncia pero’ ho anche contattato il sindaco e mebri del suo staff per chiedere la disponibilita’ all’intervista, ho contattato i qualita’ sia di amico ma anche di consigliere municipale alla fine comunque un ponte c’e’ con la politica. E’ un ponte che non tutti posso percorrere altrimenti crolla, nel senso che il presidente della repubblica puo’ ricevere milioni di e-mail non puo’ rispondere a tutti, pero’ e’ un’occasione per chi ci crede, per chi vuole comunicare qualcosa anche se non sempre viene risposto, c’e’ una lentezza burocratica, c’e’ un utilizzo farraginoso dei nuovi media nelle istituzioni principali pero’ credo che con gli anni il tutto sara’ piu’ diretto ed in questo de Magistris a Napoli ha comunque aperto un varco, attraverso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Ti e’ capitato di contattare qualcuno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qualche commento sulla pagina di qualche partito, organizzazione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anche di qualche gruppo, pero’ in rarissime occasioni. Pero’ sempre lo stesso discorso di prima, quando c’e’ qualcosa di veramente costruttivo, altrimenti ho osservato e preso decisioni in relazione al voto.poi ognuno di noi, e’ un opinion leader. Ovviamente c’e’ quello di serie A che e’informato e gli opinion leader dal ragazzo che non e’ magari proprio alla cima della scala sociale, fa un commento su Berlusconi e automaticamente comunque influenza qualcun altro e poi tanti altri che leggono magari scarta quell’informazione. I gruppi vanno sempre di piu’ ed ho partecipato anche 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Come utilizzi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dal punto di vista non politico?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Personalmente, utilizzo molto la chat, pubblico informazioni, pensieri, stati d’animo, qualche immagine. La utilizzo come vetrina per la promozione di qualche attivita’ che ho organizzato o semplicemente in una veste sia ludica che informativa, ludica non nel senso di giochi che non mi hanno mai interessato, ma e’ un’interfaccia per la socialità’. Ad esempio se non ho da studiare e lavorare mi connetto, semplicemente anche per la conversazione, ha una funzione per me relazionale, conoscitiva, divulgativa e quindi inevitabilmente partecipativa. Che si parli di politica e di sport in qualche senso si e’ sempre connessi, always on.</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6A76E0">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Francesca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Francesca is in the 18-24 age-group, studying towards a degree in Languages. She is a left-leaning student political activist, critical of Italian political institutions and mainstream media. Francesca prefers online information sources, which she considers freer and more varied, to offline ones, which she perceive as strongly influenced by the political class.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a key source in her information diet and she depicts this SNS as a crucial tool for activists, to be combined with offline activity. Francesca acknowledges that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has become her main tool to communicate with family, friends and contacts, and to obtain information, both political and non-political.</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partecipi politicamente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Diciamo che mi interesso di politica dai tempi del liceo, da quando avevo 14-15 anni facevo parte della sinistra giovanile, quindi ho fatto parte anche del collettivo di studenti del liceo che frequentavo, il mio coinvolgimento nella politica e’ aumentato nel momento in cui sono andata all’universita’ partecipando a vari movimenti studenteschi e non, quello che e’ stato il movimento del popolo viola, e quello che e’ attualmente il movimento dei no tav, pero’ fondamentalmente questi tipi di movimenti di protesta e manifestazione, queste sono i tipi di attivita’politiche che faccio attualmente.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partecipi molto in proteste…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Ultimamente un po’ di meno perche’ sono stata impegnata con il lavoro e non sono sempre in Italia. Pero’ diciamo di si soprattutto all’epoca, diciamo dal 2006 e 2009, in particolar modo quando ci sono stati i tagli all’istruzione del governo Berlusconi e la riforma Gelmini.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Penso che tu discuta anche di politica con i tuoi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Con chi e dove discuti normalmente di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Ultimamente ogni scusa e’ buona per parlare di politica. Ci si parla sia a casa, in famiglia, sia nelle associazioni che ogni tanto frequento, al cine forum, con amci si prende spunto da qualsiasi cosa per parlare di politica, ultimamente con la crisi, con quello che sta passando l’Italia ogni cosa e’ buona per parlare di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discuti di politica in qualche forum?</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Sinceramente no, piu’ che altro utilizzo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come mezzo di informazione perche’ diciamo che sicuramente e’ il mezzo piu’ democratico, per reperire informazioni, per offrire informazioni in un modo un po’ piu’ libero. Piu’ che altro utilizzo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per informarmi di politica, facendo ovviamente delle ricerche accurate perche’ non e’ sempre vero, accurato quello che viene scritto in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Che fonti utilizzi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 tutto, a partire da testate giornalistiche,a quelli che possano essere dei blog amatoriali, qunid un po’ di tutto.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caso ti capita di visitare siti anche di destra?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Sinceramente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in un certo senso selezioni informazioni che sono vicine alle tue preferenze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Esatto.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hai detto che e’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un mezzo piu’ democratico per quanto rigurada l’ottenimento di informazioni. Perche’ lo ritieni piu’ democratico?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 molto meno di parte dell’informazione che si reperisce tramite la TV o i giornali, che sono comunque controllati dall’alto. Invece comunque l’informazione tramite quei blog amatoriali possono essere meno di parte e un po’ piu’ veritiere tra virgolette, quindi in questo senso.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offline guardi TG, leggi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Anche.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Noti una differenza del tipo di informazione che ottieni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quella che ottieni tramite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sempre lo stesso discorso che i media tradizionali, TV e radio, sono sempre controllati da qualcun altro, mentre tramite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trovi diversi tipi di opinione sulla stessa informazione, quindi viene fruita in maniera totalmente diversa rispetto a quella della TV o della radio, perche’ c’e’ un altro tipo di controllo, diciamo che un’informazione un po’ piu’ libera e’ quella che si recepisce tramite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Quando tu accedi a le notizie tramite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tu vai direttamente nei siti e sui blog?</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Esatto.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per quanto riguarda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ottieni informazioni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Anche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comunque possibile reperire delle informazioni, puo’ essere anche tramite uno status, leggi uno statis e ti viene poi lo sfizio di andare a ricercare l’informazione annessa allo status della persona, anche se sei fan di una determinata pagina o un giornale, anche in questo modo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puoi reperire queste informazioni.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La maggior parte delle informazioni le ottieni tramite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Devo dire la verita’ tante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leggi lo status, poi dico la verita’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la prima pagina che apro quando accedo ad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quindi tante informazioni vengono da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da li’ si fa una ricerca che va oltre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Tra i tuoi contati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ci sono anche perosne che non sposano le tue idee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tantissimi.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Loro postano informazioni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Credo di no, penso di no perche’ altrimenti ci avrei fatto caso idee o link che magari sono contro quello a cui credo 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neanche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sei esposta a notizie proveniente da fonti con preferenze politiche diverse…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Fondamentalmente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 notizie che ottieni sono tramite status e pagine…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Segui anche qualche quotidiano?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Non penso di essere fan di nessun quotidiano, l’unica cosa di cui sono fan, piu’ a livello giornalistico e di articoli, e’ praticamente uni nomade che e’ una sorta di blog, giornale virtuale di un collettivo fatto di professionisti, di studenti e docenti, quello forse e’ l’unica pagina giornalistica di cui sono fan e tramite la quale reperisco anche informazioni.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Da quello che ho capito tu no ti fidi molto dell’informazione che ottieni tramite i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e’ che non mi fido per ecco a volte dicono solo quello che vogliono far sapere.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la credibilita’ delle notizie che ottieni su face book cosa pensi? Se dovessi fare un paragone tra la credibilita’ delle notizie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quelle dei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Credo siano di pari credibilita’, che una riceva un’informazione tramite i media tradizionali 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bisogna sempre accertarsi, e fare ulteriori ricerche per vedere in realtà com’e’. Poi ecco informazioni politiche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sono recepite tramite status o tramite link di persone che sonomie amiche oppure tramite pagine delle quali sono fan, quindi comunque anche li’ e’ un po’ di parte , come quello dei media. Quindi per costruirsi un’opinione personale bisogna vedere entrambe le facce della medaglia.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Comunque tu preferisce l’informazione online…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assolutamente.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Prima hai detto perche’ e’ piu democratica, ci sono altre ragioni?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Molto piu’ democratica, ci sono molte piu’ informazioni, ma anche dal punto di vista pratico. E’ molto piu’ comodo puoi reperire informazioni ogni volta che vuoi semplicemente accendendo un computer anche per questo.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Volevo sapere prorio questo, se era piu’ semplice.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Molto piu’ semplice, assolutamente si, sotto tutti i punti di vista.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la discussione politcia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ti capita?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e’ capitato discutere sempre la solita questione qualcuno posta una frase, un post, un link piuttosto che un articolo di giornale, quindi e’ capitato discutere tramite commenti, e da li’ sono nate anche delle belle grandi discussioni.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Vi e’ una differenza tra le discussioni politiche offline e quelle che effettui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In termini di qualita’ della conversazione, in termini dei ton i della conversazione…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Assolutamente si, anche perche’ a volte la conversazione che non riguarda solo l’aspetto politico, che fai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o su quaclhe altro blog tante volte si puo’ capire una cosa per un’altra. Una cosa la dici con un tono pero’ dall’altra parte la persona la recepisce in un altro modo, quindi ci puo’ essere molta confusione per quanto riguarda le discussioni che vengono fatte in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o in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Quindi sicuramente la qualità della discussione fatta offline e’ sicuramente migliore rispetto a quella fatta online.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per quanto riguarda i toni, pensi che siano normalmente toni piu’ accesi o varia dall’interlocutore?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Ovviamente varia dall’interlocutore.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per quanto riguarda i toni pensi che non ci siano differenze tra discussioni online e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Penso di no. L’unica cosa della discussione fatta online e’ proprio quella della non comprensione di quello che si scrive.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Vi e’ qualcosa che magari preferisci nella conversazione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o online? C’e’ qualche vantaggio?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Secondo me il vantaggio e’ che puo’ includere tante persone che magari si disinteressano di politica pero’ magari vengono attartte dalla discussione che viene postata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si interessano della discussione, della problematica della quale si sta parlando. Quindi la discussione fatta online potrebbe anche essere un metodo per invogliare quelle persone che magari si allontano dai discorsi politici. Quindi secondo me questo e’ un fattore positivo.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Hai mai visto cose del genere accadere o e’ una tua opinione?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 parte che e’ una mia opinione pero’ e’ capitato. Quando facevo parte del collettivo studentesco dell’universita’ creando un profilo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abbiamo comunque tanta genete a partecipare politicamente, inviandoli l’amicizia, invitandoli ad eventi e quindi di invogliare anche quelle persone che magari ci credevano poco o che magari avevano un minimo interesse per certe cose.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Gli interlocutori con cui tu discuti di politica offline e quelli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son diversi?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generalmente sono gli stessi e poi qualche volta si intrufola qualcuno che magari non conosco. Ma fondamentalmente le discussioni politiche che faccio in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soprattutto sono poi con persone con le quali faccio discussione di politica nella vita reale fondamentalmente. C’e’ qualcuno che vedo poco e quindi non discuto offline, pero’ la maggior parte son persone con le quali discuto abitualmente di politica. Quindi non c’e’ differenza praticamente con gli interlocutori. Normalmente discuto con persone che gia’ conosco. E’ capitato di commentare link su delle pagine pero’ dico la verita’ la discussione non si e’ approfondita piu’ di tanto.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quanto riguarda la discussione politica offline, ti trovi a parlare con persone che non fanno parte della tua cerchia?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 capita. Puo’ capitare che organizzi qualcosa, ti trovi con persone che non frequenti abitualmente e ti scappa la discussione politica che puo’ essere leggera o pesante, dipende dalle circostanze, pero’ capita assolutamente.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Molto di piu’ che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le persone con cui discuti di politica tendono a sposare le tue stesse preferenze politiche? O ti capita di discutere con persone con preferenze politiche opposte alle tue?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Oddio, discutere con preferenze politiche opposte no. Prima molto piu’, si facevano discussioni moto accese con persone che frequentavo pero’ erano di fazioni politiche differenti. Invece ultimamente mi rtirovo a parlare con persone che sposano la mia stessa fazione politica pero’ abbiamo opinioni differenti su alcuni argomenti ed e’ da li’ che nasce la discussione politica.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mai questo cambiamento?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Forse perche’ frequento posti differenti ed ho ristretto molto la mia cerchia di amicizie, per questo motivo.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mi hai parlato di questa pagina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tramite cui siete riusciti a raggiungere persone le quali non erano molto qattive…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Esatto, organizzare manifestazioni, piuttosto che cose non inerenti alla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Potresti dirmi un po’ di piu’ sulla valenza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mezzo per l’organizzazione di eventi politici?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Ti ripeto secondo me l’utilizzo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un movimento politico e’ sicuramente vantaggioso perche’ permette di abbracciare una cerchia di persona molto più ampia rispetto a quella che possa essere con mezzi tradizionali come i volantini, cose affissi ai muri. Perche’ dai una notizia ad una persona che lo dice ad altri venti, e’ un po’ un passaparola praticamente. Poi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permette di avvicinare tanta gente che alla politica. Per fare politica online ci deve essere qualcosa di pre-costituito nel mondo offline, cioe’ nel mio caso il collettivo del movimento studentesco era gia’ radicato nel mondo offline, e noi lo abbiamo poi allargato nel mondo online cercando di invogliare piu’ gente possibile organizzando ovviamente poi non solo cose politiche ma anche cose di livello culturale e quindi cercare di far partecipare un po’ tutti.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organizzavate questi eventi?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Prima era motlo diverso, anche perche’ la partecipazione era molto piu’ leggera rispetto a quando hai 15 anni cambia tanto quando ne hai 20. Prima attraverso il passaparola, al liceo facevamo volantini stampati dal computer, questi erano gli strumenti con i quali si comunicava. Forse quando andavo al liceo non avevo nemmeno il computer quindi era molto diverso il tipo di propaganda che si faceva. Si stampavano volantino, passaparola, si organizzavano festicciole, al punto di incontro della sinistra giovanile si discuteva ci si incotrava almeno un paio di volte a settimana per organizzare qualcosa.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per quanto riguarda la comunicazione interna al vostro gruppo voi utilizzate spesso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credo sia diventato il primo mezzo di comunicazione. anche perche’ non lo usi solo con il computer ma anche col cellulare e quindi e’ il metodo piu’ veloce ed economico per comunicare. E’ sicuramente l’unico aspetto della mia vita che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ha cambiato, prima utilizzavi il cellulare o il telefono di casa mentre oggi con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anche per organizzare una serata, un’uscita, una birra ti contatti via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raramente utilizzo il cellulare.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se dovresti riassumere l’impatto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sulla tua mobilitazione politica cosa diresti?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Assolutamente positivo, meno spreco di energie perche’ alla fine sei seduto su una sedia a scrivere quattro cose in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piuttosto che andare in giro a distribuire volantini per pubblcizzare qualche evento. Quindi sicuramente e’ molto piu’ positivo perche’ riesci a far partecipare molto di piu’ le persone.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ritieni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abbia anche incrementato l’impattodelle vostre iniziative?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Secondo me,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Solo sotto il punto di vista delle persone che riuscite a coinvolgere o anche sotto qualche altro aspetto?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fondamentalmente, il fatto positivo e’ proprio quello che si riesce a coinvolgere molta piu’ gente poi per il resto magari fatto un po’ sentire dalle istituzioni perche’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riesce a pubblicizzare quello che hai fatto, quindi farti notare tra virgolette, anche se quest’aspetto e minimo. Non e’ che si viene notati piu’ di tanto sei solo una voce fuori dal coro come le altre. Quindi fondamentalmente l’ aspetto positivo e’ quello di riuscire a coinvolgere tanta gente.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Ritornando alla discussione politica alcune persone prestano piu’ attenzione agli argomenti che discutono, evitando certi argomenti per la natura pubblica. Tu eviti certi argomenti per tale ragione?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Evitare proprio no, magari alcune cose tendi ad occultarle a darle un altro significato, magari usi un doppio senso.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Quando discuti di politica lo fate in pagine private?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Solitamente tutto pubblico.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e’ piu’ comodo, piu’ immediato?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Piu’ comodo, piu’ immediato e poi ancora una volta uno si puo’ interessare alla questione e puo’ intervenire, solitamente quindi tutto pubblico.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le tipologie di notizie che ottieni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pensi che siano diverse da quelle che ottieni tramite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Fondamentalmente la notizia e’ sempre la stessa, pero’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se ne enfatizza un aspetto, la televisione  un altro, ed i giornali un altro ancora. Mettono in risalto cose diverse secondo me.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esempio leggo sempre questi link, lo stipendio dei parlamentari… cose che no vedrei mai tramite la TV</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Esatto…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io noto proprio una differenza non solo sulla prospettiva della notizia ma anche sulla natura della notizia stessa, con notizie sotto un certo aspetto alternative… che pensi?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Ti dico il fatto che vengono enfatizzati diversi aspetti.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esempio sugli stiepnedi dei parlamentari, si fa il link e viene rappresentata come una cosa vergognosa, magari in TV, viene detto che lo stipendio dei parlamentari e’ troppo alto ma viene presentata come una cosa normale perche’ un parlamentare dovrebbe fare una cosa utile per il paese. Quindi le informazioni che vengono date sono le stesse ma vengono spiegate, esplicitate in una maniera differente.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Penso che tu condivida spesso i link politici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cosa ti spinge a farlo?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Innanzitutto proprio per informare, perche’ come lo so’ io voglio che anche altri lo sappiano e anche magari per cominciare un certo tipo di discussione ed esprimere opinioni.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Sotto il punto di vista informativo, pensi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abbia cambiato qualcosa per te? Ti senti piu’ informata?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Per il mio punto di vista mi sento informata uguale, nel senso che sono stata una persona che anche prima di ceok si sempre informata di quanto succedeva. Pero’ per tante altre persone ha cambiato proprio il modo, ricevere informazioni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poi approfondirle. Io sono stata sempre una tipa che si e’ sempre informata sotto qualsiasi tipo di notizia , quindi non e’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mi ha incitato a reperire informazioni, pero; per tante persone io credo che abbia avuto un effetto positivo, spronando tante persone ad informarsi, appunto leggendo un link di natura politica penso che sproni.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 tue abitudini di consumo di informazioni son cambiate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Usi meno TV, meno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Piu’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interent in generale ti permette di vedere meno TV e di leggere meno giornali, al di la’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proprio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come mezzo di informazione che ha cambiato queste abitudini. Leggo molto di meno i giornali, come guardo molto meno TV, proprio perche’ preferisco informarmi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essendo molto piu’ democratico, pratico, economico e semplice da utilizzare.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hai detto che ora ottieni molte notizie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perche’ entri e poi accedi ai vari link e vai a vedere nei vari siti.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Prima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diciamo che io ho iniziato ad utilizzare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quando c’era gia’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piraticamente, ecco quindi che avessi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ed utilizzavo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mi capitava di avere notizie tramite il giornale che ti danno, il Metro, o per TV or passaparola, per radio e poi mi reperivo io le informazioni varie, andavo su goolge, scrivevo quello che mi serviva e leggevo le varie pagine che uscivano. Quindi prima l’informazione mi veniva dal mondo esterno e poi approfo0ndivo io per conto mio. Te l’ho detto ora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la prima pagina che apro, anche se non lo volessi e’ impossibile perche’ appaiono diversi tipi di informazione, stati di amcii piuttosto che stati di pagine di cui io sono fan.</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Potresti darmi un pensiero finale dell’impatto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ha avuto sulla mobilitazione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penso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puo’ essere un mezzo di supporto per entita’ politiche gia’ formate quindi nel caso di associazioni, partiti, movimenti e cosi’ via. Poi puo’ essere anche il luogo dove magari entita’politiche che si sono frammentate si possono poi ricomporre e poi dare inizio a mobilitazioni pero’ sempre offline. Dunque e’ uno strumento online di supporto per entita’ politiche che sono comunque pre-costituite.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Potresti darmi un pensiero finale dell’impatto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ha avuto sul modo in cui tu discuti di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credo che fondamentalmente la mia discussione politica sia rimasta invariata. Forse mi incazzo di piu’ con la discussione politica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leggi cose che non condividi. Ma fondamentalmente la discussione politica e’ rimasta uguale.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Hai mai contattato qualche politico, e-mail, lettera?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assolutamente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Visitare profili di politici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mai?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Credo che le uniche pagine di politici di cui sono attualmente fan era all’epoca in cui de Magistris si candido’ come sindaco di Napoli. E’ l’unica pagina di un personaggio politico di cui sono fan, poi per il resto sono fan di quelli che possono essere movimenti politici, neanche partiti.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non li contatti? Pensi sia inutile?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Sinceramente non mi e’ mai venuta la voglia di contattarli, anche perche’ non so’ neanche se la pagina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sia la loro. Se sia gestita da loro direttamente o da qualche tipo di amministratore.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Non solo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sincerante non mi e’ mai venuto lo sfizio di contattarli, anche perche’ poi li direi solo teste e corna.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Ci sono attivita’ che preferisci fare offline 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o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E se si perche’?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quanto riguarda la discussione politica, assolutamente preferisco farla offline. Per quanto riguarda online preferisco reperire informazioni e poi magari contestualizzarle nel luogo dell’offline.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te comunque e’ importante che l’attività’online sfoci nell’offline…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sono due cose connesse tra di loro, secondo em l’online non puo’ esistere senza l’offline, al contrario  del’offline che puo’ stare anche senza l’online, pero’ l’online necessita dell’offline, soprattutto se si parla di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ritieni impossibile sviluppare un attivismo che sia solamente online?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non ha senso secondo me. La politica e’ una cosa che va esternata dal punto di vista fisico non virtuale.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Cosa fai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attivita’ non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Sicuramente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divenatto ilo primo mezzo di comunicazione per tenermi in contatto con amici, parenti e via dicendo.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una sorta di agora’ telematica un posto dove riesci a reperire informazioni sugli altri quindi ‘ anche un po’ di gossip, pero’ fondamentalmente utilizzo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tenermi in contatto e per condividere informazioni anche di natura on politica, tipo una canzone, o pubblicare delle foto, o pubblicizzare un libro, quindi per condividere informazioni.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Piu’ comunicazione o informazione? O vanno di pari passo?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sicuramente la prima la comunicazione, per tenermi in conatto, per organizzare,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lo utilizzo principalmente per comunicare con gli altri e poi anche la condivisione di informazione.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L’impatto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sulla tua partecipazione politica in genereale?Partecipi di piu’ lo stesso?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Sotto certi punti di vista effettivamente partecipo di piu’ in che senso.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vengo a sapere di determinati eventi che si organizzano, quelli del movimento no Tav, magari non ecso per 5 gironi pero’;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so’ che si tiene una manifestazione. Alla fine la partecipazione e’ sempre uguale pero’ riesco a tenermi piu’ informata su determinate cose se non sto partecipando in quel moneto.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Non c’e’ bisogno della tua presenza fisica per ottenere informazioni su manifestazioni…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Esatto. </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6A76E0">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Gaia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Gaia is in the 18-24 age-group, studying towards a degree in Biotechnology. She has no interest in politics and her political participation is almost non-existent and limited to the consumption, from time to time, of political information through mobile apps, newspaper websites, and the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New Feed. Gaia uses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on a daily basis and her usage is particularly varied. She employs this SNS mainly to keep in touch with friends, for entertainment (e.g. music and games), but also for university related activities and for information.</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Iniziamo da come utilizzi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Cosa fai in particolare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praticamente contatto amici e mi mantengo in collegamento con gli amici. Poi metto musica, perdo tempo… leggo notizie alla fine, per esempio il Mattino, il Corriere, queste cose qui. Lo uso anche per l’università’.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Lo usi anche per l’università?</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abbiamo dei gruppi all’università’ e quindi con i ragazzi del gruppo vediamo un po’ le cose da studiare, queste cose qua.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Visiti altre pagine oltre quelle dell’universita’ che visiti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Ci sono le cose di avviamento, i giornali…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Sei fan di qualche attore?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di persone della televisione, cantanti, tutte le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 visiti spesso queste pagine?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capita, si le visito spesso.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capita mai di parlare di politica su queste pagine? Pure un commento…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al massimo leggo pero’ vedo di che si tratta pero’ non esprimo commenti perche’ io non capisco niente di politica. Pero’ qualcosa la posso leggere.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discuti con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Neanche con i tuoi amici del parco?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io sono incompetente.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Questo vale anche su altri siti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e nella vita di tutti i giorni? Per esempio nel parco o all’universita’ non t metti a parlare di politica o di questioni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Cioe’ se per esempio leggo il Corriere, perche’ ho il Corriere della Sera, vedo pure cose politiche, PDL, pero’ salto avanti magari vedo le cose di cronaca. Queste cose qua.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riguarda i tuoi contatti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i tuoi amici hanno diverse preferenze politiche o sono tutti di sinistra o vi e’ un mix di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C’e’ qualcuno di sinistra, molti del mio liceo per esempio sono di destra.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loro mettno notize su Faecbook?</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Prima le mettevano, piu’ spesso.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Tu non sei ne’ di destra ne’ di sinistra?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Ti capitava di vedere, leggere notizie che i tuoi amici di destra e di sinistra mettevano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ai tempi che sali’ Silvio, per esempio alcuni ragazzi che mettevano mi piace alle loro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esempio a me capita che amici mettono notizie in relazione ai guadagni dei politici.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ci sono, piu’ che altro link.</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Sai le fonti di questi link? Vengono da quotidiani?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sono proprio dei gruppi, no quotidiani no sono dei gruppi che l’inviano.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 tuoi amici condividono questi link o le pagine che segui li postano?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Le pagine che seguo, puo’ capitare qualche amico ma e’ raro, sono quelle pagine create cosi’. E poi uno mette mi piace a tutti quanti.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hai trovato queste pagine che postano notizie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Ad esempio metti a tizio e caio piace questo link, e quindi esce il nome del gruppo, quindi accedo li’ e vado a vedere.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tramite l’home page vedi i link che postano i tuoi amici e da li’ accedi’ al gruppo e vai a vedere se mette qualcosa che ti interessa e ti iscrivi?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hai pure, mi hai detto, la pagina del Mattino?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Tu utilizzi mai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 visitare siti di quotidiani?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proprio sulla mia cartella io ho scritto Corriere della Sera, leggo quello, altre volte leggo l’ansa.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accedi direttamente 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no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pure sul cellulare vado direttamente nella cartella news e vedo tutte le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mai segui le news?</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Piu’ o meno mi piace leggere, siccome non seguo il telegiornale allora le leggo praticamente.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compri i giornali, carta stampata?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i giornali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mai non segui il telegiornale e non compri i giornali?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lo so’, leggo direttamente, non te lo so’ dire perche’.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b/>
          <w:sz w:val="22"/>
          <w:szCs w:val="22"/>
          <w:lang w:val="it-IT"/>
        </w:rPr>
        <w:t>Non hai mai seguito il telegiornale?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anche se sta la televisione accesa, non mi capita di mettere RAI I, TG I no, vedo sul cellulare. Cioe’ ogni giorno leggo tutti gli articoli.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Secondo te questo e’ dovuto alla tua idea che hai della TV o e’ solo una tua abitudine personale, il fatto che utilizzi sempre cellulare ed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sz w:val="22"/>
          <w:szCs w:val="22"/>
          <w:lang w:val="it-IT"/>
        </w:rPr>
        <w:t xml:space="preserve">No penso cellulari ed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perche’ se devo vedere per televisione qualche programma di cronaca che deve fare la sera in prima serata, me lo vedo, pero’ RAI I 8.30 non mi collego.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Mi hai detto che su face book ottieni notizie politiche, penbsi di essere piu’ informata politicamente da quando vi 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per esempio io leggo o il Mattino o il Corriere della sera, non so’ di che orientamento politico sono, ma le cose di politica non leggo proprio, non li apro proprio questi link.</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pure i link che ricevi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non leggi?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Alla fine leggo, PDL ma io non capisco nulla, quindi leggo tutti altri articoli, che siano cronaca, notizie li leggo, questi qua di politica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mai non partecipi alla politica? Vi e’ qualche ragione?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non mi sono mai interessata.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Ma ogni tanto questi link che ricevi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non li leggi proprio? Per esempio questi link di protesta, sugli stipendi dei Parlamentari?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sz w:val="22"/>
          <w:szCs w:val="22"/>
          <w:lang w:val="it-IT"/>
        </w:rPr>
        <w:t>Si questo si, il fatto che ricevono soldi oppure, c’erano dei link per esempio Bindi che dormiva, che si riposava in Parlamento, vedo tutte queste cose qua</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leggi le notizie politiche dei giornali, ma questi link alternativi che mettono sulla classe politica, sulla crisi?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questi qua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Questi link provengono da gruppi?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tu non vai a cercare di persona?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passano, leggo e do’ un’occhiata pero’ no, non e’ che vado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mai messo un post o condiviso qualche notizia?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 magari mettere mi piace, come per quella parlamentare che stava riposando, ma non li condivido. Posso mettere mi piace, giusto per.</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Prima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tu avevi queste informazioni di protesta?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cioe’ magari le persone vicino al computer si mettevano anche di meno prima, quindi se ci mettevamo di meno io notizie, forse di meno veramente solo quello che potevo sentire per televisione. Magari ero piu’ piccola, pure di meno seguivo queste cose.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pensi di essere piu’ informata politicamente, quando parlo di politica non mi riferisco solo ai partiti ma anche a tutti i problemi che affliggono l’Italia. Almeno un po’ di piu’?</w:t>
      </w:r>
    </w:p>
    <w:p w:rsidR="00532152" w:rsidRDefault="00532152" w:rsidP="004F7A4D">
      <w:pPr>
        <w:spacing w:line="240" w:lineRule="auto"/>
        <w:jc w:val="both"/>
        <w:rPr>
          <w:rFonts w:ascii="Times New Roman" w:eastAsia="Calibri" w:hAnsi="Times New Roman" w:cs="Times New Roman"/>
          <w:sz w:val="22"/>
          <w:szCs w:val="22"/>
          <w:lang w:val="it-IT"/>
        </w:rPr>
      </w:pP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Un po’ di piu’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Pero’ non prendi parte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in attivita’ collegate alla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per esempio una conversazione di politica con una persona non potrei mai averla, perche’ non saprei proprio cosa dire.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Da quanti tempo hai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Piu’ o meno 4 anni.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Sei attiva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ma mi collego piu’ dal cellulare prima mi collegavo piu’ dal computer. Ora magari entro per vedere se ho qualche notifica o il gruppo dell’universita’. Pero’ prima stavo piu’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pure il pomeriggio, ora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sei piu’ occupata?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lo studio, poi avendo questo cellulare con cui posso collegarmi non accendo piu’ il portatile.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Tu non sei interessata politicamente ma quando verranno le ;prossime elezioni adnra a votare?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Diciamo che se vado a votare mi faccio spiegare un po’ la situazione da mio padre e metto, piu’ o meno, mi faccio suggerire poi vedo piu’ o meno quale persona, comunque mi faccio suggerire.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la tua attivita’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non avuto alcun impatto positivo o negativo sulla tua percezione della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 sempre lo stesso.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nessun tipo di impatto?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Il fatto che tu metti mi piace su questi link? I tuoi amici commentano mai su questi link?</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capita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Loro hanno mai una discussione politica tra di loro? Esprimono commenti?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magari scrivono il loro pensiero, anche protestando.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solo nei link che posti tu, anche nella pagine che visiti ti capita mia di vedere persone che discutono di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Persone che si scontrano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Ed i toni il linguaggio come sono?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Capita che la situazione si accenda un poco, che si sono anche linguaggi un po’ scurrili.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ci sono anche persone che presentano argomentazioni maniera piu’ seria, presentando dei fatti?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anche mettendo proprio le loro esperienze di vita, dicendo cosa fanno, lo fanno perche’, rispetto ai politici loro hanno un senso in quello che fanno, non so’ come spiegarti, non come loro (i.e. i politici) che non fanno niente.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Tu leggi i commenti, queste conversazioni?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Ed hanno un impatto sulle tue idee?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sono cose a cui non do’ importanza, lo so’ che e’ sbagliato…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 perche’ non ti piace la politica, non pensi che tu possa contare qualcosa, che il tuo voto possa cambiare qualcosa, che tu possa fare la differenza?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perche’cioe’ alla fine sono tutti uguali per quello che ho capito, sia di destra che di sinistra, quindi quando sale uno di sinistra ok, di destra ok, ma alla fine e’ sempre lo stesso. E poi si mette anche che la (i.e. la politica) trovo pesante, anche perche’ non conosco molte cose in politica ecco perche’ non mi sono mai posta, fammi vedere un po’ di che si tratta,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di economia, come la crisi economica pure non ti interessi?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posso leggere magari a Milano e’ calato, posso leggere il valore della borsa ma poi non si so’ dire perche’ e’ calato, queste cose magari le leggo non avverto il significato perche’ non le capisco, pero’ le vado a leggere, la crisi si queste cose qua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da dove le leggi sempre 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piu’ 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in  generale, poi capita che qualche volta, TGCOM 24, Mediaset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non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sempre quotidiani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Tra i tuoi contatti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vi e’ qualcuno molto attivo politicamente, che posta spesso link, informazioni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uno, due.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Sai le loro preferenze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se non sbaglio e di sinistra.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te segui quello che postano?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leggo, ma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Tra i tuoi amici discuiti di politica, nella vita di tutti I giorni,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di queste cose qua no. Magari delle proteste che fanno, anche cose universitarie che ci troviamo a parlare.  E quindi le proteste che stanno facendo per la privatizzazione e dell’universita’, quindi si di queste si parla. Ma non di politica.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Io penso che sotto un certo punto di vista anche queste cose sono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queste cose qua si, comunque e’ politica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Quando parlo di politica io intendo anche discorsi sulla privatizzazione dell’universita’, sulla disoccupazione.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Sulla disoccupazione, dicaimo che vedo anche dei link piu’ o meno divertenti. Sai il politico che non fa niente invece una persona che lavora, queste cose qua.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li vedi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queste cose qua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il fatto che tu sia all’universita’ sei esposta a discorsi di politica o perche’ non ti interessa se vedi persone che parlano di politica tendi ad evitarle?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comunque, diciamo che io ascolto. Anche alle superiori nella mia classe si facevano molto dibattiti proprio politici, io ascoltavo.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b/>
          <w:sz w:val="22"/>
          <w:szCs w:val="22"/>
          <w:lang w:val="it-IT"/>
        </w:rPr>
        <w:t>Nel tuo gruppo di amici non parlate di politica, all’universita’ ti capita piu’ spesso di ascoltare queste situazioni?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si parla quando ci sono degli scioperi, proteste, pero’ normalmente se ci dobbiamo mettere a parlare di qualcosa non parliamo di politica.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Hai mai preso parte a qualche manifestazione, anche al liceo.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Al liceo si ma fuori la scuola non  mi e’ mai capitato di andare a Napoli, no proprio come le proteste si fanno.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non sei andata? Perche’ non ti interessa?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le cose erano anche giuste, era la nostra classe che non andava, non ci organizzavamo. Pero’ ci sono delle cose che sono giuste magari  questa qua gente che scende, magari in piazza e’ giusto. Per esempio alla mia universita’ ci sono state scuole, ed anche alcune universita’ che hanno organizzato questi scioperi. Invece alla nostra universita’ niente si segue, pure per quanto riguarda i professori proprio.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la tua non e’ un’universita’ molto attiva politicamente?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si fa lezione, stop quindi bisogna andare. Anche per quanto riguarda gli scioperi, la Vesuviana ci sono dei disagi. Niente comunque si va, la macchina magari non si puo’ parcheggiare la’ fuori, niente comunque si va, i mezzi non sono efficienti si va, quidni non e’ attiva.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Quanto tempo passi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ogni giorno? Magari no’ attivamente ma magari a tenerlo la’ accesso?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Magari posso stare, la mattina non ci sono, posso stare complessivamente una volta 20 minuti perdo, tempo un’oretta perche ‘ magari mi metto a parlare.</w:t>
      </w:r>
    </w:p>
    <w:p w:rsidR="004F7A4D" w:rsidRPr="004F7A4D" w:rsidRDefault="00F2137D" w:rsidP="004F7A4D">
      <w:pPr>
        <w:spacing w:line="240" w:lineRule="auto"/>
        <w:jc w:val="both"/>
        <w:rPr>
          <w:rFonts w:ascii="Times New Roman" w:eastAsia="Calibri" w:hAnsi="Times New Roman" w:cs="Times New Roman"/>
          <w:b/>
          <w:sz w:val="22"/>
          <w:szCs w:val="22"/>
          <w:lang w:val="it-IT"/>
        </w:rPr>
      </w:pPr>
      <w:r>
        <w:rPr>
          <w:rFonts w:ascii="Times New Roman" w:eastAsia="Calibri" w:hAnsi="Times New Roman" w:cs="Times New Roman"/>
          <w:b/>
          <w:sz w:val="22"/>
          <w:szCs w:val="22"/>
          <w:lang w:val="it-IT"/>
        </w:rPr>
        <w:t>Facebook</w:t>
      </w:r>
      <w:r w:rsidR="004F7A4D" w:rsidRPr="004F7A4D">
        <w:rPr>
          <w:rFonts w:ascii="Times New Roman" w:eastAsia="Calibri" w:hAnsi="Times New Roman" w:cs="Times New Roman"/>
          <w:b/>
          <w:sz w:val="22"/>
          <w:szCs w:val="22"/>
          <w:lang w:val="it-IT"/>
        </w:rPr>
        <w:t xml:space="preserve"> ha cambiato qualche tua abitudine o non ha cambiato molto nella tua vita?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per me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abitudine, magari svegliarmi e vedere se c’e’ una notifica, non appena sveglia pero’, vedere una notifica si, e’ un qualcosa che comunque devo accendere.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qualche tua abitudine a livello di consumo della televisione? Per esempio i giornali, carta stampata tu non li hai mai letti?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Carta stampata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Prima vedevi un po’ di piu’ la televisione, seguivi un po’ di piu’ il telegiornale o comunque 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prima e si magari prima vedevo piu’ la televisione.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vedevi sempre programmi di intrattenimento, non e’ che vedevi di piu’ il telegiornale?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sempre programmi di intrattenimento.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alla fine se dobbiamo trovare delle conclusioni non e’che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abbia avuto qualche influenza sulla tua partecipazione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prima mi hai detto che questi link politici tu non li seguivi?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non li seguivo. Magari potevo ascoltare qualche parere in famiglia, di amici e quindi ascoltavo.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Io ho notato che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riesco ad aere queste informazioni che altrimenti non troverei tramite i giornali e le televisioni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 vero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mi trovo di fronte a queste notizie, come quelle contro la classe politica, i numeri della crisi.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Magari ci sono immagini che fanno vedere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magari la realta’ e magari i giornalisti per coprire non fanno vedere realmente magari parlano della situazione.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quando vedi queste notizie non ti senti di voler fare qualcosa?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Trovo che e’ ingiusto ma non mi sono imposta mai, nel senso qua deve cambiare, cosi’ alla fine non decidiamo niente.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Dunque il fatto che tu non partecipi politicamente e’ anche dovuto al fatto che non ti senti di poter influenzare le decisioni della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anche perche’ per cambiare tutto ci vuole veramente una personalita’ forte, magari bisogna scendere in piazza farsi vedere e tutto quanto. E quindi leggo so che alcune cose sono sbaglaite, posso mettere mi piace, posso leggere di sfuggita, pero’…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ti focalizzi tanto su queste cose, non hanno alcun impatto alla fine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anche perche’ per alcune persone, nel senso sono appassionate alla politica, a parte magari che ne so’ anche come esame universitario e quindi piace proprio ascoltare queste cose. Invece me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nonostante tu veda tutte queste informazioni per te non cambia niente?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Non ti interessa la politica. Ed a livello di abitudini personali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 cambiato qualcosa? Per esempio invece di usare il cellulare, tendi a contattare i tuoi amici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Se organizzate una serata lo fate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si capita spesso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perche’ si fa la conversazione quella la’ condivisa, quella con piu’ persone e quindi e’ piu’ facile. Poi uso raramente per organizzarmi il cellulare pero’ piu’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dal punto di vista della politica non ha cambiato niente perche’ non ti interessa la politica </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Dal punto di vista della tua informazione sei leggermente piu’ informata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questo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comunque pure essendo piu’ informata questo non ti spinge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 conoscere questo mondo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Il fatto che tu ti senta piu’ informata, non solo su face book ma anche nel parco, nella comitiva dice qualcosa a livello di politica che tu conosci a quel punto ti senti di intervenire o comunque ti tieni alla larga da tutte le discussioni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se conosco, si. Per esempio il fatto che non mi sta bene, cioe’ che non mi stanno bene queste proteste cioe’ esprimo la mia opinione pero’ proprio di politica, quello che succede in parlamento tutte queste cose qua, io prorpio zero.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parlate di proteste?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queste cose qua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Io quando dico politicamente non mi riferisco solo a quel che succede in parlamento mi riferisco a tutti i  problemi come quello della disoccupazione.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Della disoccupazione noi parliamo tanto, ma con chiunque, e’ un problema un po’ di tutti e’ inevitabile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Ma ne parli anche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lo utilizzi per altre cose? Di questi problemi ne parli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per esempio, non capita anche tra i miei amici anche se una persona non ha il lavoro per esempio qualche link, piu’ o meno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la gente lo usa per far vedere che fa oppure per far vedere che sta facendo in quel momento oppure si scoccia di fare, piu’ o meno queste cose qua.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anche se sei interessata a certe problematiche tipo la disoccupazione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non ne parli?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Ne parli piu’ in comitiva?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piu’ da vicino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Mai contattato un politico?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no ma ce li ho proprio su </w:t>
      </w:r>
      <w:r w:rsidR="00F2137D">
        <w:rPr>
          <w:rFonts w:ascii="Times New Roman" w:eastAsia="Calibri" w:hAnsi="Times New Roman" w:cs="Times New Roman"/>
          <w:sz w:val="22"/>
          <w:szCs w:val="22"/>
          <w:lang w:val="it-IT"/>
        </w:rPr>
        <w:t>Facebook</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li segui proprio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Forse ti sto facendo sempre le stesse domande per capire un po’ di piu’</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 si perche’ alla fine per me quello e’ il problema, non sono interessata  e quelle sono le domande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Tendi a non condividere i link sulla politica, sulle problematiche perche’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tutto pubblico o perche’ non sei interessata?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alla fine io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condivido pochi link, gia’ condividendo pochi link di altre cose non mi interesso a questi qua. Posso condividere musica, foto ma cioe’ foto mie quindi non condivido gia’ le altre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Qualche notizia che hai visto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ti hai mai spinto a cercare ulteriori informazioni magari in google o 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perche’ sono dei link diciamo divertenti che fanno capire un po’ come e’ la vita, ma non parlano di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danno notizie vere e proprie?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Eh non danno notizie vere e proprie, capita tipo fanno uso 10000 euro, parlavano di vitalizio, ho acchiappato qualcosa, pure per radio…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Segui news sulla radio?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quando parla ascolto.</w:t>
      </w:r>
    </w:p>
    <w:p w:rsidR="00532152" w:rsidRPr="00532152"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 E secondo te ci si puo’fidare di queste informazioni che sono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i telegiornali e giornali sono piu’ accur</w:t>
      </w:r>
      <w:r w:rsidR="00532152">
        <w:rPr>
          <w:rFonts w:ascii="Times New Roman" w:eastAsia="Calibri" w:hAnsi="Times New Roman" w:cs="Times New Roman"/>
          <w:b/>
          <w:sz w:val="22"/>
          <w:szCs w:val="22"/>
          <w:lang w:val="it-IT"/>
        </w:rPr>
        <w:t>ati o meno accurati? Che pensi?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Da una parte ci si puo’ fidare perche’ sono fatte da persone che non sono di quell’ambiente. Quindi come sono le cose cosi’ le mettono, anche se lo fanno anche, cioe’ l’immagine di un politico che sta dormendo e’ la realta’ perche’ e’ stato fotografato. Anche se ci sono dei fotomontaggi, ci possono essere pero’ si vede. Il telegiornale alla fine non penso che dicano proprio tutto, perche’ alla fine anche i giornalisti puo’ darsi che siano inviati da qualcuno, per esempio Mediaset, non e’ che possono fare chissa’ tanto.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ci si puo’ fidare di piu’ delle notizie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che da quelle dei telegiornali?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piu’ da quelle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6A76E0">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Giuliano</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Giuliano is in the 35-44 age-group, educated to degree level and owner of a company which deals with online sales. He is an activist of the M5S and consequently is very politically active online and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Particularly critical of mainstream media, the </w:t>
      </w:r>
      <w:r w:rsidR="00F2137D">
        <w:rPr>
          <w:rFonts w:ascii="Times New Roman" w:hAnsi="Times New Roman" w:cs="Times New Roman"/>
          <w:sz w:val="22"/>
          <w:szCs w:val="22"/>
          <w:lang w:val="en-US"/>
        </w:rPr>
        <w:t>Internet</w:t>
      </w:r>
      <w:r w:rsidRPr="004F7A4D">
        <w:rPr>
          <w:rFonts w:ascii="Times New Roman" w:hAnsi="Times New Roman" w:cs="Times New Roman"/>
          <w:sz w:val="22"/>
          <w:szCs w:val="22"/>
          <w:lang w:val="en-US"/>
        </w:rPr>
        <w:t xml:space="preserve"> is for him the main source of political information.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is a key political tool for Giuliano and is by far the most used online platform for communicating with his fellow activists, discussing politics, obtaining political information, </w:t>
      </w:r>
      <w:r w:rsidRPr="004F7A4D">
        <w:rPr>
          <w:rFonts w:ascii="Times New Roman" w:hAnsi="Times New Roman" w:cs="Times New Roman"/>
          <w:sz w:val="22"/>
          <w:szCs w:val="22"/>
        </w:rPr>
        <w:t>organising</w:t>
      </w:r>
      <w:r w:rsidRPr="004F7A4D">
        <w:rPr>
          <w:rFonts w:ascii="Times New Roman" w:hAnsi="Times New Roman" w:cs="Times New Roman"/>
          <w:sz w:val="22"/>
          <w:szCs w:val="22"/>
          <w:lang w:val="en-US"/>
        </w:rPr>
        <w:t xml:space="preserve"> and promoting political initiatives. Giuliano has advanced digital skills and also uses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for his business, for which he has a separate profile, and to keep in touch with friends.  </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Io sono interessato a come Lei partecipa politicamente…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Sotto questo punto di vista Lei e’ fortunato perche’ e’ 4 anni che seguo quello che e’ il fenomeno politico emergente in Italia che e’ il Movimento 5 Stelle, quindi 4 anni e mezzo fa proprio aggregandoci online attraverso le piattaforme meet up, perche’ 4 anni e mezzo fa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in Italia non era ancora diffuso come adesso, quindi i primi ritorvi sulla piattaforma meet up poi tutta l’attivita’ di discussione, pianificazione di incontri si e’ spostata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praticamente il nostro gruppo di Torre del Greco ha fatto una pagina ed altre pagine di forum dove ci confrontiamo  ed organizziamo le cose che vogliamo fare.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sta andando il Movimento a Torre?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Alle ultime comunali non ci siamo presentati ricevendo il rimprovero della maggiro parte della popolazione. Nel credo del Movimento 5 Stelle, non c’e’ la richiesta del voto, quella viene dopo, si chiede l’attivazione, la partecipazione attiva dei cittadini alla vita politica, cioe’ la democrazia dal basso e non piu’ la delega fine a se’ stessa, ti voto e poi ne riparliamo fra 5 anni e ti presenteremo il bilancio di quello che ho fatto, da questo punto di vista avevamo ottenuto dei gazzebi perche’ il movimento 5 stelle quando si vuole interfacciare al di furoi della rete con la cittadinanza organizza gazzebi nei punti di maggior passaggio delle citta’. Per varie ragioni non ci siamo presentati pero’ siamo ben presenti nella vita politica questione recente abbiamo raccolto 620 firme, che per statuto comunale sono richieste per obbligare il consiglio comunale a discutere una proposta dei cittadini, abbiamo raccolto le firme per richiedere al comune di togliere il mandato ad Equitalia per la riscossione dei tributi comunali. Questa e’ stata una nostra iniziativa ed attendiamo di essere convocati per discutere al consiglio comunale.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Dal punto di vista della partecipazione politica offline ci sono altre iniziative in cui prende parte?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In questo momento ci si sta organizzando per quelle che sono le nostre primarie interne per le quali sono state emanate le regole per scegliere chi sara’ nei candidati del Movimento e per evitare infiltrazioni etc. ci sono state delle regole emanate dallo staff Grillo e si possono presentare solo chi in passato ha avuto una lista certificata che si e’ presentata ad elezioni precedenti. Quindi stiamo organizzando degli incontri per far conoscere i candidabili l’ultimo incontro l’abbiamo fatto Mercoledi’ sera, dove abbiamo affittato una saletta con 50 posti ed abbiamo invitato tutti i candidabili a partecipare a questo incontro e praticamente il pubblico faceva delle domande ai candidati, questo e’ stato l’ultimo evento fatto al di fuori della rete anche se poi veniva trasmesso in streaming per permettere di seguire a chi non poteva partecipare.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c’e questa costante interazione tra offline e la rete…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Sicuramente si anche perche’ se pi ci accorgiamo che i cittadini, anche persone di una certa eta’ che immaginiamo che non usano la rete, vengono al gazzebo e sanno tutto di noi perche’ ci seguono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Io penso che il successo del Movimento sia dovuto proprio a questa combinazione online/offline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e’ un mix micidiale da questo punto di vista perche’ si unisce al fatto di potersi sentire finalmente protagonisti e la partecipazione sulle nostre pagine di nuovi cittadini diventa sempre piu’ frequente, ed e’ proprio il Movimento 5 Stelle che da’ voce a queste persone, poi naturalmente ci deve essere anche una proposta perche’ seno’ resta fino a se’ stesso.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Ci sono delle attivita’ politiche che voi sulla rete effettuate solo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Utilizziamo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come dicevo avevamo un account sulla piattaforma meet up che due anni fa decidemmo di chiudere perche’ non ci andava piu’ nessuno e costava 100euro al mese e chiaramente si era spostato tuttosu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Poi l’abbiamo riaperto da 2/3 mesi per il semplice fatto che lo staff di Grillo riconosce i gruppi cittadini solo se hanno anche un account meet-up e quindi siccome avevamo avuto il sentore che qualche politico della vecchia guardia stesse cercando di cavalcare questo fenomeno per non essere scavalcati da persone un po’ cosi’ che volevano fare il salto della quaglia abbiamo riaperto la piattaforma. Pero’ praticamente il 99% delle nostre attività si tengono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utilizzate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per organizzate eventi. Riuscite a raggiungere cittadini che non partecipavano e che erano disaffezionati alla politica o piu’ che altro sono attivisti che partecipano?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Ultimamente si stanno avvicinando persone nuove. Noi abbiamo sia un profilo tipo persona per sfruttare meglio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inviare eventi e poi abbiamo anche un forum, dove si scrive e partecipa alla discussione. Molti invece vanno sulla pagina profilo a postare richieste e chi ha la password, facciamo a rotazione, va li’ e va rispondere e quando e’ possibile li invitiamo a partecipare alle nostre riunioni che si tengono 1 volta alla settimana.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ci sono persone che vengono poi agli incontri?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ma secondo me mai abbastanza di quello che meriterebbe il fenomeno anche perche’ noi invitiamo i cittadini ad intervenire per portare problemi ed anche proposte di soluzione e noi aiutiamo a svolgere queste soluzioni. Noi teniamo normalmente le nostre riunioni vicino al cinema Corallo ed ai giardini, all’aperto, diciamo che quella e’ la nostra sede politica ed intervengono anche persone di passaggio perche’ noi mettiamo la bandiera, il simbolo, li’ all’aperto e ci sta sempre qualche curioso che si avvicina e chiede la parola.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detto questo mix online/offline…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In alcune citta’ dove ci sono piu’ attivisti si tengono gazzebi nei punti di maggiro passaggio, ed ad ogni gazzebo ci sono 4/5 attivisti, cosi’ si riesce a coprire in maniera capillare anche chi usa la rete e quindi diventa una sorta di ritrovo per lagnanze, partecipazione per esempio Portici e S.Giorgio sono due realta’ molto attive da questo punto di vista.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ha dato un importante contributo al movimento?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Secondo me fondamentale anche perche’ e’ diventato un agora’ virtuale dove ci si incontra. Io rimango sempre meravigliato alle nuove cose che propone. Faccio un esempio un mio zio che vive fuori al nord Italia. Da poco gli hanno regalato un piccolo portatile e se prima ci sentivamo per le festività per farci gli auguri adesso c’e’ questo scambio continuo, mio zio e’ un pensionato di 60 anni che ha imparato in men che non si dica ad usare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praticamente ora ci parlo ogni giorno ed e’ spesso e’ lui che segnala a me notizie e contenuti che trova sulla politica, perche abbiamo questa passione in comune. Lui chiaramente ha piu’ tempo di me che lavoro e mi fa vedere delle cose. Da questo punto di vista mi sto rendendo conto che anche persone che confideresti fuori da questa realta’ se ben istruite riescono a padroneggiare bene lo strumento.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pensa che da quando vi 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Lei partecipa politicamente di piu’ o prima utilizzava altre piattaforme?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Partecipo sicuramente di piu’ perche’ posso permettermi stando seduto di fronte al mio computer interagire con persone che prima tutto al piu’ potevi incontrare di persona a qualche manifestazione pubblica. Politici in gamba che vanno per la maggiore che riescono ad ottenere un buon successo sono quelli che riescono ad interagire in prima persona con i loro potenziali elettori anche con i loro contestatori perche’ no se tutto si risolve in un momento civile di critica costruttiva senza insulti non vedo perche’ il politico non debba dedicare una parte della sua giornata al confronto con i cittadini. Anche perche’ nel nostro credo il politico e’ un nostro dipendente e’ un nostro rappresentate e chiaramente deve anche rendere conto in modo continuato a quelli che sono i suoi datori di lavoro che siamo noi cittadini che l’abbiamo eletto. Il mezzo migliore per fare questo 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sta venendo fuori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che anche non e’ male come mezzo di confronto.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la sua diffusione penso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in Italia abbia un potenziale maggiore ripstto a </w:t>
      </w:r>
      <w:r w:rsidR="00FB36F3">
        <w:rPr>
          <w:rFonts w:ascii="Times New Roman" w:hAnsi="Times New Roman" w:cs="Times New Roman"/>
          <w:b/>
          <w:sz w:val="22"/>
          <w:szCs w:val="22"/>
          <w:lang w:val="it-IT"/>
        </w:rPr>
        <w:t>Twitter</w:t>
      </w:r>
      <w:r w:rsidRPr="004F7A4D">
        <w:rPr>
          <w:rFonts w:ascii="Times New Roman" w:hAnsi="Times New Roman" w:cs="Times New Roman"/>
          <w:b/>
          <w:sz w:val="22"/>
          <w:szCs w:val="22"/>
          <w:lang w:val="it-IT"/>
        </w:rPr>
        <w:t xml:space="preserve"> dal punto di vista politico.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Lo penso anche io perche’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ti da’ l’impressione di poter partecipare e di contare. A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puoi mandare un tweet ad un politico e sperare che verra’ preso in considerazione mentre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c’e’ l’interazione con gli altri, ti puo’ rispondere direttamente la persona o un suo fan che la pensa come lui, cosa che avviene spessissimo io personalmente lo faccio.</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b/>
          <w:sz w:val="22"/>
          <w:szCs w:val="22"/>
          <w:lang w:val="it-IT"/>
        </w:rPr>
        <w:t xml:space="preserve">Quindi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lei ha mai contattato qualche politico?</w:t>
      </w: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Ed ha ricevuto risposta?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Ho contattato recentemente il consigliere comunale proprio del Movimento 5 Stelle del comune di Torino con il quale ho avuto una polemica, mi ha dato l’amicizia con il mio account lavorativo un senatore dell’Italia dei Valori che interagisce molto con i cittadini. Si, specialmente con quelli del Movimento 5 Stelle che sono molto disponibile, si interagiscono e rispondono.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 livello nazionale pero’ penso sia difficile aspettarsi una risposta…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difficile spesso quelli piu importanti hanno uno staff che cura, nel Movimento 5 stelle i ragazzi non hanno staff che li curano le pagine siccome noi rinunciamo anche ai finanziamenti pubblici ed i nostri consiglieri si riducono lo stipendio e siccome mediamente i nostri rappresentanti, eletti sono altamente informatizzati, multi-task, praticamente anche espletando le loro funzioni di consigliere riescono ad essere online. Per esempio a Milano vi e’ un consigliere che con l’I-pad tiene la diretta quando si tiene il consiglio comunale, recependo suggerimenti da parte di suoi eletti che sono li’ online ed interagiscono in tempo reale con lui.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ha parlato di discussioni politiche che avvengono sulla pagina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Mi domandavo che se a queste discussioni partecipano solo persone che son parte del movimento o anche oppositori?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Anche oppositori tranquillamente. Anzi non di rado ci troviamo a confrontarci con persone che non la pensano come noi che sono i benvenuti. Noi abbiamo l’abitudine di non zittire nessuno se non va oltre i limiti della decenza e dell’insulto da noi hanno liberta’ di parola. Siamo talmente tranquilli e convinti del nostro modo di fare che praticamente riusciamo sempre a dare una risposta a tutte le obiezioni che ci fanno.</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Ed i toni come sono perche’ online puo’ succedere di andare oltre?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 volte puo’ succedere di andare sopra le righe ma poi cerchiamo noi comunque sempre di moderarci anche perche’ ci sentiamo un po’ i padroni di casa del forum e cerchiamo dove e’ possibile di smorzare i toni e di richiamare all’ordine. Quando poi vediamo che la situazione degenera in genera invitiamo la persona di prendere parte direttamente di persona alla riunione perche’ una cosa che non si puo’ rendere quando si scrive e’ il tono della voce e da questo punto di vista preferiamo un chiarimento a 4 occhi e alla fine si risolve sempre con una stretta di mano ed un caffe’’ preso insieme ed alla fine si riescono a capire le rispettive posizioni. Si esce dal virtuale e si entra nel reale se dall’altra parte c’e’ propensione noi siamo propensi ad istaurare un rapporto di persona perche’ poi ripeto il tono, tante cose  scritte non rendono. Noi ad esempio abbiamo un attivista che un grandissimo che pero’ come spesso ci dice lui ha fatto fino alla V elementare e tra l’altro scuole serali, ha una testa sopraffina ma spesso non riesce tecnicamente ad esprimere il suo pensiero, lui ci dice mi concentro piu’ sul contenuto e meno sulla tecnica l’importante e’ che si capisce cosa voglio dire. Persone come queste che hanno difficolta’ a scrivere se si conoscono in privato si chiamano oppure appunto vediamoci qua che ci prendiamo un caffe’.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Secondo lei vi e’ una differenza tra le discussioni che avvengono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quelle che avvengono faccia a faccia?</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Secondo me si.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laddove ti trovi ad interloquire con  qualcuno che non conosci direttamente ti prendi forse delle liberta’ maggiori.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Alcune persone tendo a parlare offline con persone che hanno idee politiche simili ed online con interlocutori politicamente piu’ variegati… per Lei e’ lo stesso?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Personalmente non cerco di fare proselitismo perche’ noto che in effetti questa cosa che ha detto Lei c’e’. lo neto nel momento in cui sul mio profilo cerco di condividere una cosa relativa al movimento 5 stelle, c’e’ sempre l’amico nei miei contatti che viene li’ ad obiettare, io cerco sempre di rispondere educatamente a tutti contrariamente in alcuni casi quando vedo che iniziano a tirare in ballo situazioni relative al movimento a mio parere falsificate a quel punto intervengo. Pero’ non faccio proselitismo fine a se’ stesso. Ci sono altri amici miei del Movimento che praticamente tengono la loro bacheca come se fosse una succursale del Movimento 5 stelle, io siccome ho parecchi amici non mi va di annoiarli con ose che non potrebbe riguardarli, io uso questa netichett per non cercare di tediare persone che mi hanno chiesto l’amicizia perche’ non posso sapere se il contenuto che sto condividendo puo’ piacere o meno. Sulla mia bacheca personale cerco lo spunto per far sorridere o quello per far riflettere mai ad affollare continuamente senza un argomento perche’ lo trovo poi sgradevole.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i suoi contatti sono vari dal punto di vista politico?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tranquillamente. Quando io ho incontrato qualcuno che la pensava diversamente mi ci sono poi trovato a scambiare il contatto quindi seguo la sua attivita’ e qualche volta si discute, mi e’ capitato qualche girono fa.  Ho un amico che milita in Sinistra e Liberta’  che si e’ presentato alle recenti elezioni comunali e mi faceva delle obiezioni, ha fatto un testo verso quella scomunica fatta da Grillo verso quella consigliera. E quest’amico faceva tutto un discorso cosa ne pensate di questa antidemocraticita’ io sono intervenuto ho detto che nel Movimento 5 stelle noi la pensiamo tutti cosi’. C’e’ ancora gente che sbraita ad andare in televisione? Il consigliere comunale viene eletto per fare il consigliere comunale non per diventare il protagonista dello show televisivo. Queste cose nel movimento non sono gradite ma non a Beppe Grillo ma a noi perche’ la pensiamo tutti cosi’. Noi abbiamo pochissime regole ma chi accetta di farne parte deve rispettarle.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Sia offline che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Lei discute di politica con persone con varie preferenze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utilizza altri siti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per la discussione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In passato finche’ non c’era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 Fino 4/5 anni fa c’erano i blog, io seguivo molti blog dal contento politico sui quali intervenivo con i miei commenti. Diciamo che il blog era un antenato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ti permetteva di interagire con persone che la pensano o non la pensano come 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Ci sono delle persone che per la natura pubblica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non postano completamente tutto. Lei che fa?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Sono sempre molto attento. Ho ben presente che e’ uno strumento aperto al pubblico dove puo’ essere letto anche indirettamente da altre persone cerco sempre di ricordarmi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fondamentalmente un gioco.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Mentre offline si sente piu’ a suo agio a parlare di certi argomenti faccia a faccia?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Faccia a faccia, in una chat privata. Infatti addirittura a tale scopo il Movimento 5 Stelle sia di Torre del Greco che di altri realta’ locali, oltre alla pagina principale, la pagina forum, quasi tutti hanno poi un gruppo segreto riservato solo agli attivisti attivi nei quali vengono poi discusse iniziative o si parla di determinati personaggi. Se scrivo il sindaco pinco pallino e’ un delinquente se lo scrivo in pubblico rischio anche di beccarmi una querela. Siamo consapevoli tutti quanti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puo’ essere quasi equiparato ad un mezzo di stampa.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legge giornali, guarda la TV o ottiene la maggiro parte delle sue notizie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Seguo pochissimo la televisione, guardo generalmente solo qualche telegiornale quando sono a casa. Le mie abitudine sono cambiate proprio grazie alla rete. Dopo cena mi metto davanti al computer. I giornali li leggo online, mi capita di rado di comprare i quotidiani in edicola, cerco di usare chiaramente i miei giornali di riferimento che mi piacciono. Poi cerco di darmi sempre un’idea sui vari punti di vista su qualche situazione, poi leggo tutto online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accede ad i giornali va direttamente sui siti?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Vado direttamente sul sito perche’ al momento sono ancora ad accesso libero. Ho letto che i due quotidiani piu’ importanti italiani, Repubblica e Corriere, presto saranno a pagamento. Ho letto che stanno preparando questo sul modello del New York Time, ci saranno solo le notizie principali poi se si vogliono vedere i contenuti bisogna pagare.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Personalmente penso che sara’ un fallimento questa strategia…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Lo penso anch’io perche’ la liberta’ della rete e’ proprio la gratuità. Anche poi succederebbe che altri siti proporrebbero le notizie con il bannerrino pubblicitario, il passaparola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funziona alla grande, nessuno andrebbe piu’ su repubblica e si sposterebbe tutto su altro e andrebbero tutti a leggersi le notizie li’. La rete ha questo di bello deve essere gratuita ed aperta a tutti.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 me capita che tramite i newsfeed ottengo notizie politiche. Capita  a lei?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Se mi incuriosisce il titolo vado ad aprire il link e se la casa la condivido e mi piace la condivido sulla mia bacheca per farla conoscere ad i miei contatti che eventualmente non l’avessero vista. Lo faccio.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 fonti sono quotidiani?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Un po’ di tutto, c’e’ chi linka magari l’articolo sul quotidiano nazionale, chi linka il suto di informazione conosciuto da pochi che da’ una notizia che quasi nessuno sapeva. Poi uno la va a verificare. Mi e’ successo anche recentemente che poi mi segnalano guarda e’ un fake.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A volte vi e’ un problema di affidabilita’ delle notizie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Decisamente si. Non e’ verita’ assoluta va sempre preso tutto con le pinze.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Lei si fida sempre di piu’ di un sito di un quotidiano?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Diciamo che cerco di prendere piu’ informazioni possibili.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La persona o pagina che posta questo link influenza il consumo della notizia?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Sicuramente si. Immagino che  anche Lei ha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persone di un determinato livello culturale e persone piu’ superficiali, c’e’ chi parla di calcio, donne e chi di politica e se una persona condivide la mia stessa passione e posta qualcosa naturalmente vado a vedere.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se una persona che normalmente non posta politica posta un link politico?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Dipende sempre dal titolo se mi incuriosisce, se mi sta andando un’informazione che io non sapevo io sono portato a vedere. La cosa che non conosco mi porta sempre a cercare di capirne di piu’.</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Pensa di essere piu’ informato da quando c’e’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Direi di essere un po’ piu’ informato proprio per la molteplicità di fonti alle quali posso attingere. Anche se prima mi creavo la mia rete di siti per andare a vedere quella che non era l’informazione ufficiale. Non le nascondo che negli anni passati dove c’e’ stato da parte del precedente governo un predominio sul controllo dell’informazione chi voleva saperne di piu’ ed aveva la possibilita’ di andare in rete andava a cercare l’informazioni dove poteva trovarle..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 notizie che girano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secondo me sono diverse in termini di argomenti da quelle dei media tradizionali, sono spesso contro lo status quo, la classe politica, etc. lei avverte questa differenza?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Non solo l’avverto ma ne sono convinto. Immagino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come un grande contenitore, che puo’ essere anche un giornale che anziche’ fatto dall’establishment politica che chiaramente e’ autoreferenziale e cerca di fare prevalere le proprie posizioni, vedo questo grosso contenitore multimediale fatto dalla gente per la gente, praticamente per condividere contenuti che possono interessare alla gente comune e quindi non imposti, cercare praticamente di condividere contenuti poco conosciuti, vi e’ anche chi riesce a fre questo in maniera virale ed un mago in questo e’ proprio lo staff di Grillo che crea il piccolo post e sa che in pochi minuti, se e’ interessante, verra’ condiviso da decine di migliaia di utenti e avra’ divulgazione immediata. Deve essere sempre interessante il contenuto secondo me.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A me capita che purtroppo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non sono esposto a punti di vista politici diversi…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Bisogna scambiarsi contatti anche con persone che la pensano diversamente.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a Lei non succede?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Io ho due, tre contatti che sono situati proprio dalla parte opposta. Chiaramente postano i loro contenuti anche in maniera virale. Mi era successo in passato di intervenire e di tirarmi la cosi’ detta questione poi mi sono accorto che veniva fatta in maniera provocatoria, e’ un gioco fine a stesso senza perdenti ne’ vincitori. La mia posizione ormai la conoscono, io conosco la loro, sorrido, qualche volta lascio il commento ironico ma evito di prendere discussioni con persone che son salde nei loro principi. Mi piace invece intervenire con persone che vedo incerte. L’altro ieri per esempio mi e’ capitato questo compagno di scuola dell’elementari che aveva scritto non votero’ mia piu’ sono tutti ladri. Io gli dissi il tuo non voto non vale niente perche’ se pure va a votare solo l’1% ti imporrano loro il governo, e lui ma se non va a votare nessuno mica possono governare, certo. E’ successo in Sicilia, dove il 50% non e’ andato. Il governo siciliano e’ stato fatto da una minoranza della minoranza delle persone. Gli ho detto ti conviene guardarti intorno e l’ho invitato, ho detto Venerdi’ alla villa comunale c’e’ una riunione di quelli del movimento, intervieni qualche volta, renditi conto, lui mi risponde chiunque va al potere entra a contatto con i soldi e diventano ladri, io gli ho detto sono contro il finanziamento pubblico ai partiti e quindi non avranno a che fare con soldi e poi la rete consente di sbugiardare un ladro in men che non si dica, soprattutto quando si crea un rapporto diretto tra elettori ed eletti e quindi questo confronto non e’ univoco ma e’ bilaterale, e quindi consente di farsi controllare. Non mi ha risposto piu’, ci stara’ riflettendo magari me lo ritrovo Mercoledi’ prossima alla riunione. Ecco  qui e’ dove mi piace intervenire, se invece trovo uno convinto delle proprie posizioni mi scoccia anche perche’ gia’ so che iniziano discussioni lunghe giorni.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e’ in base ad ulteriori informazioni ottenute online ha mia cambiato la sua opinione?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assolutamente, se avevo un’opinione dovuta ad informazioni scarse e qualcuno mi ha fatto notare determinate cose non ho problema a cambiare. Abbiamo la fortuna noi di poter avere a disposizione questo mezzo formidabile che e’ rete che ti concede di acquisire informazioni che in passato era impossibile. Io che ho una certa eta’, compio 45 anni a gironi, ho visto tutta la fase di evoluzione dei mezzi di comunicazione, mi sembra un miracolo quello che vivo adesso. Si perche’ in passato chi aveva la mia passione o doveva fare politica nei circoli o comprare libri per capire i punti di vista di altri, ascoltare la radio o la televisione dalla quale ho sempre diffidato, invece la rete consente di avere uno scambio di punti di vista molto piu’ veloci.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Riceve richieste di petitizione online?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Ne ricevo a dozzine e devo essere sincero credo poco alle petizioni online, non so’ perche’, e’ come se non ci fosse un controllo una sorta di certificazione. Le firme che noi abbiamo raccolto contro Equitalia a Torre del Greco sono firme reali, materiali, online ho partecipato qualche volta a qualche petizione senza la convinzione dovuta.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Secondo Lei ci sono delle differenze tra la partecipazione politica offline e quella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Tendenzialmente il fatto di non dover stare fisicamente sul posto e poter interagire contemporaneamente con tante persone. E poi a volte il poter interagire con qualche persona che conta che si degna di partecipare perche’ si rende conto che e’ un mezzo importante.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non manda lettere o e-mail a politici?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L’ho fatto in passato prima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proprio al senatore Formisano che molto gentilmente mi rispose… e’ sempre stato una persona molto attenta a questi contenuti. Pero’ da quando c’e’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uso quello, perche’ il senatore c’ha il profilo accetta l’amicizia, interloquisce con i proprio contatti.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sin dal principio ha sempre utilizzato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politicamente?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mi sono fatto convincere poco alla volta.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in italiano e’ stato introdotto il Settembre di 5 anni fa, tutti i miei amici che avevo subito si iscrissero e mi mandarono l’invito. Io aspettato Aprile</w:t>
      </w:r>
      <w:r w:rsidRPr="004F7A4D">
        <w:rPr>
          <w:rFonts w:ascii="Times New Roman" w:hAnsi="Times New Roman" w:cs="Times New Roman"/>
          <w:b/>
          <w:sz w:val="22"/>
          <w:szCs w:val="22"/>
          <w:lang w:val="it-IT"/>
        </w:rPr>
        <w:t xml:space="preserve">, </w:t>
      </w:r>
      <w:r w:rsidRPr="004F7A4D">
        <w:rPr>
          <w:rFonts w:ascii="Times New Roman" w:hAnsi="Times New Roman" w:cs="Times New Roman"/>
          <w:sz w:val="22"/>
          <w:szCs w:val="22"/>
          <w:lang w:val="it-IT"/>
        </w:rPr>
        <w:t>ci ho messo 8 mesi per farmi convincere, perche’ lo vedevo come</w:t>
      </w:r>
      <w:r w:rsidRPr="004F7A4D">
        <w:rPr>
          <w:rFonts w:ascii="Times New Roman" w:hAnsi="Times New Roman" w:cs="Times New Roman"/>
          <w:b/>
          <w:sz w:val="22"/>
          <w:szCs w:val="22"/>
          <w:lang w:val="it-IT"/>
        </w:rPr>
        <w:t xml:space="preserve"> </w:t>
      </w:r>
      <w:r w:rsidRPr="004F7A4D">
        <w:rPr>
          <w:rFonts w:ascii="Times New Roman" w:hAnsi="Times New Roman" w:cs="Times New Roman"/>
          <w:sz w:val="22"/>
          <w:szCs w:val="22"/>
          <w:lang w:val="it-IT"/>
        </w:rPr>
        <w:t xml:space="preserve">una cosa poco rispettosa della privacy di una persona e quindi ho cercato di capire come funzionava. Pero’ una volta che sono entrato ho cercato di immagazzinare quali erano i meccanismi, cercando di non mettere tutto su piazza, perche’ mi iniziarono a chiedere l’amicizia anche persone che conoscevo appena. Chiaramente l’invasione della tua privacy ti da sempre un attimo fastidio, quindi lo usavo sempre con la massima attenzione pero’ immediatamente sono andato alla ricerca di pagine di contenuto politico anche solo per vedere le opinioni, senza interagire perche’ mi interessava. Poi mi e’ capitato che dopo un po’ ho creato un account con la mia azienda con la quale vendo online, per sfruttare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 scopo commerciale. Ho creato una pagina profilo perche’ ti da’ piu’ possibilita’ di interagire ed ho invitato persone interessate al mio prodotto, clienti ed altri, e sono arrivato a 4000 contatti, pubblico proposte commerciali, pubblico foto, se ci sono novita’ le pubblico li’. Praticamente la cosa piace e viene recepita.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dal punto di vista umano e ricreativo? Usa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soprattutto con i miei amici e parenti che non vivono piu’ vicino a me. Da questo punto di vista mi e’ motlo piaciuto umanamente per poter ritrovare persone che non vedevo piu’. Ti da’ quasi l’impressione di vivere queste persone, nella quotidianita’ perche’ la piccola cosa, la facezia pubblicata, prendo il caffe’, vado a mangiare una pizza, ti da’ quasi l’impressione di vivere la quotidianita’ di questa persona.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Presentazione delle tre teorie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partecipazione politica. Considerazioni…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Sicuramente la prima (optmists), per esempio il caso specifico e’ proprio quello di questo mio zio sessantenne, mi accorco che da quando usa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e’ da Agosto. Prima discutevamo furiosamente su alcuni argomenti per esempio sul Movimneto 5Stelle, perche’ la sua informazione prima era legata alla televisione. Da quando ha la possibilità di accedere altri contenuti e di avere altre informazioni, c’e’ stata una cosa simpatica, sara’ stato questo mese. Mi chiama in chat e mi dice io e tua zia abbiamo preso una decisione, quando si andra’ a votare siccome avevamo deciso di non votare piu’ per nessuno, voteremo per il movimento anche noi, mi hanno convinto. Ecco questo e’ stato un cambiamento dovuto grazie 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di accedere informazioni differenti da quelle che gli venivano somministrate. Anche del caso del mio amico di cui ti ho parlato che fa parte del movimento (livello di educazione basso) lui era tra i piu’ restii. Fu fuori per lavoro e quando torno’ mi contatto’ su Skype, chiedendomi informazioni sul Movimento e perche’ non c’era piu’ il meet up. Io gli spiegai che si era spostato tutto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lui mi disse ma dai e’ una cosa per sfigati, riuscii a convincerlo dicendogli che se preso nel verso giutso e’ una cosa che aiuta il confronto, gli passai alcuni contatti ed ora e’ un fanatico ha migliaia contatti, 10 volte piu’ di me e interagisce con tutto e con tutti.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347EF1">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Luca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sz w:val="22"/>
          <w:szCs w:val="22"/>
          <w:lang w:val="en-US"/>
        </w:rPr>
        <w:t xml:space="preserve">Luca is in the 35-44 age-group, educated to Master’s level, working as a regional sales manager. He is very interested in politics but displays a strong disaffection towards Italian political institutions. He limits his political participation to political discussion and the consumption of political information, mainly online (i.e., online newspapers and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and through the radio. He enjoys discussing politics but is very selective with his interlocutors. For this reason, his political discussion occurs almost exclusively offline where he is more in control of the discussion and its participants. He tends to use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daily, mainly for communicating with his network and for information purposes. </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Hai notato la situazione italiana, forse si andra’ a votare. Che ne pensi della situazione attuale?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Il problema italiano e’ un problema culturale. Non e’ un problema che e’ di partito politico, corruzione, malaffare, quella e’ una conseguenza della cultura. In altri paesi le cose  che accadono qua sono impensabili ma non perche’ i politici nostri fanno schifo e da altre parti sono migliori ma perche’ c’e’ una cultura, un modo di vedere le cose diverso. Le cose che per noi sono normali per altri sono inaccettabili quindi non succedono o molto raramente.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partecipi di politica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Fondamentalmente partecipazione attiva non e’ che io faccia molto. La partecipazione e’ quella che praticamente viene fatta dalla maggior parte dei cittadini con l’acquisizione di informazioni e le chiacchierate che si fanno spesso tra colleghi clienti, etc. Quindi una partecipazione attiva in comitati, partiti politici, etc. devo dire che non ne faccio granche’.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non sei motlo attivo da questo punto di vista?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Prima di tutto perche’ credo in questo momento di non rintracciare delle motivazioni valide, secondo non trovo per quelle che sono le mie idee dei movimenti per cui valga la pena prestare un’attivita’ che non sia semplicemente quella della valutazione, informazione, etc. Quindi e’ fondamentalmente una scelta di questo tipo. Fondamentalmebte vi e’ anche una parte di pigrizia, la politica sotto questo punto di vista, e’ un’attivita’ che va portata avanti in maniera costante e ti impegna in maniera importante. Quindi da’ un lato c’e’ un aspetto legato al non-coinvolgimento rispetto a quello che trovo in giro. Quindi penso che non ne valga la pena dedicare risorse verso qualcosa che in questo momento non credo, non parlo della politica in generale ma di chi in questo momento fa politica, forse perche’ ritengo che nella maggior parte dei casi non siano degne di ricevere fiducia, ci sono sempre interessi sottostanti che poi non vengono palesati, e questo e’ un aspetto. Poi ce ne e’ un altro legato alla valutazione della gestione del tempo, se ho del tempo libero da dedicare preferisco dedicarlo ad altro che alla politica.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la tua partecipazione politica offline si basa essenzialmente sulla discussione e consumo di informazioni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Anche in maniera non dico massiva, perche’ non e’ che passo il mio tempo a fare questa roba qua, pero’ diciamo che nel momento che sono online ed ho un po’ di tempo libero, nel momento in cui si chiacchiera e si discute, devo dire che accade spesso non e’ una una cosa sporadica, ma in maniera abbastanza continuativa mi interesso.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quanto riguarda le discussioni di politica che hai offline con cui discuti generalmente?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Fondamentalmente con i miei colleghi, qualche volta con i clienti, ma preferisco evitare con loro se non li conosco da molto tempo per ragioni puramente commerciali. Fondamentalmente queti sono i due ambiti. In famiglia, si con mia moglie se ne parla anche se Lei se ne occupa poco, quindi sono ragionamenti non di approfondimento. Con il resto della famiglia molto poco per il semplice motivo che sono tutti altrove e non avendoli qua non ho il modo di parlarci spesso, e poi con gli amici che ferquento qualche volte se ne parla anche se direi un po’ meno.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 persone con cui discuti tendono a sposare le tue idee politiche o loro tendono anche a sposare idee diametralmente opposte alle tue?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Ma diciamo che in quest’ultimo periodo la possibilita’ che ci siano opinioni coincidenti e’ maggiore ma per un semplice motivo. I ragionamenti che si fanno solitamente data la situazione attuale non sono tanto legati alle situazioni politiche ma a quelli che sono gli eventi politici. E siccome in questo momento la posizione naturale di molti cittadini sia quella di critica, condanna nei confronti di alcune cose. Probabilmente parlando di quelli aspetti su cui tutti sono piu’ o meno d’accodo il disaccordo si sviluppa meno. Prima magari c’era un atteggiamento legato piu’ ad una visione di sinistra, destra, centro quindi si parlava di ideologie mentre adesso si e’ spostato molto di piu’ su eventi oggettivi che molto spesso, nella maggioranza dei casi, essendo relativi a comportamenti che la maggioranza dell’opinione pubblica considera negativi, da evitare, insomma non positivi, e’ piu’ difficile trovare il dibattito acceso sulle posizioni politiche perche’ forse le persone sono accomunate un pochino di piu’ da una reazione contro qualcosa che non gli piace.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Parli pai di politica con persone che non conosci?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Diciamo che e’ piu’ difficile con persone che non conosco perche’ mi piace poco ragionare per frasi fatte o per indicazioni spot su questi argomenti, tipo sono tutti dei ladri, non e’ una cosa che mi si addice molto. Quindi la discussione legata ad eventi estemporanei, quando incontri una persona sul pulman o in metro, difficilmente e’ una cosa che mi interessa fare quindi lo faccio molto meno, puo’ capitare ma lo faccio molto meno. Quindi quando si parla di politica mi piace farlo con chi ho un rapporto diverso non fosse altro per un discorso anche di tempo, perche’ anche quello e’ importante, se uno dovesse fare dei ragionamenti in relazione a questi aspetti ha bisogno di un pochino piu’ di tempo che non sia la fermata della metro perche’ seno’ si riesce a dire ben poco. Quindi direi quasi niente con chi non conosco, la maggioranza con chi ho un rapporto un pochino piu’ stabile.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no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ti informi di politica? Blog, forum, siti?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Allora, per quanto riguarda la parte informativa assolutamente si. Al dila’ dei social networks che poi possono essere anche degli attivatori, perche’ anche questo e’ un aspetto fondamentale. Il social network possono essere il catalizzatore che poi ti porta ad avvicinarti all’informazione e poi approfondirla. Ma diciamo che escludendo quel discorso la’ mi capita abbastanza spesso di guardare siti dei partiti politici, forum, anche per informarmi per quello che poi sento declamare dai vari politici e poi vedo all’interno delle loro comunicazioni istituzionali come viene gestita, trattata un’informazione.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dal punto di vista della discussione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Poco ma per scelta, perche’ molto spesso anche quando ci sono dei post particolari che vedo, qualcosa di cui non sono d’accordo, o qualcosa su cui varrebbe la pena dare un’opinione, molto spesso non lo faccio perche’ la discussione in termini di scambio di opinioni sulla maggioranza dei siti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mi danno l’impressione di non essere il luogo piu’ adatto perche’ la comunicazione diventa eccessivamente estemporanea. Parlo soprattutto dei SNSs, non parlo di blog o quant altro perche’ magari in quel caso se uno ha l’opportunita’ di scrivere qualcosa un po’ piu’ articolata e ragionare realmente su quello che uno dice da questo punto di vista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e’ un mezzo straordinario. Pero’ se penso ai vari post, io scrivo una roba su Monti e quell’altro mi risponde e mi dice non hai capito niente perche’ lui e’ bravo ed io dico non e’ bravo, etc. secondo me perde di valore dal punto di vista dell’approfondimento politico. Cioe’ come interazione e’ fantastica, il tempismo, la capacita’ di botta e risposta, di coinvolgimento di altre persone e’ eccezionale ma dal punto di vista della profondita’ politica e’ in qualche caso abbastanza deludente. Quindi per scelta tipicamente anche quando avrei voglia di intervenire solitamente non lo faccio.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su blog discuti?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li mastico abbastanza, li guardo li leggo e ci ritorno spesso ma la discussione nel mezzo di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molto poco seno’ niente.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No perche’ prima hai detto che sul blog si potrebbe avere l’approfondimento…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potrebbe avere nel senso che rispetto a quello che tipicamente accade su altri mezzi di struttura comunicativa come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magari il blog essendo un po’ piu’ vicino a delle caratteristiche editoriali no dico di un giornale ma ad un qualcosa che si avvicina in quella direzione e’ chiaro che tu puoi avere delle informazioni strutturate in maniera diversa. Non e’ in questo momento vedo una foto, leggo una notizia e scrivo la prima cosa che mi viene in mente ma devo proprio a livello operativo impegnarmi a scrivere qualcosa di un pochino piu’ strutturato.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Il fatto che tu preferisci discutere politica offline e’ dovuto principalmente a questa questione dell’approfondimento politico  ci sono anche altre ragioni?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Ma secondo me le ragioni sono anche legate al fatto che ritengo che l’utilizzo del mezzo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venga un pochino generalizzato. Diventa piu’ difficile andare a stabilire chi in quel momento sta parlando, ragionando, discutendo utilizzando semplicemente un altro mezzo. Quindi potrebeb farlo offline parlando con un'altra persona ed invece in quel momento si trova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e lo fa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da chi invece ha come driver principale non tanto la discussione politica ma il fatto di dire qualcosa. Il problema e’ che molto spesso all’interno della discussione politica o pseudo tale si inseriscono tutta una serie di persone che in  realta’ non hanno lo scopo di capire, parlare ance di litigare su un tema politico, ma lo fanno come se discutessero di caramelle o dell’ultimo film visto, diciamo che da un lato una caduta del livello e questo per me e’ importante perche’ perdere tempo con dei livelli che non mi interessano va evitato. Ma non e’ uno snobbismo da parte mia semplicemente se uno deve fare una cosa, preferisco avere a che fare con un no che abbia conoscenza superiore alla mia e non viceversa.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per i toni hai notato delle differenze tra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ci sono delle differenze nel senso che sicuramente che l’utilizzo di strumenti elettronici in qualche modo, da capire se sia un bene o un male, secondo me fa cadere un poco i freni inibitori. Sostanzialmente si ritiene che tutto sia lecito e tutto si possa dire, oppure girandola da un altro punto di vista in una stessa situazione in cui io mi trovo di fronte una persona non gli direi le stesse cose che magari mi sento in diritto di dire attraverso la comunicazione elettronica. Da un lato ritengo sia un discorso legato a una non-compresenza fisica pero’ secondo me non e’ l’unico elemento ma e’ perche’ c’e’ questa visione che la condivisione dell’informazione presuppone il fatto che io debba dire quello che mi passa per la testa in quel momento e quindi ha piu’ valore che io comunque  parli e meno valore che io pensi a quello che dica.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Alcuni pero’ ritengono che la discussion politica olnine possa essere di qualita’ perche’ hai la possibilita’ di presentare documentazioni a favore dei tuoi punti di vista….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Sono d’accordo con questo aspetto che secondo me e’ molto importante. C’e’ anche un altro aspetto nella differenza tar discussione face-to-face e quella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quella che io chiamerei il diritto di inclusione, se io parlo con una persona e parlo di politica scelgo deliberatamente di parlare con quella persona di politica, se ad un certo punto arriva un’altra persona che io conosco o non conosco che si intromette nella discussione tutti e due in qualche modo dobbiamo essere d’accordo che lui partecipi, se lui dice cose che escono dagli ambiti che stiamo discutendo o usa toni per noi insostenibili i meccanismi comunicativi fanno interrompere il dialogo. Quindi il controllo dei partecipanti nella discussione face-to-face e’ elevatissimo, il problema nella comunicazione online dove c’e’ un accesso piu’ libero non e’ tanto che e’ difficile trovare interlocutori di livello ma che la possibilita’ che un interlocutore, un disturbatore, che abbia comunque un livello diverso, si inserisca, quindi che faccia d interferenza e’ molto piu’ elevato. Quindi non so’ la concentrazione rispetto ad una determinata discussione risulta meno ovvia, quindi e’ anche questo il ragionamento. Quindi nella comunicazione offline, mi scelgo gli interlocutori, mi scelgo i toni o comunque in qualche modo scelgo in qualsiasi momento come indirizzare la direzione della conversazione, online diventa molto difficile. Da una discussione la piu’ pacata possibile puo’ andare avanti per un’ora e mezza poi arriva il cretino di turno che scrive la stupidaggine ed in qualche modo squilibra completamente tutto quello che era l’andamento precedente.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Con i tuoi amici piu’ stretti non parli magari tramite chat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In quel modod non ci sarebbero disturbatori. Tenti ad utilizzare la chat?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Pochissimo, quasi niente, ma quella e’ legata ad un fatto tecnico. Anche li’ io sono molto inglese sotto questo punto di vista nel senso che ci tengo molto a fare le cose quando voglio farle e allora il fatto di avere una chat attivata, comporta che quando sei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ma magri stai facendo tutt’altro c’e’ qualcuno che ti contatta perche’ a voglia di perder tempo e chiacchierare, il che e’ positivo pero’ qualche volta mi e’ capitato che pur non volendolo fare, per non sembarre scortese lo fai ed a questo punto come linea di principio ho deciso di tenere chiusa la comunicazione di chat.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Il fatto che tu ti scegli gli interlocutori secondo te non ti limita nel senso di esposizione a punti di vista diversi?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Bhe questo puo’ essere. Pero’ diciamo che la scelta degli interlocutori deve essere vista in un altro senso. Non e’ che nel momento in cui decido che  possa essere una buona idea avere un confronto dal punto di vista politico, non e’ che io mi vada a scegliere quell’interlocutore per espletare quell’evento comunicativo, la scelta dell’interlocutore e’ intesa nel senso nel momento in cui c’e’ comunque una relazione face-to-face puo’ capitare che ci sia l’opportunita’ di palrlare di politica ed allora in quel momento sei tu a scegliere se attivare la comunicazione o meno. Dunque non e’ che vado a scegliere l’interlocutore in funzione del fatto che voglio parlare con lui di un determinato argomento ma e’ il contrario ho il contatto con l’interlocutore e di volta in volta vado a selezionare. Dal punto di vista sociologico direi e’ sicuramente piu’ probabile che ci sia un’attivazione legata a chi puo’ avere anche una visione simile alla tua, non direi tanto dal punto di vista della visione politica ma dal punto di vista  della condizione sociale. E’ probaile che io abbia dei rapporti piu’ frequenti in termini di chiacchiere discussioni con chi in qualche modo e’ molto piu’ vicino alla mia stessa condizione in termini di status, condizione sociale, tipologia di livello e quindi questa cosa qua’ puo’ creare una minore trasversalita’. Quindi e’ chiaro che se io parlo con un mio collega la possibilita’ che lui abbia un’idea politica diversa dalla mia c’e’ pero’ questa cosa qua viene mediata molto di piu’ dal fatto che piu’ o meno abbiamo una condizione simile, guadavamo piu’ o meno lo stesso, abbiamo lo stesso livello di istruzione, staimo nella stessa azienda, viviamo nella stessa citta’ quindi questo e’ un qualcosa che limita quello che possa essere l’excursus di conoscenze che uno potrebbe avere parlando con un tuo coetaneo, di Reggio Calabria, con la quinta elementare. Non e’ che questi siano elementi connotanti ma ti sicuramente possono portare ad una disparita’ che puo’ mettere in condizione di avere a che fare con problematiche diverse. Quindi secondo me non e’ un discorso di posizione politica in se’ ma di condizioni alla base che possono essere diverse a seconda della condizione sociale. Quindi per la tua domanda. E’ limitante? Assolutamente si ma credo anche che sia un passaggio che si fa anche in altri campi.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In relazione all’informazione politica, mi hai detto che spesso che vai su blog, siti per quanto riguardo il consumo di media tradizionali, per il consumo di telegiornali, stampa, radio?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Allora telegiornali si, nel senso che tipicamente lo guardo in serata perche’ durante il giorno sono fuori, quindi serata, serata inoltrata e quindi anche notte quando ci sono le ultime notizie. Carta stampata negli ultimi due tre anni in maniera molto, molto limitata perche’ prediligo di fruire di queste notizie, che nella maggior parte dei casi sono abbastanza simili anche se con struttura diversa, dal web, con i tablet e ste robe qua.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preferisci quelli dal web?</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Ma perche’ fondamentalmente e’ anche un discorso di abitudini che uno si crea. Perche’ comprare il quotidiano e poi tenerlo in macchina o in borsa fino alla sera alle 8, mi sembra un meccanismo poco efficiente quindi non lo faccio perche’ durante la giornata non ho il tempo per poterlo fare, poteri avere il tempo di stare al pc ed andare nella pagina del corriere e leggere notizie dal web pero’ fondamentalmente per me c’e’ sempre quel concetto che lalettura del quotidiano non e’ frazionabile mentre per una notizia da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accedi, leggi e ci metti due minuti e poi fai altro, mentre aprire il quotidiano, leggere un trafiletto e poi metterlo via mi sembra una cosa che non e’ nelle corde abituali ognuno di noi. E devo dire che anche dal punto di vista di riviste, anche di settore, che magari prima acquistavo piu’ frequentemente o ero abbonato, ora non lo faccio piu’.</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Radio e talk shows?</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Radio e’ circa un’1 anno e mezzo che io sono un assiduo ascoltatore di radio 24, che praticamente propone quasi niente di musica, ma propone un infoteinement, cioe’ un intrattenimento che e’ informativo di conseguenza perche’ sto molto in macchina ed ascolto molto sto tipo di radio le trasmissioni che hanno connotati politici ed economici poi sono la maggioranza, quindi diciamo che una buona parte della mia giornata la spendo anche nell’ascolto di questo tipo trasmissione.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Vedi una differenza tra le informazioni che ottieni tramite i media tradizionali e quelle che ottieni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c’e’ una differenza di format. Io veci una tesi in sociologia basta sul web e la mia tesi si pasava proprio sul fatto che i meccanismi di interazione del web fossero molto piu’ democratici rispetto a quelli di TV, giornali, etc. E quindi ritengo che se e’ vero che c’e’ una maggiore potenzialità dai parte dei media digitali di essere un pochino furoi dal coro in realta’ poi questo non sta ancora accadendo in maniera complessiva. Cioe’ la possibilita’ di ottenere informazioni un pochino meno edulcorate e’ sicuramente di piu’ rispetto alla TV ed ai giornali, ma questo semplicemente perche’ e’ legato al numero di canali di comunicazione che puoi attivare. Adesso c’e’ la TV digitale e ci sono 100 canali, prima solo 10, 20 poi fondamentalmente tutti dicono piu’ o meno la stessa cosa con un taglio diverso ma la stessa cosa se parliamo di politica ed economia.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tu potresti avere la possibilita’ di accedere ad una marea di informazioni in piu’ ed andarti a selezionare e confrontare diverse fonti e farti un’opinione un pochino piu’ autonoma, il problema fondamentale e’ la marea di informazioni che ci sono, cioe’ e’ talmente tanta l’informazione che poi alla fine il cittadino comune difficilmente se non ha un interesse di studio, professionale riesce a districarsi in maniera opportuna tra questi canali. Allora di cosa ha bisogno ha bisogno di catalizzatori, di qualcuno che ti propini l’informazione, quindi sono nati i motori di ricerca, i blog le news letter, ed oggi anche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diventano dei catalizzatori dell’informazione. Gran parte delle informazioni politiche, degli scoop, degli approfondimenti uno li apprende proprio attraverso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etc, ma non perche’ sono degli strumenti cosi’ potenti e democratici che ti portano sto tipo di informazione ma perche’ sono il catalizzatore giusto ed attraverso il meccanismo di condivisone ti fa’ arrivare l’informazione e proprio quell’informazione e’ piu’ particolare ed eclatante.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Esperti parlano di information overload…</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e proprio di questo io parlai nella tesi, questo information overload crea poi dei meccanismi che sono del tutto simili a quelli dei media tradizionali perche’ se e’ vero che l’informazione politica ed economica viene mediata dal telegiornale X o Y che possono magari dare un taglio diverso, ma quei 10, 5 canali che sono i piu’ seguiti, creano l’informazione cioe’ la verita’ non e’ piu’ quella che e’ accaduta ma e’ quella che loro ti dicono. Allora uno potrebbe pensare che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visto che tu hai la possibilita’ di accedere quasi a qualunque tipo di fonte informativa, la probabilita’ che tu ottenga un’informazione pura e’ elevata ma in relata’ non e’ cosi’ perche’ siccome tu non avresti proprio il modo operativo ne’ le conoscenze per poterlo fare di fatto ti assidui a dei riduttori di complessita’ i riduttori di complessita’ sono i motori di ricerca, i blog, oggi sicuramente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,etc. e quindi questi signori qua diventano quelli che in qualche modo volendo possono decidere che tipo di informazione tu debba ottenere. Quindi se tu digiti su google la parola Silvio Berlusconi, sicuramente il fatto che nei primi 10 posti del ranking ci siano notizie compromettenti o negative nei confronti di questo tizio qua se tu sei un cittadino neozelandese leggi questi 10 articoli e ti fai un’opinione di Berlusconi, pero’ in quel caso i signori di google hanno un potere, il potere di indirizzarti verso l’informazione di un’opinione nei confronti di qualcosa. Allora uno potrebbe dire che problema c’e’ il cittadino neozelandese ha possibilità di accedere ai milioni di documenti che esistono in rete che riguardano quella persona, leggerseli tutti e farsi un’opinione reale, il che e’ impossibile e di conseguenza ritorniamo al punto di partenza. Di fatto, probabilmente alcune teorie che riguardano questo tipo di impostazione si ripetono anche sul mezzo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Tu leggi spesso quotidiani online, vai solo su Repubblica ed il corriere o leggi anche libero, il giornale?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Il punto di riferimento e’ il corriere della sera, il fatto quotidiano, devo dire che il giornale, libero quasi mai come fatto sistematico, di andare sul sito e guardare notizie. Direi che il 95% delle volte vado sul corriere della sera. Poi ci sono tutta un’altra serie di situazioni dove se ci sono dei link che trovo altrove che rimandano ad altri giornali poi ci vado.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Tu ottieni notizie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che ti portano su blog, siti?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Devo dire di si, abbastanza spesso, siccome non solo l’attivismo ma anche l’opinione delle persone trova in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io non e’ che non lo condivida io non lo faccio, pero’ ci sono tanti contatti che lo fanno, quindi spesso arrivano istanze di comunicazione legate a rimandi di articoli legati ad una notizia ad un evento, o magari quelli che fanno un’attivita’ politica un pochino piu’ spinta, notizie di eventi, legati ad incontri di tipo politico, etc. etc. Io devo dire che quando c’e’ qualcosa che mi colpisce particolarmente vado a guardare, leggo i post che eventualmente su temi politici, ripeto non interagisco quasi mai pero’ me li guardo vado a vedere i link correlati, le informazioni che ci sono.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 i tuoi contati non pubblicassero queste informazioni tu andresti a vedere questi sit o blog o ti limiteresti al consumo della radio, del corriere della sera?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probabilmente ci andrei comunque magari il fatto di avere, e qui ritorno al discorso che facevo prima, sono sicuramente degli attivatori molto importanti  e molto rapidi. Nel senso che magari andarmi ad interessare degli avvenimenti politici avvenuti durante la giornata o durante la settimana lo farei comunque andando a guardare il corriere piuttosto che altri siti. Pero’ alcuni aspetti particolari magari legati anche al territorio, perche’ questo poi e’ un altro aspetto importante, che mentre nella funzione dell’informazione, soprattutto dal punto di vista politico, l’informazione generalista ti da comunque delle informazioni legate alla politica nazionale e agli eventi piu’ importanti, molto spesso qualcosa si perde dal punto di vista territoriale. Allora l’utilizzo del quotidiano ti puo’ aiutare in questo, l’utilizzo di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se non hai riferimenti precisi (contatti) queste cose qua le perdi. Ma non perche’ a me interessi la politica locale, ma perche’ dal locale molto spesso si ottengono delle informazioni, delle novita’ che poi molto spesso vengono riportate poi anche  a livello nazionale. E quindi ritornando alla tua domanda si sicuramente li vado a guardare, li ritengo dei meccanismi rapidi per accedere ad informazioni che magari saresti andato ad accedere in momenti successivi o non avresti mai visto.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Da dove ottieni queste informazioni… contati o gruppi?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fondamentalmente contatti, pagine e gruppi quasi nessuno.</w:t>
      </w:r>
    </w:p>
    <w:p w:rsidR="00612EBF" w:rsidRDefault="00612EBF"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per quanto riguarda i contati dal punto di vista delle vedute politiche sono vari?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da questo punto di vista sono molto aperto nell’accordare amicizia. Ritengo che se uno vuole crearsi un network che abbia senso deve poi aprire la porta. Non solo in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difficilmente rifiuto il contatto con qualcuno, inteso come integrazione all’interno della rete. Quindi solitamente il mio network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su altri SNSs e’ abbastanza trasversale anzi direi che la maggioranza di quelli con cui sono in contatto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non li conosco nemmeno direttamente. E’ chiaro che anche li’ poi c’e’ un meccanismo della conoscenza indiretta che in qualche modo fa da apri pista, che magari una ti presenta e ti dice richiedi l’amicizia, o perche’ magari sia gia’ in contatto con qualcuno che tu conosci e’ in qauclhe modo un accreditamento per il fatto di accettarlo. Per quanto riguarda la tua domanda direi non lo so’, penso che dal punto di vista statistico abbiano una composizione molto articolata, immagino che non debbano essere vicini alla mia situazione sociale e politica.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hai fatto l’esempio di controllo dell’informazione paragonando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ad i media tradizionali, facendo l’esempio di google. Pero’io penso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non entri in questa logica per la presenza di pagine create da cittadini, da movimenti da cui tu puoi ottenere notizie anche se non li segui semplicemente se un tuo amico segue questa pagina. Qualche commento su questo?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sicuramente, quello che dici e’esatto nel senso che sicuramente sono diversi. Ma perche’ fanno un mestiere diverso, cioe’ il mestiere di google e’ quello di aggregare, selezionare e poi proporti l’informazione cioe’ fa proprio quello di mestiere, cioe’ chiediamo a google siccome ce ne e’ tanta, troppa ed io non sono capace di sezionarla fallo tu per me. Quindi in qualche modo gli diamo un mandato e sottoposto a questo mandato ce’e’ anche il rischio e l’opportunita’ che questi signori si arroghino il diritto di fare l’informazione come li puo’ convenire.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fa un lavoro diverso, e’ una struttura che ti consente una comunicazione. Pero’ attenzione da un punto di vista puramente formale e’ palese uno puo’ dire va be’ ti mette in contatto con i tupi amici poi quello che tu dici, quello di cui vuoi parlare on non vuoi parlare sta sempre a te. E’ vero pero’ attenzione quello che ti mette in condizione di vedere o non vedere alcune cose, di gestilre on non gestirle e’ comunque la struttira portante. Cioe’ la presenza di un qualsiasi tipo di filtro che viene deciso da chi sviluppa il sito e’ comunque un’intromissione, questa intromissione se viene spinta puo’ portare ad un condizionamento. Se tu hai 5000 amici e su 5000 ilo 10% decide di postare una notizia politica 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decidesse che per sua policy vuole ridurre questaq quantita’di notizie politiche o aumentarla non farebbe altro che automaticamente attraverso dei filtri decidere di proporti o non proporti una frequenza maggiore o minore la visibilita’ di una notizia legata al tuo amico. Quindi gia’ quello potrebbe significare che si sta intromettendo e fa in modo che la tua visibilta’ rispetto a quello che il tuo network sta facendo sia in qualche modo difforme da quella che e’ la realta’. Quindi quello che io voglio dire non e’ che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in se’ che come struttura abbia questo pericolo perche’ particolarmente propenso a farlo ma dico che l’elemto legato alla grande quantita’ di informazioni di chi usa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in maniera massiva non e’ che ha 5 amici ma ne ha 300, 500, 1000 qualcuno anche 10000, la presenza di questo enorme numero di informazioni fa si che l’utente delighi a chi ti fornisce il servizio ad aiutarlo a razionalizzare il modo in cui questo personaggio lo fa’ e’ un po’ un’incognita, perche’ si presta alla possibilita’ non dico di manipolazione ma di una gestione non definita dell’informazione.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b/>
          <w:sz w:val="22"/>
          <w:szCs w:val="22"/>
          <w:lang w:val="it-IT"/>
        </w:rPr>
        <w:t xml:space="preserve">Per quanto riguarda la credibilita’dell’informazione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credi che sia meno credibile piu’ credibile di quella dei media?</w:t>
      </w:r>
      <w:r w:rsidRPr="004F7A4D">
        <w:rPr>
          <w:rFonts w:ascii="Times New Roman" w:hAnsi="Times New Roman" w:cs="Times New Roman"/>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F2137D" w:rsidP="004F7A4D">
      <w:pPr>
        <w:spacing w:line="240" w:lineRule="auto"/>
        <w:contextualSpacing/>
        <w:jc w:val="both"/>
        <w:rPr>
          <w:rFonts w:ascii="Times New Roman" w:hAnsi="Times New Roman" w:cs="Times New Roman"/>
          <w:sz w:val="22"/>
          <w:szCs w:val="22"/>
          <w:lang w:val="it-IT"/>
        </w:rPr>
      </w:pP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sconta un elemento che e’ legato al suo successo stesso. Il numero di cosi’detti fake, che ci sono su </w:t>
      </w: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legati a foto che non sono foto reali, indicazioni che non sono reali, notizie che non sono reali dalla mia esperienza non e’ elevatissima ma comunque c’e’. Ora non ti saprei dire se la percentuale sia simile, uguale o superiore rispetto agli altri siti che ci  sono su </w:t>
      </w:r>
      <w:r>
        <w:rPr>
          <w:rFonts w:ascii="Times New Roman" w:hAnsi="Times New Roman" w:cs="Times New Roman"/>
          <w:sz w:val="22"/>
          <w:szCs w:val="22"/>
          <w:lang w:val="it-IT"/>
        </w:rPr>
        <w:t>Internet</w:t>
      </w:r>
      <w:r w:rsidR="004F7A4D" w:rsidRPr="004F7A4D">
        <w:rPr>
          <w:rFonts w:ascii="Times New Roman" w:hAnsi="Times New Roman" w:cs="Times New Roman"/>
          <w:sz w:val="22"/>
          <w:szCs w:val="22"/>
          <w:lang w:val="it-IT"/>
        </w:rPr>
        <w:t xml:space="preserve"> ma e’ comunque elevata. Questo dipende proprio dal successo che ha avuto, essendo molto utilizzato, essendo molto interconnesso tra chi utilizza la rete, e’ evidente che la percentuale che di base esiste su </w:t>
      </w:r>
      <w:r>
        <w:rPr>
          <w:rFonts w:ascii="Times New Roman" w:hAnsi="Times New Roman" w:cs="Times New Roman"/>
          <w:sz w:val="22"/>
          <w:szCs w:val="22"/>
          <w:lang w:val="it-IT"/>
        </w:rPr>
        <w:t>Internet</w:t>
      </w:r>
      <w:r w:rsidR="004F7A4D" w:rsidRPr="004F7A4D">
        <w:rPr>
          <w:rFonts w:ascii="Times New Roman" w:hAnsi="Times New Roman" w:cs="Times New Roman"/>
          <w:sz w:val="22"/>
          <w:szCs w:val="22"/>
          <w:lang w:val="it-IT"/>
        </w:rPr>
        <w:t xml:space="preserve"> di </w:t>
      </w: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risulta anche a volte superiore su </w:t>
      </w: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Detto questo piu’ di una volta mi e’ capitato di beccare questo tipo di situazione. Credo che questo sia legato a quello che dicevo prima, alla maggiore facilita’ da parte delle persone a scrivere e condividere cose nelle quali non e’ nemmeno minimamente certo, nelle cui non si pone  neanche il problema di quali siano le fonti, alcune notizie non solo sono sbagliate ma sono anche fuori dalla logica, se uno si mettesse a guardare quella foto o a pensare a quello che c’era scritto avrebbe capito che e’ una cosa inverosimile e pure c’e’ gente che la condivide. Allora non e’ il mezzo che e’ piu’ o meno incline alla diffusione di notizie sbagliate, ma secondo me sarebbe da analizzare il meccanismo di interazione delle persone con il mezzo.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 dovessi trarre una conclusione sull’impatto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sulla tua informazione politica cosa diresti?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direi che sicuramente ha una valenza, alcune informazione, alcuni elementi, alcune valutazione rispetto a determinati eventi politici non escludo che possano essere arrivati anche via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Sicuramente vedere delle informazioni, pagine che magari me erano sfuggite, che magari non avrei mai visto, ma che le vedo perche’ vengono postate su un mezzo come quello sicuramente ha un impatto e ritengo in piu’ che possa poi diventare in futuro un mezzo di diffusione dell’immagine politica, di branding se vogliamo sempre piu’ importante soprattutto perche’ ha una diffusione molto ampia e molto trasversale, siccome non e’ legato solo ad una parte della popolazione e a quelle che sono le loro esigenze, ma siccome e’ molto trasversale nell’utilizzo secondo me e’ un mezzo molto potente.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Prima hai detto che ottieni info su incontri che accadono sul territorio, hai mai preso parte a questi incontri?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mai.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Pensi che normalmente saresti comunque venuto a conoscenza di questi eventi o 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Probabilmente no devo dire la verita’, soprattutto per quanto riguarda eventi particolari e quelli legati al territorio. Diciamo che molto spesso vi e’ anche quella problematica di livello territoriale, quidni a volte vieni informato anche per eventi su arie anche molto distanti quindi diciamo che vieni informato ma poi raggiunge persone che non sono nel territorio. Ma a parte questo elemento, forse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uno dei canali preferenziali che ti mette maggiormente a conoscenza degli eventi anche dal punto di vista politico che magari sarebbe stato molto piu’ difficile ricevere attraverso altri canali. Cioe’ riesce a raggiungerti anche se tu non hai un collegamento cosi’ diretto con quell’iniziativa, almeno che non sei iscritto all news letter di unj movimento quella cosa non la vieni a  sapere, ma se un tuo amcio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partecipa a quell’evento tu ne vieni a conoscenza, e poi sta a te decidere se andarci. E’ sicuramente uno dei mezzi piu’ potenti per collegare in maniera rapida eventi con le persone.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Contatti mai politici?Inviare e-mail, lettere, visitare profili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mandare e-mail?</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no? Pensi che sia inutile o non hai tempo…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Una deve avere una motivazione. Il fatto di andare su un profilo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non escludo la possibilita’ di fare dei post mandare messaggi, pero’ ritengo che bisogna esserci un motivo specifico, cioe’ scrivere qualcosa solo epr scrivere qualcosa per me e’ inutile quindi non l’ho mai fatto, non escludo che se dovessi avere necessita’ di comunicare qualcosa di preciso a qualcuno dei politici, lo farei e lo farei attraverso mezzi di questo tipo, non gli scriverei una raccomandata, questo e’ sicuro.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Come utilizzi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dal punto di vista non politico?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Fondamentalmente da un lato mi piace molto di tenermi contato con le persone, non avendo la famiglia vicino, ma piu’ un contatto legato alle foto, stai, con la mia famiglia. Poi sono anche incuriosito dalle attivita’ di persone nel mio network, quidni diciamo che io in termini di post, ci sono in qualche momento sono piu’ frequenti, ma solitamente non sono molto prolifico, quello che mi piace e soprattutto la parte di guardare le foto postate o link particolari. E questo lo devo ammettere fra i vari link qualche volta viene fuori qualche informazione veramente particolare</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 Io consumo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dal PC durante la giornata e la sera e durante il giorno dal cell lo guardo pero’ sono sempre eventi molto rapidi, penso si dica stickness, il tempo che io rimango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fare qualcosa varia da un 1 o 8 minuti. Io non ho alcune applicazione e a me non piace quando ti invitano a fare qualcosa, questo lo trovo molto fastidioso, per il resto mi diverto abbastanza.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347EF1">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Luigi</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rPr>
      </w:pPr>
      <w:r w:rsidRPr="004F7A4D">
        <w:rPr>
          <w:rFonts w:ascii="Times New Roman" w:hAnsi="Times New Roman" w:cs="Times New Roman"/>
          <w:sz w:val="22"/>
          <w:szCs w:val="22"/>
          <w:lang w:val="en-US"/>
        </w:rPr>
        <w:t xml:space="preserve">Luigi </w:t>
      </w:r>
      <w:r w:rsidRPr="004F7A4D">
        <w:rPr>
          <w:rFonts w:ascii="Times New Roman" w:hAnsi="Times New Roman" w:cs="Times New Roman"/>
          <w:sz w:val="22"/>
          <w:szCs w:val="22"/>
        </w:rPr>
        <w:t xml:space="preserve">is in the 45-65 age-group, educated to High School level, working as a photographer. He is politically interested, left-leaning, and uses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a lot both politically and non-politically. Luigi is digitally savvy.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is the only SNS that he uses, and he employs it mainly for communication and information purposes. Because of his job, hobbies and high levels of online activity, he has been able to build a large network of </w:t>
      </w:r>
      <w:r w:rsidR="00F2137D">
        <w:rPr>
          <w:rFonts w:ascii="Times New Roman" w:hAnsi="Times New Roman" w:cs="Times New Roman"/>
          <w:sz w:val="22"/>
          <w:szCs w:val="22"/>
        </w:rPr>
        <w:t>Facebook</w:t>
      </w:r>
      <w:r w:rsidRPr="004F7A4D">
        <w:rPr>
          <w:rFonts w:ascii="Times New Roman" w:hAnsi="Times New Roman" w:cs="Times New Roman"/>
          <w:sz w:val="22"/>
          <w:szCs w:val="22"/>
        </w:rPr>
        <w:t xml:space="preserve"> friends. Such a network constantly provides him with political and non-political information, and enables him to learn about events, both political and non-political, in which he has often taken part. Luigi enjoys discussing politics both online and offline, and consumes also a lot of information from radio, TV, and online newspapers.</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Iniziamo dalla partecipazione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Cioe’ dei contatti con amici, capita anche per lavoro si parla di politica al bar, si esprimono giudizi su cose che succedono on Italia nel mondo, sono dei moment important nella vita, mi piace seprimere queste idee insomma.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Con chi parli di politica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e’ che parlo solo con le persone che la pensano come me anzi cerco proprio di avere il contradditorio con persone che non hanno le stesse idee proprio per confrontarmi insomma. Non e’ che se non la pensi come me non parlo anzi piu’ non la pensano come me piu’ mi attira la discussione.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Sono persone che conosci gia’?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 volte si, ma a volte mi trovo per esempio alla posta in un contesto stai aspettando in una sala di un medico, nasce una discussione e partecipo.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 toni delle discussioni?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 raro che mi altero, non litigo, e’ sempre un discorso pacato, cerco di imporre le mie idee ma sempre in modo civile e nel rispetto delle persone.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quanto riguarda la qualita’?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Dipende dall’interlocutore, cerco di approcciarmi all’interlocutore, se uno non ha i mezzi culturali cerco di stare basso, cerco di approcciarmi con il livello della discussione.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Vai mai a qualche evento, iniziativa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 volte mi e’ capitato di andare a quelle iniziative tipo cineforum che sono piu’ sociali che politiche, non sono espressione di un’idea, sono quei movimenti sociali che, faccio un esempio, vogliono promuovere il colloquio con il mondo musulmano. Non e’ proprio politico nel senso destra, sinistra, e’ un qualcosa di un po’ piu’ organico e piu’ una cosa di confronto con un altro mondo. Poi esce l’idea politica perche’ comunque…. Ma non e’ una cosa destra, sinistra e’ piu’ una comunicazione tra popoli. Sai a volte mi trovo a fare le foto e mi trovo coinvolto in queste cose.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Qualche altro tipo di iniziativa?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e’ da un po’ che non partecipo ad iniziative politiche nel senso stretto. Politica nel senso stretto e’ da un po’ che non frequento attivamente, mi trovo a parlare con persone…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non frequenti attivamente?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Perche’ non ho molto tempo o forse non voglio applicarmi piu’ di tanto. Mi piace partecipare alla cosa ma poi fare politica significherebbe impegnarmi in un modo che oggi non mi posso permettere come tempo.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in queste iniziative?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Siccome mi trovo in una veste professionale, mi trovo e sono presente, mi trovo coinvolto.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ci vai in veste non-professionale, da cittadino?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fin’ora non mi e’ capitato. Fin’ora no, piu’ da ragazzo, anche perche’ prima la situazione lavorativa che avevo non mi permetteva, ora ho una liberta’ di movimento e posso gestirmi piu’ la cosa. Prima ero piu’ soggetto a degli orari pero’ adesso sto partecipando a questi convegni, cose professionalmente ma anche perche’ mi piace.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dove ottieni informazioni su questi convegni?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Molti sono contatti che ho in rete, quindi da la’ si sviluppa tutta la situazione. Poi sai hai un contatto in rete, da li’ poi si sviluppa anche contatti telefonici, oh sai ci sta questa cosa vieni. Ma sono cose che sono nate in rete.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Quando parli di rete a cosa ti riferisci?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Al 90%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l’unico social network a cui partecipo. </w:t>
      </w:r>
      <w:r w:rsidR="00FB36F3">
        <w:rPr>
          <w:rFonts w:ascii="Times New Roman" w:eastAsia="Calibri" w:hAnsi="Times New Roman" w:cs="Times New Roman"/>
          <w:sz w:val="22"/>
          <w:szCs w:val="22"/>
          <w:lang w:val="it-IT"/>
        </w:rPr>
        <w:t>Twitter</w:t>
      </w:r>
      <w:r w:rsidRPr="004F7A4D">
        <w:rPr>
          <w:rFonts w:ascii="Times New Roman" w:eastAsia="Calibri" w:hAnsi="Times New Roman" w:cs="Times New Roman"/>
          <w:sz w:val="22"/>
          <w:szCs w:val="22"/>
          <w:lang w:val="it-IT"/>
        </w:rPr>
        <w:t xml:space="preserve"> anche perche’ poi non avrei tempo, non ho nemmeno il profilo su </w:t>
      </w:r>
      <w:r w:rsidR="00FB36F3">
        <w:rPr>
          <w:rFonts w:ascii="Times New Roman" w:eastAsia="Calibri" w:hAnsi="Times New Roman" w:cs="Times New Roman"/>
          <w:sz w:val="22"/>
          <w:szCs w:val="22"/>
          <w:lang w:val="it-IT"/>
        </w:rPr>
        <w:t>Twitter</w:t>
      </w:r>
      <w:r w:rsidRPr="004F7A4D">
        <w:rPr>
          <w:rFonts w:ascii="Times New Roman" w:eastAsia="Calibri" w:hAnsi="Times New Roman" w:cs="Times New Roman"/>
          <w:sz w:val="22"/>
          <w:szCs w:val="22"/>
          <w:lang w:val="it-IT"/>
        </w:rPr>
        <w:t xml:space="preserve">. Io sto solo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ma non per una scelta perche’ mi piace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mi sono trovato e non mi va di avere piu’ profili, poi diventa troppo dispersivo, lo aperto per avere discussioni a livello fotografico e poi si sono ampliate anche a livello sociale, politico, di eventi queste cose qua.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quanto riguarda il consumo di notize politiche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Poco giornale e molta TV.</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Radio?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Radio pure. Fondamentalmente io ascolto radio 24 che e’ la radio della Confindustria ma e’ una radio fatta bene con varie persone di varie tendenze politiche quindi ti da un’informazione con vari punti di vista.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Giornali?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Compro solo quelli delle mie idee politiche o il Fatto o Repubblica.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capita spesso?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sz w:val="22"/>
          <w:szCs w:val="22"/>
          <w:lang w:val="it-IT"/>
        </w:rPr>
        <w:t>3, 4 volte al mese. Prima ero piu’ assiduo scendendo ogni mattina per andare a lavoro almeno 2 volte a settimana.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quanto riguarda la TV?</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 telegiornali vedo TG3, la 7 e SkyTG24, il resto si possono pure bruciare.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mai vedi solo questi?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Mi capita di vedere Rai1 ma e’ che mi trovo cosi’… non e’ che questi non sono schierati a parte SkyTG24 che non e’ schierato ed e’ un telegiornale tipo americano, ti da’ la notizia ma non l’idea e mi piace perche’ e’ come se leggessi una cosa dell’ANSA, e’ successo questo, questo e questo e cosi’ a me sta bene. La 7 la vedo perche’ mi piace come il direttore come presenta le notizie, il TG3 ci sono affezionato coem il gironlae della mia parte politica. Rai1 e’ troppo omologato quindi non mi piace, non prende posizione, sta ,molto sui generis, la notiziola che non serve a neinte, il TG2 non mi trovo con gli orari.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offline sembri abbastanza attivo…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poi con amici che non la pensano come me li stuzzico, cerco di avere un contraddittorio.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riguarda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al di fuori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parli mai di politica su qualche forum, qualche sito?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Sinceramente no, cioe’ attingo a qualche notizia, perche’ poi ci sono dei link, un po’ da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un po’ da Google, ti becchi dei link vai in altri siti pero’ non ho il contradditorio, perche’ leggo la notizia pero’ rimane la’ perche’ non ci sta la discussione come sul social network, tu metti il commento quello ti risponde. Tu leggi la notizia, i blog sono cosi’. Perche’ poi sul blog magari metti la risposta poi dovrei ritornare perche’ sono un po’ pigro, se devo fare la discussione la voglio fare e la voglio terminare, non sono il tipo che poi ritorna a vedere se quello mi ha risposto, non sono tipo da blog. Leggo, a volte vado in qualche blog, c’e’ qualche link vado a leggere la notizia pero’ non ritorno perche’ dovrei segnarmi il link, non ho questa metodologia di segnarmi il link, di andare a vedere, mettermi il RSS che mi da’ la risposta, diciamo che sono pirgo da uqetso punto di vista.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Senza considerare i link da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non vai da solo su blog?</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a volte, io sto anche su iGoogle che ho il profilo e la’ escono delle notizie, perche’ la’ ho dei blog che sono abbonato, tipo il blog di Beppe Grillo, altrri blog e vado a leggere la cosa.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quanto riguarda di giornali?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ogni tanto me li vado a vedere, del Fatto ho anch el’applicazione su Android ed ogni tanto me la vado a leggere, pero’ il problema e’ che siccome lavoro al computer mi metto Radio 24, dove danno le news ogni ora, quindi non ho quell’esigenza di comprare, di andare a leggere perche’ comunque sono informato quando succede qualcosa. Perche’ al giorno almeno 3, 4 ore di radio le sento, il che significia almeno 3 telegiornali, poi la TV la sera quindi come informazione generale sto apposto. Quindi non ho piu’ l’esigenza come prima, perche’ prima scendevo, andavo a lavoro non avevo l’opportunita’ di sentire radio e compravo il giornale. Invece adesso stando a casa lavoro al computer mi metto la radio online e me la sento.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la radio la senti online…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online anche le trasmissioni che non sono riuscito a vedermi per esempio la sera prima me le vedo in podcast, tipo che tempo che fa.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Tramite e-mail ti arrivano richieste per petizioni?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si. A volte le firmo, a volte no.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Tramite e-mail?</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Sai sono iscritto a qualche blog, oppure un amico mi vuole chiedere di firmare qualche cosa.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Come te lo chiede questo amico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e-mail.</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Diciamo sono contatti, alcuno erano gia’ contatti che conoscevo con la fotogrfia o con lo sport. Poi ho avuto i loro contatti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e anche se non ci vediamo spesso come prima avendo il contatto con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abbiamo una corrispondenza piu’ attiva e se c’e’ qualche notizia loro mi fanno sapere, queste cose qua.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ti fanno sapere?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Mi mandano una e-mail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via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via e-mail?</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 volte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a volte su gmail dove si trovano a srcivere, siccome io controllo l’e-mail almeno due, tre volte al giorno quindi con le persone con cui ho contatto non ho la possibilita’ che non vedo il messaggio.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Sempre in relazione alle petizioni prima ti trovavi a firmare petizioni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 capitato anche di firmare per i banchetti per strada. Per esempio io non voterei Beppe Grillo pero’ avrei firmato per la lista elettorale perche’ secondo me e’ un partito che deve stare in parlamento. Da questo punto di vista sono abbastanza radicale cerco di dare piu’ voce anche se non la pensano come me.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Pensi che ti trovi dinanzi a piu’ petizioni rispetto a prima, tramite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sicuramente, anche perche’ sei piu’ visibile. Prima te la dovevi andare a cercare. Prima se tu sapevi che ci stava una petizione tipo il divorzio dovevi andare  a cercare dove stava il banchetto. Invece adesso siccome ci sono piu’ persone che sono interessate a quello che stu stai in contatto loro ti possono indirizzare vai la’, vai qua’ quindi hai un accesso piu’ capillare se ti vuoi interessare adesso sai dove andare. Prima dovevi andare nella sede del partito a volte non era vicino e sorgeva la pigrizia di andare la’, invece adesso se tu sai dove andare ci vai. Prima dovevi andare prima a chiedere informazioni e poi andare dove si trovava la petizione.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Adesso per quanto riguarda la tua partecipazione politica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in particolare la discussione politica. Discuti spesso di politica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abbastanza. A volte la discussione politica nasce anche con persone che non sono nei miei contatti ma sono contatti dei miei contatti siccome io ho la bacheca aperta tutti i contatti dei miei contatti che mettono una sciocchezza mi compare nella mia bacheca. Siccome io sono uno che quando qualcuno dice una sciocchezza io gli rispondo, quindi la discussione nasce anche con persone che non conosco.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presumo che tu discuta anche molto con persone che non la pensano come te politicamente…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sicuramente anzi piu’ con queste qua perche’ con quelle che hanno le stesse mie idee non ci sta gusto.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C’e’ qualche differenza tra la discussione politica che fai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quella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Quando tu fai un dialogo verbale per me e’ piu’ semplice. Scrivere non e’ che mi e’ piu’ complicato pero’ parlare mi riesce piu’ semplice.  Se vedo una cosa che non mi garba pero’ l’affronto la discussione. Pero’ faccio un esempio prendo la vesuviana vedo due persone che parlano, intervengo e se mi rispondono si instaura la discussione. Ecco la stessa cosa, l’approccio e’ uguale, il fatto di8 approcciarsi alle persone fa parte del carattere. Quindi se uno mette una cosa in bacheca che stimola la discussione io vado.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per i toni ci sia una differenza tra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Il fatto dell’aggressività’ non dipende solo dalla persona ma anche da come tu ti approcci. Per esempio se uno scrive una cosa ed io gli rispondo in un modo aggressivo invece se tu approcci in un  modo piu’… anche perche’ e’ una persona che non conosco. Poi se lui non risponde in modo civile li’ rispondo a tono. La civilta’ se si discute in modo civile ma se lui discute in modo incivile non mi tiro indietro.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Secondo te le discussioni faccia a faccia dal punto dei vista dei toni?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Faccia a faccia le persone tendono a mantenersi perche’ ci sta la cosa fisica. Almeno che non sia un pazzo, e’ difficile che si arrivi a degli scontri invece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piu’ facile che la discussione si alteri perche’ ci sta l’invisibilita’, stai parlando con una persona virtuale anche se lo conosci, non ci sta la presenza fisica che ti frena.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quelal offline per te e’ piu’ semplice?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Perche’ anche diciamo che io non viaggio molto e quindi sto nella zona del mio dialetto, e’ piu’ facile perche’ hai un linguaggio spurio tra dialetto ed Italiano quindi puoi abbinare delle cose che rendono meglio il concetto. E’ piu’ fredda la discussione da tastiera anche perche’ non ci sta il tono. A volte capita che tu dici una cosa, la dici in tono scherzoso, e quello capisce un’altra cosa, quindi e’ piu’ semplice offline.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tu sembri preferire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pero’ siccome tu poi frequenti al 90% persone che la pensano come te quindi la discussione offline e’ circoscritta tranne che in qualche occasione a persone che la pensano come te invece tu hai online un villaggio globale. Io preferisco quella verbale per un motivo mio dialettico pero’ quella online ti da’ l’opportunita’ di avere piu’ persone con cui puoi confrontarsi anche persone diverse da 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gli argomenti?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Adesso tutto avviene intorno alle elezioni che devono accadere ma quando c’e’ stat la campagna di Obama abbiamo discusso anche li’, insomma quando ci sono delle occasioni particolari, quando succede qualcosa tipo l’Iran, l’Iraq, la Siria.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Pensi che con l’avvicinamento delle elezioni pensi che ti trovi a parlare di piu’ di plitica?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Diciamo che e’ fisiologico, perche’ ci sono le tribune elettorali, le perone aprlano di piu’ di politica perche’ i politici compaiono con piu’ assiduità in TV ed hanno piu’ possibilita di far parlare la gente, ora l’Italia vive un momento particolare, ci sono nuovi personaggi politici quindi la gente e’ piu’ sollecitata, il partito 5 stelle, tutte queste cose qui quindi la gente in queste occasioni di elezioni tende di avvinarsi di piu’ alla politica.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Anche tu discuti di piu’?</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per esempio ieri il fatto di Berlusconi da Santoro, la gente ha parlato.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Ottieni spesso richeiste di partecipazione ad iniziative politiche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Ecco sto scritto in qualche gruppo ti fanno sapere domani ci sta questo, siccome sto iscritto al gruppo mi arriva la notizia, l’evento in bacheca, ma non e’ che partecipo sempre. Per esempio io sto in un gruppo di Ercolano dove ci sono vari soggetti politici, loro mettono informazioni sugli eventi. A volte ci vado se ci sta l’opportunita’ di fare delle foto, se non mi interessa, tipo le solite cose elettorali per affiliare le persone, evito.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Da quando hai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sei piu’ informato su iniziative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comunque anche perche’ ormai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entrato nella vita delle persone in modo, oserei dire, preoccupante nel senso che se tu hai un profilo pubblico. Perche’ io dico se ho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devo chiudermi la bacheca che senso ha? Essendo la mia bacheca aperta io vedo tutte le cose che vedono i contatti dei miei contatti. Quindi io dico avere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mettere tutti i controlli sulla privacy non ha senso. Se vuoi avere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devi avere la percezione di quello che ti sta attorno, poi tu scegli non partecipi piu’ alla discussione. I voglio la notizia, se la notizia non mi interessa vado sulla destra esci dalla discussione. Cosi’ non e’ che ti devi andare a cercare le cose che ti interessano, cosi’ ti arriva tutto e poi tu scegli quello che ti interessa e quello che non ti interessa.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vedi piu’ iniziative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sicuramente prima vedevo solo le cose che uscivano sul giornale, le cose importanti, invece adesso hai una cosa piu’ globale.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la provenienza sono gruppi, amici?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Un mix, io ho amici e gruppi. A volte amici impegnati politicamente fanno un evento tu sei tra i contatti e mandano l’invito a tutti i contatti indipendentemente se ci sta un rapporto di frequentazione o meno, anche perche’ quando si fa un evento e si mandano inviti, la gente legge uah ci sono 5000 invitati, fa piu’ effetto.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 la richiesta di partecipazione ad un evento viene da un tuo amico ti senti obbligato?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io non mi sento obbligato, mai. Se mi interessa vado. Non mi influenza assolutamente i miei amici sanno come sono fatto, se la cosa mi interessa ci vado seno’ desisto.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Il fatto della natura pubblica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limita la discussione di certi argomenti politici?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Se io mi interesso della discussione non mi pongo problemi. Le persone che si fanno influenzare da questo significa che non hanno rispetto per le loro idee se io sono convinto della mia idea io la porto avanti. Ed anche l’opposto non e’ perche’ online sono invisibile faccio la discussione sulla legalizzazione della marijuana se fossi in treno la farei lo stesso, non mi tiro indietro anche  se puo’ sembrare scabrosa per gli altri, se sono convinto di una cosa offline o online non cambia niente.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Delle conclusioni su l’impatto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sulla tua discussione politica, ha cambiato qualcosa?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 ti ripeto ha cambiato che parlo piu’ spesso ma non il mio modo di approcciarmi. Parlo piu’ spesso perche’ per lavoro sto piu’ online  e quindi mi trovo piu’… ogni tanto entro, mentre prima stavo a lavoro ed il mio lavoro non mi permetteva una discussione con altre persone. Invece qua vedo la notizia, rispondo, ho piu’ opportunita’.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come hai detto prima ha cambiato anche un po’ gli interlocutori?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ho interlocutori diversi non solo quelli che la pensano come me.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riguarda il consumo di notizie politiche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Penso che ti capita di ricevere link politici…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e ti ho detto anche se io non sono iscritto avendo la bacheca aperta i miei contatti mettono una notizia che hanno letto e mi compare, pi se la notizia mi interessa la vado a leggere quindi ho piu’ percezione di quello che succede. E’ come quando vai a pesca invece di mettere una canna, hai piu’ canne per pescare perche’ ci sono le notizie a cui attingo io e quelle dei miei contatti quindi sei invaso dalle notizie che a volte sono anche cazzate, vai a vedere il titolone  e poi la notizia non si riduce a niente, ma la curiosita’ prendi e vai.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Si proprio per quanto riguarda l’affidabilita’ delle notizie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Eh si secondo me questo e’ un grosso problema perche’ a volte escono delle bufale che tu sei convinto ma sono bufale senza riscontri.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tu ritieni che i media tradizionali sono piu’ affidabili?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Eh si perche’ comunque il giornale ha una linea editoriale, se scrive qualcosa ha una dignita’ da difendere, invece i blog a volte sono fatti da persone che vogliono avere nel loro sito per vari motivi e per questo mettono anche notizie non attendibili. Per fare il giornalista devi avere l’attendibilita’ della fonte mentre a volte si mettono notizie senza attendibilita’ perche’ fa notizia.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per te e’ un po’ un problema?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pero’ ecco poi tu vai a vedere te ne accorgi subito se l’argomento ti interessa tu approfondisci pure seno’ hai perso un minuto a clickare la notizia.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quanto riguarda i tuoi contatti, tendono a condividere con te le tue preferenze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 miei contatti sono di varie idee politiche, non sono solo di sinistra io ho amici anche di destra.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capita che questi contatti di destra postino notizie da il giornale, libero?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Tu ogni tanto li leggi?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Se devo dirti che vado sul sito del Giornale non ci vado, pero’ leggo il trafiletto, pero’ se vedo il Giornale, perhe non ho stima ne’ del Giornale ne’ di Libero, a parte Feltri, non vado.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diresti che sei piu’ esposto anotzie delle altre parte politica ance se non leggi tutto l’articolo.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sono piu’ esposto sicuramente ma lo metto in conto questo percge’ e’ lo scotto che devi pagare se tu vuoi avere dei contatti variegati, se conosco ad una persona non e’ che domando tu a chi voti , io ci parlo e dopo posso sapere la sua idea politica, a volte tu conosci una persona al di la’ della sua idea politica poi la discussione politica nasce in alcune situazioni perche’ io non faccio all’attivita’ politica, tipo consigliere comunale, quindi sono esposto e le persone sanno la mia idea, la discussione politica per un cittadino normale nasce in determinate situazioni, se vado ad una manifestazione politica, in determinate occasione tipo l’imu che la gente si lamenta alla posta, pero’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tu hai notizie, non solo notizie politiche, conoscendo le persone da quello che mettono ti fai un’idea della loro preferenza politica pero’ ecco non e’ che tu parli solo di politica ci sono persone che ho accettato tra i contatti ed hanno fatto delle cose difficilmente li cancello, cancellare un contatto la trovo una cosa puerile allora quando mettono una notizia ci passo sopra, la ignoro.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riguarda la natura delle notizie vi e’ una differenza?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si trovano notizie che parlano tipo degli stipendi dei politici che non uscirebbero mai nei media tradizionali,,, ti capita di vederle?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Queste notizie mi capitano spessissimo, a volte metto il mi piace, metto un commento,m pero’ da questo punto di vista devo dire che queste notizie qua le sento piu’ dalla radio, dove ci sono dei programmi che parlano specificamente di queste cose, Giannino, la zanzara trasmissioni che parlano degli abusi che fanno i politici.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Ci sono delle informazioni che ottieni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che non ottieni tramite altri mezzi?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Diciamo che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piu’ capillare proprio perche’ tu hai molti contatti. La radio, accedni Radio 24 ha una linea editoriale e grosso modo senti quella campana invece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no,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non ha filtri, io ho piu’ di 1000 contatti quindi non ho fatto un filtro, di questi 1200 contati io so l’idea politica di un 20% il resto non ne ho proprio idea di come la pensino, a volte vedo dei link e vado a vedere. Quindi tu hai un surplus di notizie che ti arriva da tutte le parti invece almeno che non vai dal giornalaio e ti compri 20 euro di gironali, ti compri la repubblica, il gironale, libero e allora ti fai un’idea. Invece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ti da… poi i miei 1000 contatti hanno dei loro contatti quindi mi arriva in bacheca notizie di persone che sono contatti dei miei contatti, ti arriva tutto poi tu scegli se andar a vedere o no. Tu non scegli le notizie, ti arrivano poi se tu ti interessi seno’ passi avanti. Io mi arrabbio quando dicono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il diavolo, faccio un esempio il coltello non e’ cattivo per esempio tu ci tagli il pane e puoi ammazzare una persona e’ l’uso che lo rende buono o cattivo, e l’uso che ne fai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non e’ cattivo e’ le persone che la rendono utile on non utile. Come la TV, tu hai un’arma potente se una cosa non mi piace prendo il telecomando e cambio, la stessa cosa qua se mi interessa una notizia seno’ non ci clicco sopra.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Una conclusione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la partecipazione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Dico che e’ un mezzo che ha utilità’ eccezionale anche per il contatto delle persone delle notizie poi dipende da noi dell’uso che ne vogliamo fare. Io penso siano insostituibili, oggi nella comunicazione moderna non si puo’ farne a meno.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nel tuo caso per il consumo di notizie politiche ha cambiato qualcosa ha avuto qualche influenza particolare?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Ti ripeto compro meno giornali perche’ insomma non ho la necessita’ fra radio che ascolto e notizie, i link della Repubblica, non ho necessita’ di comprarlo.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trovi mai a contattare politici?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 livello nazionale no a livello locale si, mi capita.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come li contatti?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Tramite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poi sono tra i contatti di alcuni di loro.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prima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ti capitava di contattare politici?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 prima no. Prima dell’avvento del social networks no perche’ prima dovevi scrivere una lettera e ti ripeto e’ la pigrizia invece qua e’ immediato.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Lo trovi utile, ti rispondono?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 volte mi risponde il sindaco di Portici siccome e’ una realtà che frequento ho subito il riscontro quindi se lui dice qualcosa io. Poi dipende anche dal politico, siccome lui tende molto ad avere il rapporto con i cittadini devo ammettere che quando gli ho fatto qualche domanda, poi non so’ se e’ lui o il suo addetto stampa, lui ha il profilo ma la risposta mi arriva. Prima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magari incontravi un amico che faceva politica ma la’ e’ un’altra cosa era l’amico non il politico che ti rispondeva.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Come utilizzi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non-politicamente?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Lo uso per comunicare, comunicazione nel senso esteso della parola, sia comunicazioni sociali, politiche, di hobbie, comunicazione in generale. E’ capitato a volte si fanno delle uscite ma lo utilizzo piu’ per comunicare che per scopo ludico.</w:t>
      </w:r>
    </w:p>
    <w:p w:rsidR="004F7A4D" w:rsidRPr="004F7A4D" w:rsidRDefault="004F7A4D" w:rsidP="00347EF1">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Mario</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Mario is in the 18-24 age-group, studying towards a degree in Language and Economy. He is a young political activist, particularly active in the university circle. Mario is very critical of Italian political institutions and is not affiliated to any political movement. He uses a range of different online platforms for both political communication and </w:t>
      </w:r>
      <w:r w:rsidRPr="004F7A4D">
        <w:rPr>
          <w:rFonts w:ascii="Times New Roman" w:hAnsi="Times New Roman" w:cs="Times New Roman"/>
          <w:sz w:val="22"/>
          <w:szCs w:val="22"/>
        </w:rPr>
        <w:t>mobilisation</w:t>
      </w:r>
      <w:r w:rsidRPr="004F7A4D">
        <w:rPr>
          <w:rFonts w:ascii="Times New Roman" w:hAnsi="Times New Roman" w:cs="Times New Roman"/>
          <w:sz w:val="22"/>
          <w:szCs w:val="22"/>
          <w:lang w:val="en-US"/>
        </w:rPr>
        <w:t xml:space="preserve"> purposes, and acknowledges the dominance of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in the toolkit of young activists. He exhibits moderate levels of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political and non-political activity, preferring offline-based activism which he considers the foundation of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political activity. He uses this SNS mainly for obtaining and spreading information, but also to a limited extent for communicating with some of his friends and contacts. </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Potresti dirmi come partecipi politicamente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Al momento attuale ho ridotto la mia partecipazione politica. E attualmente quello che faccio e’ soprattutto partecipare nel’ambito dell’universita’, dove partecipo spesso ad assemblee, di colettivi universitari e sporadicamente seguo cortei e manifestazioni a livello studentesco. Poi tra virlette a livello piu’ istituzionale in questo period mi sto occupando di una campagna elettorale di un amico a Somma Vesuviana, che sta facendo una campagna eltterole fatta da giovani, ed io mi sto occupando dell’aspetto comunicativo della campagna elettorale?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In che senso comunicativo?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Sto collaborando insieme ad alcune perosne che sono laureate in marketing e ci occupiamo della campagna elettorale, nel senso che strumenti da utilizzare per la comunicazione, che slogan utilizzare, che settore di persone con cui comunicare, analizzando i dati delle vecchie campagne elttorali.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 tu ora stai a Roma, no?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quindi sto collaborando da lontano, tramite pc o telefonicamente.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Prima mi hai detto che hai ridotto la partecipazione politica offline… perche’?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Le ragioni sono principalmente legate al fatto che ho lasciato l’ambito universitario in cui ero piu’ attivo politicamente, che era quello della vecchia universita’ che frequentavo dove avevo una frequentazione piu’ abituale e quotidiana sempre rilevante a movimenti studenteschi e collettivi. Essendomi laureato ed avendo cambiato un po’ ambiente adesso sono meno inserito in questi ambiti e quindi ho ridotto la mia partecipazione.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Pensi che a Roma ritornerai a partecipare come prima?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sinceramente, ho avuto anche dei cambiamenti personali, nel senso che mi sento di dare un po’ piu’ peso ad altro rispetto al passato, piu’ strettamente legato alla didattica, quindi mi sto studiando di piu’ all’uni quindi sono un po’ cambiato rispetto a questo aspetto. Quindi no perche’ ho ridotto la partecipazione anche per cambiamenti alla veduta personale delle cose non perche’ non ci trovo piu’ interesse ma perche’ ho dato piu’ importanza ad altre cose in questo momento della mia vita.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Pensi anche che manifestazioni e proteste non hanno quell’efeftto che te speravi… questo ha influenzato?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Probabilmente si, ma a livello personale continuo a ritenere che quella sia l’unica reale forma a livello di partecipazione politica in senso stretto, di comunicazione politica di esprimere il proprio assenso o dissenso, questa rimane l’unica forma, quindi ritengo che il peso della partecipazione rimanga quella reale non telematica, quindi ci credo ancora.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comunque ritieni che la partecipazione a proteste sia comunque piu’ efficace di quella fatta tramite computer?</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sicuramente. Perche’ una rappresenta la causa e l’altra l’effetto. Diciamo che la partecipazione telematica rappresenta la causa, l’organizzazione, mentre l’effetto e’ la partecipazione sul territorio, per strada, quella pratica.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Hai utilizzato spesso la rete per l’organizzazione di iniziative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Da quando esiste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oramai e’ diventato il mezzo principale di comunicazione e molte altre forme del passato sono andate a perdersi come il volantino, il manifesto, tutte le forme cartacee di comunicazione ed organizzazione sicuramente con l’avvento soprattutto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hanno perso la loro importanza.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Vi e’ qualche altro strumento del web che utilizzate per l’organizzazione?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Vabbe’ oltre </w:t>
      </w:r>
      <w:r w:rsidR="00FB36F3">
        <w:rPr>
          <w:rFonts w:ascii="Times New Roman" w:eastAsia="Calibri" w:hAnsi="Times New Roman" w:cs="Times New Roman"/>
          <w:sz w:val="22"/>
          <w:szCs w:val="22"/>
          <w:lang w:val="it-IT"/>
        </w:rPr>
        <w:t>Twitter</w:t>
      </w:r>
      <w:r w:rsidRPr="004F7A4D">
        <w:rPr>
          <w:rFonts w:ascii="Times New Roman" w:eastAsia="Calibri" w:hAnsi="Times New Roman" w:cs="Times New Roman"/>
          <w:sz w:val="22"/>
          <w:szCs w:val="22"/>
          <w:lang w:val="it-IT"/>
        </w:rPr>
        <w:t>, che appartiene alla stessa tipologia di mezzo, a livello di movimento politico esistono una serie di siti di rete di movimenti a livello nazionale ed anche globale che vengono utilizzati come fonte di organizzazione e comunicazione di eventi.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Pero’ lo strumento principale rimane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Rimangono ovviamente i social networks.</w:t>
      </w:r>
    </w:p>
    <w:p w:rsidR="004F7A4D" w:rsidRPr="004F7A4D" w:rsidRDefault="00F2137D" w:rsidP="004F7A4D">
      <w:pPr>
        <w:spacing w:line="240" w:lineRule="auto"/>
        <w:jc w:val="both"/>
        <w:rPr>
          <w:rFonts w:ascii="Times New Roman" w:eastAsia="Calibri" w:hAnsi="Times New Roman" w:cs="Times New Roman"/>
          <w:b/>
          <w:sz w:val="22"/>
          <w:szCs w:val="22"/>
          <w:lang w:val="it-IT"/>
        </w:rPr>
      </w:pPr>
      <w:r>
        <w:rPr>
          <w:rFonts w:ascii="Times New Roman" w:eastAsia="Calibri" w:hAnsi="Times New Roman" w:cs="Times New Roman"/>
          <w:b/>
          <w:sz w:val="22"/>
          <w:szCs w:val="22"/>
          <w:lang w:val="it-IT"/>
        </w:rPr>
        <w:t>Facebook</w:t>
      </w:r>
      <w:r w:rsidR="004F7A4D" w:rsidRPr="004F7A4D">
        <w:rPr>
          <w:rFonts w:ascii="Times New Roman" w:eastAsia="Calibri" w:hAnsi="Times New Roman" w:cs="Times New Roman"/>
          <w:b/>
          <w:sz w:val="22"/>
          <w:szCs w:val="22"/>
          <w:lang w:val="it-IT"/>
        </w:rPr>
        <w:t xml:space="preserve"> piu’ di </w:t>
      </w:r>
      <w:r w:rsidR="00FB36F3">
        <w:rPr>
          <w:rFonts w:ascii="Times New Roman" w:eastAsia="Calibri" w:hAnsi="Times New Roman" w:cs="Times New Roman"/>
          <w:b/>
          <w:sz w:val="22"/>
          <w:szCs w:val="22"/>
          <w:lang w:val="it-IT"/>
        </w:rPr>
        <w:t>Twitter</w:t>
      </w:r>
      <w:r w:rsidR="004F7A4D"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pero’ ultimamente noto anche da persone che sono molto piu’ inserite attualmente di me, che staq diventando quasi un parallelo l’utilizzo dei due mezzi.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quanto riguarda la tua discussione politica, penso che tu discuta spesso?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b/>
          <w:sz w:val="22"/>
          <w:szCs w:val="22"/>
          <w:lang w:val="it-IT"/>
        </w:rPr>
        <w:t>Offline con chi discuti di politica?</w:t>
      </w:r>
      <w:r w:rsidRPr="004F7A4D">
        <w:rPr>
          <w:rFonts w:ascii="Times New Roman" w:eastAsia="Calibri" w:hAnsi="Times New Roman" w:cs="Times New Roman"/>
          <w:sz w:val="22"/>
          <w:szCs w:val="22"/>
          <w:lang w:val="it-IT"/>
        </w:rPr>
        <w:t xml:space="preserve"> </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Con chi ritengo che puo’ essere interessato a questi aspetti perche’ spesso ti capita di conoscere persone che dimostrano di essere meno propense a questo tipo di discussione. Quindi nell’ambito delle amicizie piu’ strette piu’ allargate quando conosci qualcuno all’universita’, oppure nell’ambito del, per esempio mi e’ capitato di andare a sentire un concerto a Roma in un centro sociale ed ho conosciuto una ragazza greca amica di un amico con cui ho discusso, oppure in famiglia, ultimamente ho discusso in relazione alle primarie, questi sono gli ambiti.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Pensi che offline tendi a parlare piu’ con persone che condividono le tue idee politiche o ti trovi anche a confrontarti con persone che sposano idee politiche anche opposte alle tue?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mi capita, non per scelta personale, questo e’ il brutto del fatto che frequento persone che condividono le mie stesse idee politiche. Ma non e’ per scelta, se mi trovassi avanti una persona con idee differenti non avrei problemi a confrontarmi.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 ti capita molto piu’ spesso parlare con persone simili…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Sicuramente.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Tu discuti di politica anche online?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su altri siti?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solo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con chi discuti di politica, sono le stesse persone con cui discuti offline o sono diverse?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le stesse persone.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ti capita di scrivere commenti in qualche gruppo e trovarti a parlare con persone?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con cui magari nella vita reale non mi trovo a prakare. E’ uno strumento in piu’ che allarga la discussione a persone verso cui nell’ambito offline non avresti discusso. Sicuramente capita, perche’ online ti trovi a parlare con persone che magari non incontri quotidianamente ma ti capita di paralrci e di discuterci solamente in maniera telematica.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con queste persone discuti anche di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Queste persone hanno simili idee politiche?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nell’ambito piu’ allargato dei mezzi online e’ piu’ frequente trovarsi a discutere con persone che semmai c’hanno una visione piu’ differente dalla tua rispetto all’ambito piu’ ristretto della vita quotidiana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b/>
          <w:sz w:val="22"/>
          <w:szCs w:val="22"/>
          <w:lang w:val="it-IT"/>
        </w:rPr>
        <w:t xml:space="preserve">Qualitativamente c’e’ una differenza tra la discussione politica che avviene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quella nel mondo reale?</w:t>
      </w:r>
      <w:r w:rsidRPr="004F7A4D">
        <w:rPr>
          <w:rFonts w:ascii="Times New Roman" w:eastAsia="Calibri" w:hAnsi="Times New Roman" w:cs="Times New Roman"/>
          <w:sz w:val="22"/>
          <w:szCs w:val="22"/>
          <w:lang w:val="it-IT"/>
        </w:rPr>
        <w:t xml:space="preserve"> </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Probabilmente per quanto riguarda la comunicazione fra due persone probabilmente si equipara. E’ molto simile sia livello telematico che reale. Quando si tratta di una discussione allargata a piu’ persone, come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con un commento a cui poi susseguono commenti successi, probabilmente l’efficacia di quel dibattito e’ minore rispetto ad un dibattito tra piu’ persone che avviene nella vita reale?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Perche’ per esempio molto banalmente in mezzo di comunicazione come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una discussione ha pure tempi differenti, nel senso che mentre in una discussione faccia-a-faccia si ha la possibilita’ di ascoltare fino in fondo il pensiero dell’altra persona aspettando che abbia finito per poi rispondere,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capita p-ure non sapere se l’altra persona sta scrivendo qualcosa. Quindi puo’ slatare un commento, un’idea e tu continui a parlare per la prorpia strada senza riuscire ad ascoltare l’altro.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riguarda i toni della discussione politica vedi una differenza tra quella offline e quella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Probabilmente si e se vedo la differenza riguarda sempre la tipologia di interlocutore che hai. Nel senso che, sempre per quello che abbiamo detto perche’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capita di avere conversazioni con persone che non appartengono alla nostra vita quotidiana uno puo’ avere toni piu’ moderati verso una persona che conosci meno, rispetto ai toni che assumi con una persona che conosci di piu’, con cui hai piu’ liberta’.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Potrebbe anche accadere l’opposto non avendo un contatto fisico online le persone potrebbero essere piu’ aggressive…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Quello dipende praticamente dal carattere delle persone, inteso anche come educazione comunicativa che una persona ha, dal rispetto verso le idee altrui, verso persone che se mai tu frequenti di meno e dunque dovresti rispettare maggiormente le idee che hanno.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per quanto riguarda le argomentazioni durante una discussione politica, pensi che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le loro opinioni siano piu’ basate su fatti presentano fatti, link? C’e’ una differenza tra quella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Io penso che la comunicazione telematica si quella meno articolata e documentata che possa esistere. Fondamentalmente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lo strumento che ha reso l’informazione in generale, e di conseguenza anche le discussioni, meno dimostrabili in modo documentato possibile dato che prendere informazioni da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spesso consiste prendere informazioni di cui non si conosce la provenienza e quindi potrebbero esser stato scritte da chiunque e quindi potrebbero essere documentante ed anche non documentate, le informazioni risultano abbastanza campate in aria a volte.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Invece tu pensi che una discussione offline si basi piu’ su fatti?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Probabilmente offline se il dibattito e’ accesso ti verra’ probabilmente richiesta la conferma documentata di quello che stai dicendo, mentre spesso su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si fanno delle affermazioni che non hanno base documentata ma nessuno ti richiede di attestare la veridicita’ di quella affermazione.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Da quello che hai detto sembra che le informazioni che girano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 te non sono attendibili?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posso dire che non lo sono, che non lo siano nel loro complesso, ma si possono distinguere tra l’attendibilita’ dell’informazione presa per esempio da un sito che si occupa comunque di informazione, come puo’ essere un sito di un giornale che comunque gia’ all’origine, proprio nei meccanismi di informazione interni ad un giornale, ci sono dei criteri di selezione dell’informazione che invece rispetto ad informazioni prese da siti che non hanno necessità di provare l’attendibilita’ dell’informazione possono postare informazione senza dimostrane la provenienza.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poi non pensi che i media tradizionali siano influenzati dalla politica? Quindi non sono al 100% attendibili in quanto seguono una loro politica editoriale… che pensi?</w:t>
      </w:r>
      <w:r w:rsidRPr="004F7A4D">
        <w:rPr>
          <w:rFonts w:ascii="Times New Roman" w:eastAsia="Calibri" w:hAnsi="Times New Roman" w:cs="Times New Roman"/>
          <w:sz w:val="22"/>
          <w:szCs w:val="22"/>
          <w:lang w:val="it-IT"/>
        </w:rPr>
        <w:t xml:space="preserve"> </w:t>
      </w:r>
      <w:r w:rsidRPr="004F7A4D">
        <w:rPr>
          <w:rFonts w:ascii="Times New Roman" w:eastAsia="Calibri" w:hAnsi="Times New Roman" w:cs="Times New Roman"/>
          <w:b/>
          <w:sz w:val="22"/>
          <w:szCs w:val="22"/>
          <w:lang w:val="it-IT"/>
        </w:rPr>
        <w:t xml:space="preserve">Pensi chesono comuqnue piu’ attendibili di quelli che sono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Io ritengo di si, ma poi sta comunque alla persona riuscire  a confrontare piu’ punti di vista che provengono da i giornali. Pero’ io ritengo che rispetto da una frase riportata da un sito proprio noto l’informazione che provenga dal giornale sia piu’ attendibile. Poi sta alla persona confrontarla con la stessa informazione proveniente da un’altra fonte.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Offline dal punto di vista dell’informazione, guardi la TV, compri i giornali&gt;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Sporadicamente tutte queste cose si. Sporadicamente guardo piu’ che i telegiornali guardo programmi di intrattenimento che riguardano appunto questione di politica, quindi talk show politici in televisione e’ l’unica osa che guardo. Poi acquisto giornali, ma nella vita reale lo faccio poco frequentemente, poi mi informo sugli stessi giornali che acquisto anche telematicamente. Quindi tendo ad informarmi sullo stesso giornale se non l’acquisto praticamente lo leggo telematicamente.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Trovi differenze tra le notizie che leggi sulla carta stamapta e quelle che leggi sul gironale onlien?</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ritengono che piu’ o meno si equiparano.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Che giornali leggi, sono giornali che condividono la tua preferenza politica, sono giornali di sinistra o tendi a leggere anche libero, il giornale?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Diciamo che tendo a leggere giornali che teoreticamente… no pero’ questa per me e’ un po’ una banalita’ perche’ per me non puo’ esistere un giornale che possa rappresentare la mia opinione…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Piu’ vicino alla tua opinione… per esempio la repubblica e’ piu’ di sinistra di Libero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sicuramente se devo scegliere tendo a leggere la Repubblica, poi non e’ che quello che scrive la Repubblica rappresenta la verita’ assoluta, cioe’ se devo fare la scelta di acquistare un giornale compro la Repubblica pero’ poi mi vado a documentare anche su altre fonti sulla singola notizia.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Quali altre fonti utilizzi?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Utilizzo soprattutto siti di informazione che si distinguono dai giornali. Siti di cui prima ti parlavo esistono siti piu’ strettamente legati ai movimenti sociali in rete a livello nazionale. Quello per me e’ anche una fonte di informazione utile anche per un confronto tra le notizie.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te quella e’ una fonte attendibile?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Uso lo stesso metro di giudizio, non esiste l’attendibilità’ da nessuna delle due parti percio’il confronto risulta essere necessario.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non ti trovi a vistare il sit dei giornale, quelli di libero?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Tra i tuoi contatti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hai persone di destra?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Leggi mai i link che loro postano. SI mi capita di leggere. Ma evito pero’ di rispondere. Questa e’ la mia linea attuale, evitare. Ho perso un po’ il punto di vista del confronto su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mi capita di leggere il titolo di una articolo postato ma non commentarlo.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 il titolo ti interessa leggi solo il titolo a vai a legger anche l’articolo?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non lo vado a leggere se mi capita di dare gia’ un giudizio dal titolo sulla tipologia di articolo, d’informazione.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hai perso interesse nel confronto online?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Ho perso interesse nel confronto in generale, nella situazione che c’e’ in Italia. Dopo gli anni passati, gli ultimi anni politici in Italia ritengo che a questo punto avere posizioni di appoggio dell’altra parte politica risulta addirittura poco necessario, poco interessante un confronto, e quindi un dibattito e quindi un eventuale commento.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Alla fine pensi che per supportare Berlusconi non devono essere molto intelligenti intendi questo?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Ogni tanto tu posti links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da dove ottieni questi link?</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Mi capita do postare link che ho trovato personalmente l’informazione su un giornale come di pubblicare link che da altre persone sono stati condivisi. Nessuna delle due ha prevalenza.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 quanto riguardo le informazioni politiche che ottieni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le ottieni da pagine che segui o da contatti?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solamente da contatti.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Io seguo delle pagine tu non le segui?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E’ sempre collegato al fatto nche le ritieni poco affidabili?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 sempre collegato a quello perche’ diciamo che poi diventa, che poi avere informazioni da troppo fonti puo’ avere l’effetto negativo di confusione. Cioe’ cercare di limitare le informazioni che uno acquisisce al minor numero possibile di fonti, possono essere da una parte i giornali e dall’altra i link riportati da amici, ritengo gia’ abbondante come livello di informazione.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pensi che limitando le fonti di informazioni ti possono sfuggire dei punti di vista che potrebbero essere utili?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Questo si pero’ e’ inevitabile perche’ ci saranno sempre dei punto di vista che ti sfuggono.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e’ mai capitato di contattare qualche politico?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Mai tramite una e-mail mai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Hai mai visitato una pagina di un politico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Hai mai scritto qualcosa? </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Al massimo ho apprezzato dei link postati ma non ho mia avuto un dibattito.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non hai contattato un politico?</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Perche’ io nella situazione attuale per me, ho un forte distacco dalla politica istituzionale, tant e vero che ci sono state le primarie non sono andato a votare, ho forti dubbi anche rispetto il voto per le prossime elezioni nazionali. E’ sentimento diffuso della cosi’detta antipolitica, che per me non consiste in anti-politica ma nella disaffezione verso una classe politica e quindi ho un certo distacco verso la politica attuale.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il movimento 5stelle?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lo stesso. Rientrano per me nella stessa categoria di classe politica. Non ritengo che sia un cambiamento rispetto al passato, non butterei le mie speranze verso quell’ambito.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c’e’ nessun movimento che si sposa con le tue posizioni?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questo limita la tua partecipazione?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Ma assolutamente si. Anzi no puo’ avere anche l’effetto di aumentarla. Come si dimostra in Italia senza un governo che rappresenti diversamente i cittadini, probabilmente voci dal basso stanno continuando a crescere rispetto al passato, mentre negli ultimi 20 anni si erano un po’ affossata l’idea della partecipazione. Oggi sta riprendendo forza soprattutto perche’ la gente ha paura degli sceheltri del passato.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Prima hai parlato che hai organizzato delle iniziative politiche e della campagna che stai facendo per il tuo amico. Mi potresti dire dell’impatto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sull’organizzazione di eventi. Mi hai detto che ha preso il posto di mezzi piu’ tradizionali tipo volantini. C’e’ qualche altra cosa?</w:t>
      </w:r>
    </w:p>
    <w:p w:rsidR="004F7A4D" w:rsidRPr="004F7A4D" w:rsidRDefault="00F2137D" w:rsidP="004F7A4D">
      <w:pPr>
        <w:spacing w:line="240" w:lineRule="auto"/>
        <w:jc w:val="both"/>
        <w:rPr>
          <w:rFonts w:ascii="Times New Roman" w:eastAsia="Calibri" w:hAnsi="Times New Roman" w:cs="Times New Roman"/>
          <w:sz w:val="22"/>
          <w:szCs w:val="22"/>
          <w:lang w:val="it-IT"/>
        </w:rPr>
      </w:pPr>
      <w:r>
        <w:rPr>
          <w:rFonts w:ascii="Times New Roman" w:eastAsia="Calibri" w:hAnsi="Times New Roman" w:cs="Times New Roman"/>
          <w:sz w:val="22"/>
          <w:szCs w:val="22"/>
          <w:lang w:val="it-IT"/>
        </w:rPr>
        <w:t>Facebook</w:t>
      </w:r>
      <w:r w:rsidR="004F7A4D" w:rsidRPr="004F7A4D">
        <w:rPr>
          <w:rFonts w:ascii="Times New Roman" w:eastAsia="Calibri" w:hAnsi="Times New Roman" w:cs="Times New Roman"/>
          <w:sz w:val="22"/>
          <w:szCs w:val="22"/>
          <w:lang w:val="it-IT"/>
        </w:rPr>
        <w:t xml:space="preserve"> ormai, anche tralasciando l’aspetto politico, e’ diventato il mezzo con il quale si fa comunicazione in tutti gli ambiti della partecipazione sociale, che possono prescindere anche da aspetti politici. Chiunque organizza un evento ha quello come unico strumento di attrazione verso le persone e tutti gli altri mezzi stanno andando a scemare il che non saprei se sia una cosa positiva o negativa. Probabilmente e’ una cosa negativa perche’ cosi’ si toglie informazione altra a persone che non partecipano a livello telematico, perche’ ci dobbiamo ricordare che </w:t>
      </w:r>
      <w:r>
        <w:rPr>
          <w:rFonts w:ascii="Times New Roman" w:eastAsia="Calibri" w:hAnsi="Times New Roman" w:cs="Times New Roman"/>
          <w:sz w:val="22"/>
          <w:szCs w:val="22"/>
          <w:lang w:val="it-IT"/>
        </w:rPr>
        <w:t>Facebook</w:t>
      </w:r>
      <w:r w:rsidR="004F7A4D" w:rsidRPr="004F7A4D">
        <w:rPr>
          <w:rFonts w:ascii="Times New Roman" w:eastAsia="Calibri" w:hAnsi="Times New Roman" w:cs="Times New Roman"/>
          <w:sz w:val="22"/>
          <w:szCs w:val="22"/>
          <w:lang w:val="it-IT"/>
        </w:rPr>
        <w:t xml:space="preserve"> rimane una nicchia anche se cosi’ sviluppata rimane una nicchia, perche’ sono tante le persone che in una popolazione non utilizzano questo strumento. Il fatto che e’ diventato l’unico strumento di condivisone di informazione ha effetti negativi sulla popolazione totale.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Pero’ non pesno sia una nicchia circa il 40% delle persone in Italia sono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Pero’ l’Italia ha anche la popolazione piu’ vecchia d’Europa e la secnda piu’ vecchia del mondo quindi se pensi quanta popolazione over 65 ci sta in Italia e’ tipo il 21%, significa che molte di quelle persone non avranno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quindi quella classe di popolazione e’ esclusa.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Ma pensi che gli over 65 parteciperebbero a proteste? </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pero’ avrebbero l diritto di essere informati perche’ comunque hanno il diritto di votare quindi se gli togli parte dell’informazione il loro voto diventa piu’ assoggettato all’informazione limitata che hanno.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Da quando sei stato attivo tu ed il tuo gruppo avete sempre utilizzato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 manifestazioni?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non avete mai organizzato un’iniziativa senza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pero’ riguardavano aspetti di iniziative che dovevano essere meno allargate in ambito cittadino o che riguardavano informazioni dal punto di vista organizzativo e quindi che non avevano necessita’ di forte partecipazione.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Secondo 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permette la partecipazione di persone meno interessate che non avrebbero partecipato o sono sempre le persone attive che prendo parte ad iniziative?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Probabilmente sara’ capitato, capitera’ che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sia uno strumento che allarghi la partecipazione. Si probabilmente si, non in modo spropositato ma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dal punto di vista non politico come utilizzi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Io non lo utilizzo troppo, mi limito, scrivo molto poco, condivido link che possono riguardare la politica come molti aspetti della vota quotidiana, commento ma commento poco link altrui. Quindi non ho una forte partecipazione.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Non saprei. Perche’ comunque continuo a preferire l’ambito del contatto umano.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mi limito ad avere informazioni, a condividere informazioni, ma molto poco lo utilizzo per discussioni.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Tu hai detto che preferisci il contatto umano, quindi pensi che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abbia un impatto negativo sulla società’ o potrebbe anche essere utile?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E’ utile nel momento in cui taglia i tempi e le distanze, cioe’ permette la comunicazione a persone che comunque si trovano lontane logisticamente. Sicuramente sotto questo punto di vista, </w:t>
      </w:r>
      <w:r w:rsidR="00F2137D">
        <w:rPr>
          <w:rFonts w:ascii="Times New Roman" w:eastAsia="Calibri" w:hAnsi="Times New Roman" w:cs="Times New Roman"/>
          <w:sz w:val="22"/>
          <w:szCs w:val="22"/>
          <w:lang w:val="it-IT"/>
        </w:rPr>
        <w:t>Internet</w:t>
      </w:r>
      <w:r w:rsidRPr="004F7A4D">
        <w:rPr>
          <w:rFonts w:ascii="Times New Roman" w:eastAsia="Calibri" w:hAnsi="Times New Roman" w:cs="Times New Roman"/>
          <w:sz w:val="22"/>
          <w:szCs w:val="22"/>
          <w:lang w:val="it-IT"/>
        </w:rPr>
        <w:t xml:space="preserve"> in generale, taglia le limitazioni che puo’ avere la presenza di distanza territoriale tra persone quindi permette maggiormente la comunicazione, quindi da questo punto di vista e’ uno strumento certamente positivo.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Il fatto che tutto quello che pubblichi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e’ pubblico e rimane li’, limita i link che posti gli argomenti che discuti?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Sicuramente. Poi quanto piu’ si tratta di politica, tanto piu necessita di accortenza rispetto a quello che si scrive, quello che si condivide perche’ comunque ormai pare che ci sia un controllo ferreo da parte delle istituzioni verso quello che viene condiviso e pubblicato e quindi soprattutto per chi partecipa politicamente per le strade comunque un certo tipo di limitazione e’ necessario anche perche’ quello che viene preso poi viene estrapolato dai contesti ed utilizzato semmai contro di te.</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non esprimi al 100% le tue opinioni, cerchi di evitare certe affermazioni, magari piu’ forti…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Ed una cosa del genere non lo faresti offline…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no.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Utilizzi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per giochi?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Utilizzi per avere informazioni su eventi, non politici, come concerti?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Probabilmente quella e’ la cosa prioritaria.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Se dovessi tirare una conclusione sull’impatto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sulla tua informazione politica cosa diresti?</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Direi che sicuramente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ha avuto l’effetto di allargare gli ambiti delle mie conoscenze. Ha avuto l’effetto di allargare le fonti delle mie informazioni, quindi sicuramente si puo’ dire che ha un effetto positivo sulle mie conoscenze. Perche’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ti posta appena tu effettui l’accesso vuoi on non vuoi quelle informazioni saltano alla tua vista e quindi il fatto che questa informazione sia imposta, nel senso tu non ti vai a cercare piu’ come nel passato le informazioni, ma quelle informazioni te le trovi li’ e le vedi, quindi vuoi o non vuoi la tua informazione e’ allargata rispetto al passato. Quindi il principale effetto positivo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la possibilita’ che da’ di avere un’informazione piu’ allargata.  </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quanto riguarda la discussione politica?</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Dal punto di vista della discussione politica ha avuto sicuramente l’effetto, per quello che dicevavamo prima, di rendere piu’ frequenti e facilitare le discussione iguardanti la politica.</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quanto riguarda la mobilitazione?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Come dicevamo prima ha avuto l’effetto positivo di tagliare i tempi dell’informazione. E’ talmente facile adesso cerare un evento ed inviare l’invito ad un gran numero di persone che l’effetto risulta essere positivo.</w:t>
      </w:r>
    </w:p>
    <w:p w:rsidR="004F7A4D" w:rsidRPr="004F7A4D" w:rsidRDefault="004F7A4D" w:rsidP="004F7A4D">
      <w:pPr>
        <w:spacing w:line="240" w:lineRule="auto"/>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Ed una considerazione finale sulla partecipazione politica in generale?</w:t>
      </w:r>
    </w:p>
    <w:p w:rsidR="004F7A4D" w:rsidRPr="004F7A4D" w:rsidRDefault="004F7A4D" w:rsidP="004F7A4D">
      <w:pPr>
        <w:spacing w:line="240" w:lineRule="auto"/>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Ritengo che la questione e’ sempre la stessa.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ha un effetto positivo su chi e’ interessato a questioni riguardanti la politcia e quindi gli permette di avere piu’ informazioni ed di essere piu’ informato su questioni politiche e quindi partecipare maggiormente, dalla’ltro punto di vista pero’ se tutta l’informazione politica si canalizza in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taglia furoi parti di soceta’ che ne rimane fuori e da questo punto di vista l’effetto diventa negativo. </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347EF1">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Martina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Martina is in the 45-65 age-group, educated to High School level, working as a council officer for the Major of Naples. Because of her position she has a day-to-day involvement with politics, and is affiliated to the left-leaning party of the Major. She is very active politically both offline and online, employing a variety of platforms ranging from online forums and newspaper websites to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She uses this SNS to a great extent for political purposes. She manages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group affiliated to the Major through which she spreads information and promotes initiatives. She also uses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to obtain information and engage in political discussion. In terms of non-political participation, Martina employs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quite extensively for her hobby, photography, and for entertainment (i.e., games), while rarely for communicating with her network.</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Lei partecipa politicamente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Io sono il capo-segreteria di un assessore dell’attuale giunta de Magistris. Siccome sono un funzionario del comune di Napoli ho sempre lavorato negli assessorati quindi sempre molto a contatto con i politici.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come cittadina?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Come cittadina di solito partecipo a riunioni, a campagne elettorali, mi diverte e soprattutto cerco di fare qualcosa di utile puntando su delle persone che al momento mi sembrano affidabili.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Prende parte a manifestazioni?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Se ci sono manifestazioni importanti sicuramente partecipo, ad esempio sono andata a Roma a seguito del sindaco, ma ci sono andata volontariamente, per avere un contributo maggiore da parte del governo visto che il comune di Napoli e’ in grave difficolta’ economica. Quindi siamo andati li’ ed abbiamo inscenato un consiglio comunale all’aperto.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discute molto spesso di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si, anche perche’ ho una serie di amici che anche sono appassionati, si interessano diciamo che partecipiamo abbastanza attivamente.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no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come partecipa politicamente?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gestisco un gruppo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del mio assessore e dunque con quello faccio l’amministratore ed ogni mattina pubblico una rassegna stampa, episodi piu’ salienti che riguardano la citta’ di Napoli o anche notizie dell’estero ed altre che riguardano il panorama politico italiano.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Come cittadina e non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vi e’ qualche sito in cui lei discute o lascia commenti?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Qualche volta, su qualche sito di qualche quotidiano online, lascio un’opinione. L’ho fatto anche con dei programmi televisivi che vanno a volte online come Ballaro’. Il sito del quotidiano Mattino o Repubblica, le trasmissioni tipo Ballaro’ o Servizio pubblico danno la possibilita’ di lasciare commenti o partecipare ad un forum.</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Quando lascia commenti, vedi le risposte, inizia una discussione o lascia solo un commento e va via?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Dipende da come gli altri poi si relazionano. C’e’ gente che usa il web per sfogare il proprio malcontento e magari ti aggredisce in maniera volgare etc., io lascio cadere e non interagisco piu’ se invece ho a che fare con persone che esprimono un concetto seppur diverso dal mio interagisco.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 toni come sono? E’ possibile avere una discussione produttiva su questi siti?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Su quelli dei giornali non tanto. Non l’ho trovata molto produttiva. Mentre nei forum quelli di face book, perche’ oltre al forum che amministro partecipo a qualche altro gruppo, si riesce ad avere un tipo di contatto differente.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discute nei forum con i suoi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Nei vari forum incontro sia persone che conosco da vicino, sia estranei. E’ chiaro che nel tempo si instaura, perche’ vado sempre negli stessi forum, una conoscenza di altri che non incontrero’ mai nella vita, con i quali ci riconosciamo, ci scambiamo delle battute, opinioni.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tra gli amici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non ha solo persone che consoce nella vita reale…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assolutamente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dal punto di vista delle preferenze politiche dei suoi amici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tendono ad avere vedute simili alla sua?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 misto, io interagisco con persone di qualsiasi fede politica, con i grillini, con persone di destra. Con le persone di destra ovviamente mi scontro piu’ facilmente ma soprattutto mi scontro con i maleducati altrimenti chiacchiero volentieri con chiunque.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prima mi ha detto che sui siti online si arriva piu’ facilmente allo scontro mentre su face book e’ possibile sviluppare una conversazione. Secondo lei a cosa e’ dovuto questo?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Non sono forse precisa. Sul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vi e’ un’immediatezza, botta e risposta, che non ce’e’ per esempio sul sito del Mattino, io lascio un  commento e magari dopo mezz’ora trovo una risposta. Non e’ cosi’ immediato, non e’ cosi’ veloce.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anche, comunque vi e’ una certa aggressività Diciamo che il gruppo che curo io quando trovo persone aggressive e volgari le banno,Poi ho anche avuto a che fare con persone che ti prendono di mira e se magari entri in una discussione si intromettono per darti fastidio ed io le blocco dal mio profilo. E qundi mi evito attacchi inutili. Gia’ la vita e’ complicata poi pure su face book mi devo ammazzare con la gente…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avuto anche queste brutte esperienze per quanto riguarda la conversazione…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se ne hanno, sicuramente se ne hanno perche’ l’anonimato che da’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consente a molti di sfogare le proprie frustrazioni. Io agisco con il mio nome, cognome e foto ma c’e’ gente che usa profili falsi e quindi si sentono tutelati dall’anonimato e possono anche insultare perche’ sanno che non ne risponderanno…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Qualche esempio positivo?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Vabbe’ tanti, perche’ poi ho conosciuto sia altri fotografi, perche’ ho la passione per la fotografia, con cui ci siamo incontrati, siamo usciti, e sia altre persone avendo un interesse politico comune abbiamo fatto in modo di incontrarci fare delle riunioni, conoscerci di viso e quindi nel tempo si e’ anche sviluppata una certa amicizia con alcuni. Magari poi si e’ nadanti a fare una pizza assieme.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da conversazioni politiche su face book ha sviluppato poi amicizie offline, incontrandosi di persona con queste persone interessante.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si ma infatti a Roma sono venute parecchie delle persone che ho incontrato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qualcuna l’ho conosciuta poi in quella occasione. Questo si, questo succede poi a me, siccome io uso la faccia e poi amministro un gruppo a volte la gente mi riconosce e mi ferma, si ricorda nome e cognome, mi fermano in funicolare, se vado ad un’inaugurazione di una mostra.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Secondo lei vi e’ una differenza tra discussioni politiche su face book e quelle faccia-a-faccia. Dal punto di vista dei toni, ma anche dal punto di vista delle persone. Per esempio offline parla di politica con persone che conosce o anche li’ con persone che non conosce?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io parlo, se c’e’qualcuno in funicolare che non conosco e comincia una discussione, rispondo non mi tiro indietro.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In quanto su face book tutto e’ pubblico presta particolare attenzione ad argomenti trattati e a cio’ che dice?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francamente sono me stessa. Tra l’altro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ho un profilo completamente aperto, ho tutto pubblico, anche perche’ di mio privato a parte la politica e la fotografia non pubblico nulla.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Il fatto che ognuno sappia quello che lei pensa, quello che fa non le crea problemi?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Il fatto che le persone sappiano che io ho una determinata idea politica non mi crea alcun problema. Io mi sento una persona libera, anzi la mia liberta’ e’ questa quella di poter esprimere qualsiasi opinione apertamente. Io non ho alcun problema mi esprimo anche su tematiche piu’ pesanti, non mi spaventa il giudizio degli altri, cioe’ se io mi dico a favore dei matrimoni gay spero che il mio interlocutore sia abbastanza intelligente di non pensare in automatico che io sia gay, e che se anche lo fossi non riguarda chi legge, e chi invece si lascia suggestionare da quello che scrivo e da’un giudizio e’ un idiota e quindi non mi interessa lo stesso di quello che pensa di me.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F2137D" w:rsidP="004F7A4D">
      <w:pPr>
        <w:spacing w:line="240" w:lineRule="auto"/>
        <w:contextualSpacing/>
        <w:jc w:val="both"/>
        <w:rPr>
          <w:rFonts w:ascii="Times New Roman" w:hAnsi="Times New Roman" w:cs="Times New Roman"/>
          <w:b/>
          <w:sz w:val="22"/>
          <w:szCs w:val="22"/>
          <w:lang w:val="it-IT"/>
        </w:rPr>
      </w:pPr>
      <w:r>
        <w:rPr>
          <w:rFonts w:ascii="Times New Roman" w:hAnsi="Times New Roman" w:cs="Times New Roman"/>
          <w:b/>
          <w:sz w:val="22"/>
          <w:szCs w:val="22"/>
          <w:lang w:val="it-IT"/>
        </w:rPr>
        <w:t>Facebook</w:t>
      </w:r>
      <w:r w:rsidR="004F7A4D" w:rsidRPr="004F7A4D">
        <w:rPr>
          <w:rFonts w:ascii="Times New Roman" w:hAnsi="Times New Roman" w:cs="Times New Roman"/>
          <w:b/>
          <w:sz w:val="22"/>
          <w:szCs w:val="22"/>
          <w:lang w:val="it-IT"/>
        </w:rPr>
        <w:t xml:space="preserve"> ha modificato le sue abitudini di consumo di notizie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come consumo no perche’ io sono sempre… diciamo che io compro molto meno giornali, questo sicuramente anzi non ne compro proprio piu’ perche’ oramai tutta l’informazione la faccio online ed io stessa faccio informazione. Perche’ noi come comune di Napoli siamo abbonati alle rassegna stampa online, per cui la mattina io scarico la rassegna stampa e la pubblico, pubblico le notizie piu’ interessanti per quelli che sono iscritti al gruppo, poi ognuno esprime on opinione, se ne parla, si litiga, si sviscerano una serie di argomenti.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quanto riguarda i tg nazionali in TV?</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Guarda il TG della sera, perche’ poi non riesco a guardare gli altri per problemi di ora, di lavoro, di solito quello della sera o della notte.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ha detto che ottiene queste notizie online. Provongono da face book o fuori da face book?</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Noi abbiamo appunto una rassegna stampa che di prima mattina abbiamo gia’ tutti i giornali pubblicati d’Italia, poi abbiamo l’abbonamento all’ansa, quindi sono privilegiata in questo senso rispetto a gente normale. Pero’ guardo anche i siti dei giornali perche’ oramai vengono aggiornati continuamente, guardo sempre il corriere della sera, mattino, repubblica, l’unita’.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Va direttamente sui siti?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vado direttamente sui siti, tra l’altro io li ho memorizzati.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Io spesso clicco anche sui link politici che ricevo tramite i Newsfeed di face book, le capita?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poi ci sono tra l’altro in giro tanti blogger che sono informatissimi, sono bravi, ci sono molti giornali esclusivamente online, gestisti da giornalisti. Si li seguo c’e’ napoliorg che per esempio non e’ male, mi piacciono due tre nomi e leggo sempre le loro cose.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Questi sono sempre siti al di fuori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si, pero’ loro li linkano anche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quindi non me li devo neanche andare a cercare molto spesso anche perche’ poi il mio gruppo e’ faqtto in modo che l’utente possa poi pubblicare anche lui, quindi me li trovo gia’ pubblicati nel gruppo o ad altri gruppi a cui partecipo.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Nota una differenza tra la tipologia di notizie che girano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quelle che Lei vede in TV o anche sul altri siti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che sicuramente per il tipo di contatti che ho e per il tipo di gruppi a cui sono iscritta, e’ chiaro che si fa molta piu’ politica locale che nazionale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pero’ ci sono anche gruppi come quello del popolo viola che pubblicano poi notizie a piu’ ampio respiro.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 fonti delle notizie che Lei ottiene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sono contatti o pagine e gruppi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Un po’ tutti e due.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la natura della fonte influenza il consumo delle notizie?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sicuramente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se una persona che Lei non ritiene molto affidabile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verifico, per esempio se una notizia riguarda piu’ da vicino la giunta per cui lavoro la vado a verificare se proviene da una persona che abituata a girare nel torbido e cercare lo scandalo a tutti i costi. La notizia dipende da come la si da. Una volta ho fatto una cosa molto divertente, perche’ vedevo che tutti ci rompevano le scatole durante l’American Cup. Allora io pubblicai una foto falsa, dicendo il sindaco ha fatto distruggere… e tutti quanti si sono precipitati. E poi ho detto questa era una notizia fasulla e ci siete cascati tutti, io ho scritto questa cosa ma bisogna sempre verificare le fonti. Piu’ di una volta ho smontato qualche notizia fasulla di questo genere perche’ soprattutto pubblicano le foto e mettono un titolo, una volta per esempio alle terme di agano, ah che vergogna sporcizia alle terme. Analizzando la foto si vedeva chiaramente che erano state messe apposta due bottiglie sopra un tavolino e tre carte a terra, dietro era tutto pulito. Quindi ho smontato pezzo pezzo le foto, guardatele bene perche’ e’ fasulla. Diciamo che la gente si lascia suggestionare molto, io sono piu’ diffidente.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si fida di piu’ di notizie che si trovano su face book o dei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Io non mi fido di nessuno, i giornali hanno i loro scheletri nell’armadio. Io cerco di cogliere l’essenza della notizia e di farmi una mia opinione dove posso. Ho delle firme che seguo da tempo e che ritengo affidabili.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pensa che sia informata politicamente da quando c’e’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perche’ io da quando avevo 13 anni ho sempre fatto politica,quindi in un modo o nell’altro… no, non mi sento piu’ impegnata di prima.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Io spesso condivido link politici lei fa lo stesso?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sul mio profilo, il mio profilo personale e’ dedicato alle foto, qualche commento con gli amici, una canzone, un film, etc. Se devo condividere notizie lo faccio esclusivamente nei gruppi.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condivide?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discuterne, perche’ mi piace confrontarmi.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Prima mi ha parlato di questa manifestazione fatta a Roma dove ha incontrato persone su face book. Face book hl’ha aiutata dal punto di vista dell’organizzazione per la mobilitazione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Noi abbiamo fatto un’intera campagna elettorale con De Magistris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Come cittadina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le ha dato qualche vantaggio dal punto di vista organizzativo?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sicuramente in campagna elettorale e’ stato molto utile. E’ stato molto utile proprio per aggregare. Io mi ricordo uno dei primi incontri pubblici che si fece a St. Maria la Nova. Era prevista per pochi del comitato, ci trovammo migliaia di persone e questo con face book.</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si faceva?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Prima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vi erano le e-mail, il passaparola, il telefono, c’erano prima ancora le sedi di partito i fax, di tutto di piu’…</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Pero’ non avevva questa immediatezza, appunto de Magistris nel suo profilo aveva gia’ 200.000 mi piace e quindi raggiungere 200.000 persone scrivedno una semplice frase, in due secodni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e’ importante.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Pensa che dall’avvento di face book la sua partecipazione in iniziative politiche sia cambiata o 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Sono piu’ informata di prima, piu’ velocemente.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In termine di partecipazione tende a partecipare a piu’ iniziative perceh’ e’ piu informata o comunque partecipava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partecipavo, pero’ non e’ che pero’ partecipo a tutto. Le scelgo un po’ anche perche’ non e; che abbia tutto questo tempo. Quello che mi interessa in maniera particolare, ci vado altrimenti lo chiedo ad altri come e’ andata cosa si e’ detto.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Queste richieste di partecipaione avvengono anche tramite face book o anche faccia a faccia.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Anche telefonicamente devo dire. Pero’ molto, diciamo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si hanno inviti di tutti i tipi, tanto che non riesco neanche a leggerli tutti gli eventi a cui vengo invitata, sono centinaia al giorno.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Da dove provengono?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 tutto di piu’, ci sono inviti ad una visita guidata, culturale che alla manifestazione politica che a teatro. Sia cittadino che associazione, un po’ si muovono tutti.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pensa che come strumento possa coinvolgere persone meno interessate politicamente o Lei tende comunque a vedere persone che sono sempre state interessate?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Partecipano su face book alle discussioni anche persone che poi magari non si muovono da dietro al PC, pero’ sono li’ che scrivono il loro pensiero. Da qui a trascinarli in piazza e’ altro.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Lei ritiene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sia uno strumento piu’ utile per la discussione ed informazione…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Della comunicazione. Io non so’ poi fino a che punto riesca a coinvolgere… In campagna elettorale ma c’era questa grande aspettativa dopo la Iervolino e’ servito molto non so’ quanto poi nel tempo. Dovremmo vedere con le prossime politiche che succede.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Lei avverte questa differenza di partecipazione da parte dei cittadini tra periodi elettorali e non…</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si. C’e’ molta piu’ attenzione nel periodo elettorale. Vi e’ piu’ attenzione su alcuni temi, anche se devo dire che in effetti dall’avvento del governo Monti, vi e’ molta partecipazione anche perche’ la gente ha avuto la paura di fare il botto come la Grecia ed adesso ha  voglia di esprimere il proprio malcontento perche’ generalmente il cittadino si e’ sentito trattato molto male.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Si io penso che i cittadini siano piu’ attivi in questo periodo per la crisi economica.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c’e’ molta attenzione, c’e’ molta paura e sicuramente la gente e’ contro la politica tradizionale.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avverte questa avversione verso la classe politica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si anche perche’ la politica ha imposto sacrifici enormi a noi italiani ma non ha ffato niente per ridurre i privilegi, ci sono continui scandali, anche la Lega e’ diventata ladrona, insomma la gente e’ esasperata. Qui abbiamo avuto la Fornero che ha fatto una riforma delle pensioni disastrosa ed a Furoi Grotta hanno messo a fuco e fiamme il quartiere. C’e’ un movimento di piazza anche molto violento perche’ la gente se la vede nera.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Io noto su face book la presenza di informazione alternativa, notizie che non verrebbero mai disseminate dai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si. Comunque le guardo ma diciamo che anche noi come comune diamo notizie che prima non davamo. Noi adesso facciamo anche il consiglio comunale online, lo stiamo facendo anche in video, non si era mai visto prima. Abbiamo parecchia gente che si scrive online per seguire il consiglio comunale o comunque diamo notizie appena viene approvata una delibera appena esce un’ordinanza sindacale, pubblichiamo nei gruppi, lo pubblichiamo nel sito del comune, quindi il cittadino puo’ essere molto piu’ aggironato per quanto riguarda la politica locale.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 persone partecipano piu’ nel gruppo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o nel sito web del comune?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Nel sito web possono solo leggere ma non interagire mentre nei gruppi ovviamente possono esprimere un’opinione quindi partecipano.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Persone spesso si lamentano che loro contattavano politici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ent ma non ricevevano risposta.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ti posso dire che de Magistris ha 200.000 contatti, fa il sindaco, non e’ che puo’ stare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 rispondere alla gente. Per cui si limita a pubblicare le cose e poi lascia che i commenti vadano, anche perche’ oramai non li pubblica neanche Lui piu’ E’ il suo ufficio stampa. Per esempio io che gestisco un gruppo dell’assessore al patrimonio rispondo anche agli utenti, rispondo io a volte risponde direttamente l’assessore quando io gli dico forse e’ il caso che intervieni tu, oppure io avuto questa esperienza agghiacciante perche’ noi abbiamo anche la delega ai cimiteri ed appena aprii il gruppo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una signora che non conoscevo mi scrisse aiutatemi mia figlia si e’ suicidata 2 anni e non riesco a capire perche’ vogliono tirarla gia fuori dal terreno e tumularla, sono passati solo 2 anni e non 5, etc. Ma era un grido di dolore ed io nel giro di 20 minuti ho avuto la relazione del direttore dei cimiteri e glielo pubblicata, dandole la risposta. Guarda purtroppo perche’ ci sono i lavori di ampliamento non c’e’ spazio e quindi le persone sepolte fino a questa data possono stare sottoterra solo per 2 anni. Lei si tranquilizzo’ a questa risposta. Noi rispondiamo molto a queste cose, in gruppi piccoli si puo’ fare, pero’ e’ un impegno notevole.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Ha mai contattato un politico?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una volta ho scritto quello che pensavo di lui a Bertinotti e devo dire che mi ha pure risposto sul profilo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non so’ se lui o un segretario, le scrissi grazie alla Sua testardaggine abbiamo dovuto avere tutti questi anni di Berlusconismo, il primo governo Prodi lo fece cadere lui.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Al di fuori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manda e-mails, lettere?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Scrissi al presidente della regione Sardegna sul fatto che non tutelavano abbastanza questi asini sardi che si stavano estinguendo. Ma niente di piu’.</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Giusto per curiosita’ come ottenne questa notizia degli asini sardi?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l’ho pubblicata e poi una mia amica sarda me lo ha anche confermato e quindi abbiamo scritto in tanti a sto povero presidente della regione che avra’ avuto centinaia di e-mail come stiamo ricevendo noi al momento in assessorato perche’ sempre su face book e’ girata la notizia che avremmo venduto la casa di Giuseppe Moscati, il santo napoletano. Noi l’abbiamo anche ritirata dalla vendita pero’ la gente ci continua a scrivere.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Da quello che mi ha detto in relazione agli asini sardi ed al santo napoletano io sono ancora piu’ convinto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possa essere importante per la mobilitazione attorno a precise questioni e la circolazione di controinformazioni.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pero’ purtroppo ci sono anche le cosi’ dette bufale ed io ad esempio quando ho qualche dubbio verifico sempre con il sito di Paolo attivissimo, e Lui, si chiama proprio l’acchiappa bufale, basta metter due tre parole chiave dell’annuncio, quanto e’ stato bravo il presidente francese ma non e’ vero, queste cose diventano una specie di catena di st. antonio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Lei riceve petizioni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le ricevo anche nella posta. Se sono affidabili, ed ovviamente le condivido, le firmo pure pero’.</w:t>
      </w:r>
    </w:p>
    <w:p w:rsidR="006726B7" w:rsidRDefault="006726B7"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non ne ho avute.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Secondo Lei vi e’ una differenza tra le attivita’ politiche che Lei svolge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quelle che svolge offline o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Offline diciamo e’ quella tradizionale, e’ a riunione che si fa con gli amici, che si discute, e’ una politica che preferisco mi piace molto di piu’ il faccia a faccia.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e’ piu’ un confrontarsi con persone che la pensano diversamente da me. Succede piu’ facilemnet mentre ecco nella riunione politica fatta furoi PC, faccia a faccia tra persone e’ chiaro poi che si si incontra con persone che la pensano allo stesso modo.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preferisce la politica faccia-faccia?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Forse la preferisco perche’ e’ vecchia maniera, quella che ho sempre fatto ed anche perche’ a me piace guardare la gente in faccia, devo guardare l’interlocutore negli occhi, il PC da’ sempre una certa distanza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Questo contatto…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Questo contatto visivo e’ importante anche perche’ quello che succede motlo sul web e’ prorpio fraintendersi, non si sente il tono di voce. Io per esempio sono una persona che fa ironia con molto piacere ma ovviamente sto attenta quando scrivo. Perche’ se ironizzo in un certo modo ed una persona non mi guarda in faccia e non sente il tono della voce puo’ offendersi. Su questo presto attenzione.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Utilizza per la discussione i post o la chat o messaggi privati?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Non mi piace la chat infatti io ce l’ho sempre chiusa, poi ho una marea  di amici e quando avevo la chat aperta mi rompevano le scatole con le cose piu’ assurde, compresi anziani signori che mi mandavano il numero di telefono, quindi l’ho chiusa. Non mi piace chattare ma anche se e’ un’amica che mi manda un messaggio privato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io alzo il telefono e chiamo. Mi scoccio di fare il botta e risposta.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Qundi lei preferisce gli strumenti tradizionali di comunicazione, telefono, etc.</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si con gli amici, con l’estraneo puo’ andar bene il gruppo ma con gli amici preferisco il contatto.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Come utilizza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in modo non politico. Mi ha detto della fotografia, lo utilizza per qualche altra cosa? Alcune persone per esempio giocano…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per qualche giochino si, mi rilassa.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Ma no a livello comunicativo per comunicare con parenti ed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Ma raramente, giusto per fare un saluto a qualche nipote che non vive a Napoli ma neintre di piu’. Per esempio c’e’ mia nipote che vive in Romagna e partorisce tra un mese quando posta foto con il pancione io lascio un commento ma niente di piu’.</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Presentate le tre teorie di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la partecipazione politica. Chiesta un’opinione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Penso che la terza sia la piu’ valida (normalisers). Poi non centra con la tua ricerca, io credo che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non abbia affatto aiutato persone alla socialita’ perche’ sento di persone che passano ore dietro un computer e non escono e si e’ create un mondo virtuale in cui vive. Non so’ se lo facevano anche prima in un’altra maniera, ma io amministrando un gruppo do’ uno sgurado ma c’e’ gente che sta 24 ore al giorno, e non lo fa per lavoro. Io se sto in vacanza non mi sognerei di portarmi il computer o il cellulare, ma me ne guardo bene. L’uso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mi diverte, ma lo faccio anche per lavoro e quindi quando vado fuori non ne voglio sapere, vi e’ gente che dedica la vita ai social network ed e’ diventato quasi preoccupante.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da questa intervista emerge che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l’ha resa piu’ informata…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Sicuramente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L’ha esposta a punti di vista diversi ma non ha modificato il modo in cui lei partecipa alla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sz w:val="22"/>
          <w:szCs w:val="22"/>
          <w:lang w:val="it-IT"/>
        </w:rPr>
        <w:t>No questo no.</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347EF1">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Raffaella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sz w:val="22"/>
          <w:szCs w:val="22"/>
          <w:lang w:val="en-US"/>
        </w:rPr>
        <w:t xml:space="preserve">Raffaella is in the 25-34 age-group, educated to High School level, and owns and works in a beauty shop. She has a moderate interest in politics, was previously affiliated to the Centre-right coalition, but is now very critical towards Italian political institutions and disengaged from party politics. Because of this disengagement she limits her participation mainly to the consumption of political information. Raffaella uses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often, for both political and non-political purposes, and she acknowledges that this SNS is her main source of political and non-political information. She also engages in a variety of other activities through this SNS. She uses it for entertainment, to keep in touch with friends, and even to engage with her local community through a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group.</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Questo studio riguarda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la partecipazione politica.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Con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vuoi on vuoi vedi solo quello perche’ tutti pubblicano notizie di politica di continuo, pero’ io ho uno scarso appetito verso la politica perche’ in Italia dove ti giri ti giri esce il marciume da tutte le parti.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Sto vedendo i canditati che stanno presentando una cosa allucinante…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mi riesco a rtirovare piu’ con nessuno perche’ e’ proprio un sistema che e’ sbagliato e’ un sistema strapagato, stanno bene solo loro e basta e quelli che stanno attorno a quel sistema.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Cosa in relazione alla politica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Proprio niente, perche’ leggo solo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al massimo la televisione, qualche programma, qualche talk show, o per radio.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segui le news per radio e qualche programma tipo porta a porta…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porta a porta, otto e mezzo, questi qua.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Discuti mai di politica con i tuoi amici magari al pub, bar?</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Diciamo che scappo evado l’argomento.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cerchi di evitare?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Ti ripeto perche’ comunque adesso c’e’ tanto movimento attorno, per lo meno i miei amici la maggior parte sono tutti orientati verso questo movimento 5 stelle, Beppe Grillo pero’ io la vedo un pochino come un flop perche’ comunque e’ il sistema che e’ sbagliato, e’ un sistema che porta a prendere troppi soldi ai politici e quindi automaticamente l’essere umano quando sta con la panza piena non ha piu’ interesse verso alcuna esigenza di chi e’ meno fortunato.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tu non discuti di politica perche’ ritieni che non porti da nessuna parte?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me la soluzione sarebbe estrema, tipo da fare la rivoluzione della Bastiglia come nel 700 in Francia. Andare li’ mettere fuoco a tutto e ricominciare, siamo cosi’ corrotti che e’ impossibile riprendere le cose.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Vai mai a manifestazioni, convegni politici?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lo piu’ se capita qualcosa come commerciante, se capita qualche riunione per la mia categoria ho fatto qualcosa li’. No manifestazioni.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hai saputo di questa iniziativa?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Vabbe’ io sto in paese quindi mi hanno contattato stesso dall’amministrazione, sono venuti loro in negozio. Noi abbiamo cambiato da poco il sindaco ed effettivamente si sta attivando e cercare di cambiare qualcosa. E quindi non solo i commercianti ma anche la cittadinanza, io come commerciante, mia madre come genitore di disabile, cerca di prendere in esame tutte le situazioni.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 te capita di cercare informazioni su iniziative?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comunque le ricerco, anche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questi sono tutti con contatto che ho anche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no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cosa fai rispetto alla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Solo informazione, ma come ho detto meno rispetto a prima.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Offline compri i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non riesco a leggere il quotidiano qui.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usi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vedo quello che mi interessa ma non leggo il quotidiano intero, quello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Vai direttamente sui siti dei quotidiani, o accedi su questi siti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vado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da li’ accedo direttamente. Ora ho il cellulare nuovo quindi adesso uso anche questo che ha un app che va automaticamente su tutte le news.</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per confermare non vai direttamente sui siti dei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Anche quello, ma di solito no per una questione di velocita’ perche’ sicuramente passo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piu’ tempo che nei siti dei giornali e quindi e’ piu’ facile che vado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Vai mai su forum o posti commenti sui siti dei giornali?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Quello piu’ prima adesso non faccio proprio niente.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prima ti mettevi ed andavi a commentare?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pero’ ora mi sento come una cozza del mare quindi non e’ cambia piu’ di tanto. La voglia ci sta di fare qualcosa di attivo per cambiare poi ti rendi conto che alla fine e’ un sistema veramente grande quindi ti passa un po’.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 hai voglia perche’ poi non vai a proteste?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Anche per una questione di tempo e poi la maggior parte delle volte si parte con un intento e poi il grosso lo fanno altre… mi sono trovata per una manifestazione a Napoli, perche’ ero uscita da una fiera e mi son ritrovata con la macchina. Quelle persone stanno protestando per ideali giusti pero’ poi vedi che lanciano petardi, bombe io mi sono anche spaventata. Questo e’anche perche’ non parto e vado a fare queste cose. Magari sono anche giusti i motivi pero’ poi… o uno lo fa bene, allora andiamo li’ a Roma e rompiamo il culo a tutti quando pero’ se devi tirarre la bomba e poi ci sta la signora che passa o il bambino, cosi’ non ha senso.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Altre persone mi hanno detto nelle interviste che loro non vanno a manifestazioni perche’ poi non cambia nulla…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Anche questo e’ vero, o fai una manifestazione politica ma poi anche io mi rendo conto che questo non serve a niente, perche’ se non fai un poco di casino. Questi ragazzi hanno pure ragione a lanciare le bombe pero’ le lanci in contesto che non ha senso, lanciale al Parlamento. Li’ furono coinvolte persone… tu crei un disagio a me che sono cittadina e sto nella tua stessa condizione, a loro non cambia niente stanno sulle loro poltrone. Non hanno proprio idea della situazione delle persone, dovrebbe essere una vocazione fare il politico, sta gente non ha idea che significa andare alla posta e fare la fila, i problemi di impiego e finanziari.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offline discuti di politica pero’ non tanto 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ti trovi a discutere di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alla fien sono io che non voglio interagire. Perche’ ripeto io sono anche nel gruppo dei 5 stelle pero’ non e’ mio interesse andare a discutere.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Pero’ prima discutevi di piu’…</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Hai notato una differenza tra la discussione politica che avviene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quella offline? Per quanto riguarda i toni, la qualita’?</w:t>
      </w:r>
    </w:p>
    <w:p w:rsidR="004F7A4D" w:rsidRPr="004F7A4D" w:rsidRDefault="00F2137D" w:rsidP="004F7A4D">
      <w:pPr>
        <w:spacing w:line="240" w:lineRule="auto"/>
        <w:contextualSpacing/>
        <w:jc w:val="both"/>
        <w:rPr>
          <w:rFonts w:ascii="Times New Roman" w:hAnsi="Times New Roman" w:cs="Times New Roman"/>
          <w:sz w:val="22"/>
          <w:szCs w:val="22"/>
          <w:lang w:val="it-IT"/>
        </w:rPr>
      </w:pP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penso sia un buon cuscino, quando si confrontano persone dal vivo sicuramente si va su toni piu’ pesanti. </w:t>
      </w: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Tu per esempio postasti una cosa che dicevi chi ha votato Berlusconi mi cancellasse. Tu come sai ho votato Belrusconi, quindi abbiamo divergenze di tipo politico, io l’ho visto pero’ ho detto va bene, sicuramente </w:t>
      </w:r>
      <w:r>
        <w:rPr>
          <w:rFonts w:ascii="Times New Roman" w:hAnsi="Times New Roman" w:cs="Times New Roman"/>
          <w:sz w:val="22"/>
          <w:szCs w:val="22"/>
          <w:lang w:val="it-IT"/>
        </w:rPr>
        <w:t>Facebook</w:t>
      </w:r>
      <w:r w:rsidR="004F7A4D" w:rsidRPr="004F7A4D">
        <w:rPr>
          <w:rFonts w:ascii="Times New Roman" w:hAnsi="Times New Roman" w:cs="Times New Roman"/>
          <w:sz w:val="22"/>
          <w:szCs w:val="22"/>
          <w:lang w:val="it-IT"/>
        </w:rPr>
        <w:t xml:space="preserve"> ti da piu’ un cuscino, mentre dal vivo trovi confronto e puoi trovare gia’ piu’ astio.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Cosa intendi per cuscino?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Nel senso che tu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esprimi la tua opinione, ognuno esprime la sua. Sicuramente ci puo’ essere un confronto pero’ poi magari… io per solamente faccio una discussione piu’ accessa.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sono quelle poche frasi, se io rispetto te come persona, rispetto il tuo pensiero, punto non lo condivido,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i contatti sono quelli mentre quando tu parli di persona secondo me e’ diverso.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la qualita’ della discussione, in termini di argomentazioni, fatti presentati,pensi sia meglio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o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Dipende dai casi. Personalmente io direi che la qualita’ e’ migliore quando parli con una persona. Ma quando sei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hai tante di quelle informazioni a disposizione che se tu non sei sicuro di una cosa la puoi controllare al momento stesso, vedere la fonte, controllare informazione correlate, quindi puoi avere piu’ informazioni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rispetto a quando fai una conversazione offline. A volte ti trovi a parlare con persone che dicono fatti e hanno delle informazioni che hanno solo loro, non si sa’ se la fonte e’ certa se l’hanno sentita da qualcun altro,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hai la certezza della fonte.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per quanto riguarda le persone con cui discuti… offline ti trovi a parlare sempre con le stesse persone, con i tuoi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no poi essendo in negozio qua e’ un continuo, con persone diverse.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Con amici perché’ poi essendo piccolo il paese, sindaco, amministratore, tutti quanti sono sempre a portata di mano. Sempre con le stesse persone.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non ti capitava di andare su una pagina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lasciare un commento e parlare con persone che non conoscevi?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si sviluppavano ste discussioni? Tramite link che postavi?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sempre nel gruppo. Sempre nel gruppo questo qui, praticamente facciamo parte di un’associazione che facciamo eventi per S.Salvo, cerchiamo di fare qualcosa per migliorare anche il turismo. Quindi e’ un gruppo dove ci sono sia i cinque stelle, che il partito dell’amministrazione corrente.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questo gruppo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dove ci sono sia i 5 stelle che l’amminsitrazione…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praticamente e’ un’associazione e noi facciamo eventi, e ci teniamo in contatto tramite questo canale, dove ci sono tutte le iniziative, tutte le novita’ le postiamo li’ sul gruppo. </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da quanto tempo esiste questo gruppo?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2 anni.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Prima non sai se questo gruppo non sai come operava?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e’ nato tutto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praticamente questo gruppo l’ha creato il presidente del Movimento 5 stelle e quindi loro si muovono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e quinid ha creato tutto su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Pero’ poi praticamente l’associazione va bene, i 5 stelle non sono entrati nell’amministrazione e nell’amministrazione ci sta il sindaco che e’ del Pdl e quindi ci sono anche loro. Pero’ non e’ esclusivo ai 5 stelle pero’ essendo che loro si muovono online, fanno tutto sul web e’ nata cosi’.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tu sei un membro attivo?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si lascio qualche commento poi se ci sta qualche osservazione tipo di fronte al mio negozio ci stanno questi tipi del teatro che parlano degli sprechi dell’amministrazione precedente, quindi io sul gruppo ho lanciato questa discussione sul teatro, questo l’anno scorso quindi non e’ che lancio spesso argomenti pero’ ogni tanto ognuno da il suo contributo. Noi prima a S.Salvo avevamo un problema con le luci dei lampioni che stavano sempre accesi di giorno, quindi la gente li fotografava e li postavano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una volta, e due e tre fino a quando il sindaco ha deciso di risolvere questo problema. Funziona da, ognuno cerca di dare il suo piccolo contributo, quando vede qualcosa, pure dei parcheggi vanno e fotografano la macchina che sta in cattiva posizione proprio perche’ ognuno dovrebbe cercare il buon esempio.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pensi che funzioni questa pagina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abbia un valore?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Ma sicuramente anche perche’ poi e’ una cosa molto difficile da fare perche’ noi siamo abituati in Italia che quando qualcuno fa qualcosa di sbagliato se uno lo dice e’ un infame invece non e’ cosi’, dovrebbe essere se uno fa una cosa sbagliata dovrebbe essere coscienza di tutti per cercare di migliorare.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tutto questo non succedeva…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come facevano?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Non lo facevano, almeno che non ci fosse un problema talmente grave, non penso che qualcuno andrebbe al comune a dire guarda ci sono i lampioni accesi, non e’ quella cosa che tu vai a perdere mezza giornata per fare questo tipo di segnalazione,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tu fai un click, un attimo, sicuramente hai anche interesse a fare questo tipo di cose.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A te capita di condividere informazioni politiche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certamente.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Persone commentano, ti trovi a discutere?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sono piu’ link satirici quelli che pubblico 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condividi questi link?</w:t>
      </w: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Niente satira, condividere un qualcosa con altre persone semplicemente, perche’ poi alla fine non cambia niente.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Questi link da dove li ottieni?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Da pagine che seguo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 tuoi amici seguono postano link poltici anche piu’ seri?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quello di continuo ma ripeto magari leggo il titolo, ma poi non vado a vedere perche’ magari sono 50, 60 commenti di gente che si ammazza.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Pero’ gli articoli li leggi?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sempre con le pinze, li spulcio non mi documento in maniera costante, piu’ qualche notiza qua e la’ ogni tanto vado a veder qualcosa, ma non in maniera assidua.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Tra i tuoi contatti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hai persone di destra e di sinistra?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 tutti i generi, non sono chiusa verso alcuna, perche’ poi ognuno ha le sue ragioini.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Tu sei esposta a link di diverso genere? Tipo sia di repubblica e del giornale, siadi destra che di sinistra?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lo facevi?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Davo piu’ un’occhiata al gironale al bar, piu’ televisione.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e’ piu’ variegata l’informazione che ottieni al momento?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Adesso si, adesso si, sicuramente piu’ variegata. Quando andavo al bar ci stava o la stampa o il centro, piu’ di tanto non ci stava. Poi certe notizie sui giornali non escono proprio.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noti una differenza tra il tipo di notizie dei media tradizionali e quelle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Nella maggior parte dei casi quello che trovi nei giornali passa anche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pero’ ci sono molte catene di sant’Antonio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molte notizie che non sono del tutto fondate. Dipende dalla fonte perche’ comunque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un canale dove mettono notizie ma molte sono da controllare, mentre quelle dei telegiornali dovrebbero essere gia’, pero’ poco tempo fu ci fu uno scandalo che delle notizie che non erano vere, e questi non le controllavano per abitudine e mettevano notizie che non erano vere.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Pero’ tu pnesi che le notize dei media tradizionali siano piu’ affidabili di quelle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Ti ripeto dipende, se stiamo parlando di pagine allora io ti dico di si, se la notizia viene condivisa da un giornale e’ un’altra storia.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 esempio queste pagine pubblicano notizie sugli stipendi dei parlamentari…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Fino ad ora io non conosco una persona che sappia di preciso un parlamentare quando prende.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Tu pensi che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ci siano notizie alternative, che per una ragione o un’altra i media tradizionali non trasmettono? E pensi siano credibili?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quello ti dicevo, nascono degli interrogativi su notizie di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non trovi nei giornali, in TV, sono da verificare se sono realmente vere perché ti credi e’ possibile che stiamo in un sistema talmente corrotto dove non ti fanno sapere certe cose, cose talmente eclatanti, gravi che non riesci piu’ a distinguere la realta’ dalla fantascienza.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 tu dovessi trarre una conclusione sulla tua informazione politica cosa diresti?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Sicuramnete e’ determinate, oggi come oggi da’ molta informazione.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Determinate in che senso?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Perche’ il mezzo tramite quale assumo piu’ informazioni riguardo la politica, riguardo tutto.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ha cambiato anche le tue abitudini non compri piu’ giornali, etc.</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Perche’ adesso ottieni tutto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Perche’ ti da la possibilita’ di scegliere quello che ti interessa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tramite il web, sulla televisione c’e’ scelta pero’ comunque e’ una scelta vincolata sulla rete hai piu’ possibilita’ di scelta.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Magari anche perche’ e’ piu’ semplice?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sicuramente non me le devi andare a cercare.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questa semplicita’ e’ importante per 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sicuramente e’ piu’ semplice poi ci sono anche altri utenti che magari contribuiscono a postare le notizie, c’e’ uno scambio maggiore, poi sicuramente puoi commentarla una notizia, puoi condividerla, pero’ ha piu’ interesse nel farlo, invece quando ricevi una notizia ti viene dato un dato di fatto e rimane li’, quando hai modo di assimilarla, commentarla, hai piu’ interesse anche nel fare a scambio di notizia.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la discussione politica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ha avuto influenza?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Forse di meno, perche’ quando incontro le persone gia’ so’ come la pensano in riguardo a quella cosa, gia’ sai questo e di destra, questo e’ di sinistra, questo mi vuole far mettere la firma per Beppe Grillo.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hai gia’ la bachceca bombardata di quelle notizie che non serve parlarne di persona.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ricevi informazioni su iniziative politiche, incontri?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ci vai mai?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Dipende se e’ una cosa che condivido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Sei stata da qualche parte recentemente?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ti ho detto c’e’ stata questa cosa qui, sono andata a firmare sia per fare entrare alle elezioni il Movimento 5 Stelle e poi c’era sempre questa altra cosa del Movimento 5 Stelle a S.Salvo che praticamente loro chiedevano di metter una firma per far lasciare chiuso il centro storico mentre l’amministrazione vorrebbe provare ad aprirlo in maniera sperimentale per cercare di migliorare un po’ il commercio nel centro perche’’ il commercio nel centro storico di S.Salvo e’ completamente fermo. E mi hanno contattata tramite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 andare a firmare. Quindi io ho frimato per farli entrare perche’ e’ comunque giusto che provino pero’ non ho firmato per l’altra perche’ e’ una cosa sperimentale e perche’ non provare, se non cambia il sindaco gia’ ha detto che li chiude.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secondo te ottieni piu’ informazioni per quando riguarda iniziative?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 sicuramente…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partecipi pure di piu’ quindi…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E si avendo piu’ possibilita’ e sapendo piu’ cose qui.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queste richieste arrivano sempre tramite persone che conosci?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la maggior parte delle iniziative politiche si.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Il fatto che venga da loro ti fa sentire obbligata a partecipare?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Io ho sempre avuto un buono interesse sociale, mi piace essere parte attiva, pero’ ripeto sempre per le cose che condivido, quindi non mi cambia. Posso partecipare per amicizia ma comunque devo condividere quello che sto facendo.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petizioni? Ricevi mai richieste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E le ricevi le firmi?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pero’ l’ultima non l’ho firmata perche c’era un problema con la connessione.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Contatti mai politici? Per esempio mandato una lettera?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questo l’ho fatto tempo fa, scrissi una lettera ad uno del Pdl, lessi una cosa che avevo scritto e gli mandai una lettera di ammirazione insomma.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Avesti una risposta?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gli ho chiesto l’amicizia, mi ha accettato l’amicizia ma non mi ha risposto.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Politici di S.Salvo si altrimenti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esempio il sindaco sta su quella pagina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quindi hai mai scritto?</w:t>
      </w:r>
      <w:r w:rsidR="00444BFE">
        <w:rPr>
          <w:rFonts w:ascii="Times New Roman" w:hAnsi="Times New Roman" w:cs="Times New Roman"/>
          <w:b/>
          <w:sz w:val="22"/>
          <w:szCs w:val="22"/>
          <w:lang w:val="it-IT"/>
        </w:rPr>
        <w:t xml:space="preserve"> </w:t>
      </w:r>
      <w:r w:rsidR="00444BFE" w:rsidRPr="004F7A4D">
        <w:rPr>
          <w:rFonts w:ascii="Times New Roman" w:hAnsi="Times New Roman" w:cs="Times New Roman"/>
          <w:b/>
          <w:sz w:val="22"/>
          <w:szCs w:val="22"/>
          <w:lang w:val="it-IT"/>
        </w:rPr>
        <w:t xml:space="preserve">Lo scrivi tramite </w:t>
      </w:r>
      <w:r w:rsidR="00444BFE">
        <w:rPr>
          <w:rFonts w:ascii="Times New Roman" w:hAnsi="Times New Roman" w:cs="Times New Roman"/>
          <w:b/>
          <w:sz w:val="22"/>
          <w:szCs w:val="22"/>
          <w:lang w:val="it-IT"/>
        </w:rPr>
        <w:t>Facebook, telefoni?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 ma co</w:t>
      </w:r>
      <w:r w:rsidR="00444BFE">
        <w:rPr>
          <w:rFonts w:ascii="Times New Roman" w:hAnsi="Times New Roman" w:cs="Times New Roman"/>
          <w:sz w:val="22"/>
          <w:szCs w:val="22"/>
          <w:lang w:val="it-IT"/>
        </w:rPr>
        <w:t xml:space="preserve">n lui c’e’ un’amicizia proprio. </w:t>
      </w:r>
      <w:r w:rsidRPr="004F7A4D">
        <w:rPr>
          <w:rFonts w:ascii="Times New Roman" w:hAnsi="Times New Roman" w:cs="Times New Roman"/>
          <w:sz w:val="22"/>
          <w:szCs w:val="22"/>
          <w:lang w:val="it-IT"/>
        </w:rPr>
        <w:t>Si, si viene qui al negozio.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Qualche differenza tra la partecipazione politica offline,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Hai qualche preferenza?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Quella che preferisco e’ sicuramente quella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la differenza e’ proroprio il fatto dell’interazione, 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hai la possibilita’ di partecipare e di avere la visione di un po’ tutta la politica.</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347EF1">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Rosaria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Rosaria is in the 25-34 age-group, educated to degree level, working as an administrative officer and tutor in a cultural </w:t>
      </w:r>
      <w:r w:rsidRPr="004F7A4D">
        <w:rPr>
          <w:rFonts w:ascii="Times New Roman" w:hAnsi="Times New Roman" w:cs="Times New Roman"/>
          <w:sz w:val="22"/>
          <w:szCs w:val="22"/>
        </w:rPr>
        <w:t>organisation</w:t>
      </w:r>
      <w:r w:rsidRPr="004F7A4D">
        <w:rPr>
          <w:rFonts w:ascii="Times New Roman" w:hAnsi="Times New Roman" w:cs="Times New Roman"/>
          <w:sz w:val="22"/>
          <w:szCs w:val="22"/>
          <w:lang w:val="en-US"/>
        </w:rPr>
        <w:t xml:space="preserve">. She does not have any particular political alliance but </w:t>
      </w:r>
      <w:r w:rsidRPr="004F7A4D">
        <w:rPr>
          <w:rFonts w:ascii="Times New Roman" w:hAnsi="Times New Roman" w:cs="Times New Roman"/>
          <w:sz w:val="22"/>
          <w:szCs w:val="22"/>
        </w:rPr>
        <w:t>sympathises</w:t>
      </w:r>
      <w:r w:rsidRPr="004F7A4D">
        <w:rPr>
          <w:rFonts w:ascii="Times New Roman" w:hAnsi="Times New Roman" w:cs="Times New Roman"/>
          <w:sz w:val="22"/>
          <w:szCs w:val="22"/>
          <w:lang w:val="en-US"/>
        </w:rPr>
        <w:t xml:space="preserve"> with the aims of the M5S. She engages in political communication activities both offline and online and also takes part in several offline political initiatives. Her online activity is, to a certain extent, almost entirely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-based. This SNS is her main source of politically relevant information (e.g., news and information about political initiatives). She also uses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for a number of other purposes: for work, to communicate with her professional network, to keep in touch with certain people, and to express her feelings, thoughts and moods.</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partecipi politicamente offline? tutto quello che fai che ha qualche collegamento alla politica offline...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quanto riguarda la mia esperienza specifica siamo andati da poco a votare per la mia cittadina. Poi io parlo per la mia esperienza perche’ non sono una cittadina attiva verso la vita politica generale italiana. Ho una mia ideologia, ascolto il telegiornale, leggo un po’ i giornali ma non e’ che mi interessi piu’ di tanto anche perche’, purtroppo per te, io sono un campione di persona che fondamentalmente ci capisce molto, moto poco ma come penso la maggior parte di noi almeno in questo periodo storico in Italia. Pero’ comunque cerco di interessarmi se fanno degli incontri organizzati a movimenti piuttosto che chiacchierate che partono da un gruppo di persone legati magari ad un colore cerco di avvicinarmi nel momento in cui mi rendo conto che quella cosa possa comunque interessarmi.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Ultimamente hai partecipato a qualche manifestazione di protesta?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protesta no. Se non per motivi che non sono legati a Napoli, quando andavo ancora all’uni qualche andavo ma adesso non mi ritrovo piu’ a partecipare a queste cose. Seguo questi ultimi cortei che stanno organizzando gli studenti per quanto mi riguarda poi andando un po’ crescendo non riesco neanche piu’ a condividere certe cose. Penso che non sia il corteo a cambiare le cose, quindi diciamo non e’ che mi sono rassegnata per carita’, perche’ io sono una persona molto motivata pero’ probabilmente bisgnorebbe cercare altre vie piuttosto che fare proteste che possano essere legate a cortei, occupazioni, forse bisognerebbe veramente trovare un nuovo modo di fare perche’ il quel momento nessuno sa che tu stai manifestando per quella cosa in una citta’ piccola del Sud Italia.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Nel caso lo sapessero non penso che cambi i loro piani…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Assolutamente no, non se ne fregherebbero minimamente almeno che uno non cerca di bloccare in una maniera un po’ piu’ incisiva quelle che sono le loro quotidianeita’. Cioe’ che mi blocchi la circumvesuviana per me quella e’ una cretinata. Mi blocchi un altro posto tipo le ferrovie dello stato no la circumvesuviana.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Parli mai di politica tra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io faccio parte di un forum della gioventu’ di Torre del Greco. Quindi potenzialmente si ci ho molto a che fare perche’ e comunque e’ un organo che e’ associato al comune, non e’ partitico ma e’ comunque un’espressione politica. Organizziamo diverse iniziative, tipo un corso di fotografia. Quindi dal punto di vista della partecipazione attiva si molta. Mi ritrovo comunque a coordinare un gruppo di ragazzini un po’ piu’ piccoli per tutta una serie di iniziative, e poi e’ nata un’amicizia e ci ritroviamo spesso ad uscire insieme ed a palrare di varie cose, di movimenti, questioni diverse e quindi anche del confronto. Quando si parla di confronto e’ abbastanza propositiva come cosa perche’ non ci si scontra contro grandi ideologie molto rigide e quindi quella fa sicuramente piacere.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Nel forum che organizzi parli spesso di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te l’ho detto io non…</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utilizzi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o altri forum?</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altri forum no, solo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parli mai di politica?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nell’ambito di questo contesto di cui prima si, per esempio un particolare argomento che riguarda una manovra il governo cerco comunque di dire la mia, pero’ mi sento comunque un po’ incompetente rispetto ad altri che sono comunque piu’ addentrati in questo mondo. Perche’ comunque ci sono ragazzini che sono nelle giovanili di partito, queste cose un po’ cosi’. Pero’ cerco sempre a dire la mia o a partecipare incontri tipo quelli dell’acqua pubblica, che poi alla fine sono notizie che uno apprende nel momento in cui uno 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e’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si organizza.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Tu sei andata ad un incontro faccia a faccia e lo hai saputo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Ah questo e’ interessante perche’ senza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l’avrei saputo appunto e’ quello che voglio intendere. E soprattutto in questi constesti di organizzazione io mi metto a disposizione non tanto per condividere l’ideologia, che e’ ovvio che condivido perche’ seno’ non ci sarei neanche li’, pero’ magari cerco di avviare un mio aiuto con le cose che so fare, per esempio facciamo la locandina, abbiamo un dibattito, io cerco di aiutare nel modo in cui posso aiutare, e di rendermi attiva in questo senso.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Le persone con cui discuti di politica sono sempre le stesse persone o variano?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Nella vita reale sono sempre le stesse persone perche’ a me non capita sempre di parlare di politica nella mia vita. Quindi nella vita reale parlo comunque con lo stesso gruppo di persone. Invece per quanto riguarda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e’ diverso perche’ comunque andando ad interagire su gruppi specifici ti aspetti oltre al commento dei tuoi tra virgolette amici potrebbe anche capitare il commento di una terza persona che va poi ad incrementare quello che e’ il tuo bagaglio di conoscenze non perche’ comunque apprendi nuove visioni e soprattutto interagisci con nuove persone che nella vita reale non avresti mai incontrato in quel momento in cui ti trovi a parlare di quella cosa. E’ come se fosse un po’ un’intromissione pero’ non e’ un’intromissione, e’ una persona di cui tu non hai proprio idea che dice il suo.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Offline la maggior parte delle persone con cui discuti di politica la pensano come 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io sono una che parla un po’ con tutti, ovviamente su questi discorsi qui io non mi sento per niente ferrata diciamo che quando trovo una persona che condivide la stessa idea io mi trovo abbastanza soddisfatta, io dico ok menomale ho capito qualcosa. Pero’ insomma e’ importante con chi entra in contatto con chi non la pensa come te anche se io sono una persona molto, sono sempre dell’idea che io la penso giusta e basta, questo e’ un fatto mio non e’ per neinete reale.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Capisco che tu sia aperta ad altre opinioni…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Ma tengo sempre la mia cioe’…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sz w:val="22"/>
          <w:szCs w:val="22"/>
          <w:lang w:val="it-IT"/>
        </w:rPr>
        <w:t xml:space="preserve"> </w:t>
      </w:r>
      <w:r w:rsidRPr="004F7A4D">
        <w:rPr>
          <w:rFonts w:ascii="Times New Roman" w:hAnsi="Times New Roman" w:cs="Times New Roman"/>
          <w:b/>
          <w:sz w:val="22"/>
          <w:szCs w:val="22"/>
          <w:lang w:val="it-IT"/>
        </w:rPr>
        <w:t>Pero’ parli piu’ spesso con persone che la pensano come te o ci sono anche persone che la pensano diversamente?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Ci sono, assolutamente 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funziona, quando posti un commento politico ci sono persone di altre fedi politiche che commentano con cui tu discuti…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discuto tranquillamente, si viene a creare una discussione.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discuti tramite posts o messaggi?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no post.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La natura pubblica dei post ti porta ad evitare certi argomenti?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non me ne frega proprio. No io faccio proprio nomi e cognomi. Quando uno dice la verita’ non si spaventa di niente. Per esempio pubblicarono questa foto con tutti gli stipendi di tutti i dirigenti della vesuviana, davvero belle cifre ed io scrissi di avere una di queste persone che abitava proprio accanto a me. Io ho sempre detto che questa persona e’ un ladro? Alla domanda conoscete uno di loro, questa immagine e’ stata pubblicata dal movimento 5 stelle di Pompei per farti capire, io ho scritto si ho il dispiacere di vivere vicino ad una di questi. Quindi io sono proprio una persona proprio diretta.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Io cerco di evitare di scrivere certe cose perche’ qui nel regno unito monitorano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anche quando cerchi lavoro…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Qui in Italia ormai il lavoro e’ come un’entita’ suprema, penso che le aziende non vadano ad incrociare i dati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penso.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 e negli USA e’ una pratica comune invece.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Li’ sicuramente ma dai no assolutamente, io penso che l’Italia sia davvero 10 anni indietro se nn 15 o 20.</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Prima hai detto che hai ricevuto questa informazione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tramite il movimento 5 stelle. Quindi tu segui delle pagine, dei gruppi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Adesso guarda te lo dico, partiti non le ho, tengo una cosa rete di democrazia dal basso, sono piu’ che altro ideologie, forum del movimento 5 stelle, questo forum della gente di torre del greco e poi cose del mio campo, sono iscritta ad un forum di una lista civica, forum dei giovani di Ercolano, niente di troppo, non un partito preciso. Forse questo fatto del movimento 5 stelle ma per seguire le iniziative che fanno, non sono scritta al Pdl o PD,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Tendi a partecipare sulle pagine di questi gruppi o ti iscrivi a queste pagine solo per ricevere informazioni?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Io ci scrivo, seguo e si si incontrano se posso vado.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Quindi tramite questi forum incontri persone che non conoscevi prima?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I tuoi amici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tendono ad avere idee politiche simili alle tue o sono abbastanza variegati in questo senso?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tutti la pensano come me, oddio condividendo stessi ideali si, pero’ do sempre la possibilità di confrontarmi con persone con idee diverse dalla mia.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Tramite i newsfeed  ti capita di vedere articoli dal giornale, libero, considerando che tu sembri apparrire di sinistra, che alcuni dei tuoi contatti 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ma non ne faccio argomento di discussione, non me ne frega tendenzialmente…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leggi queste notizie?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no, no ma io in generale non e’ che ci stia molto tempo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piu’ che altro lo uso anche per lavoro, non mi metto a leggere tutto. Guardo anche poca televisione e leggo poco i giornali.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Guardi poca TV?</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Penso che la TV non la guardo proprio non ho proprio la cultura della televisione, non guardo niente, poi lavorando tutto il giorno non guardo neanche un telegiornale. Qualche volta leggo qualche trafiletto piuttosto che chiedo a casa, discuto la sera e’ successo qualcosa.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Mi stai dando dati interessanti in relazione la tua partecipazione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Diciamo una cosa io da quando c’e’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sono anche piu’ interessata alla politica, mettiamola cosi. Politica nel senso di fare qualcosa insieme.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Avevo sempre la mia ideologia pero’ non avevo mai preso parte a incontri, no mai.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Ma su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 xml:space="preserve"> ci sono altri forum, siti che visiti o la tua attivita’ online si basa su face book?</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Non leggo siti politici,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Nemmeno quelli di quotidiani?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no.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la maggior parte delle informazioni politiche che ottieni le ottieni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Nel momento che tu sei su face book magari tu ti vai a leggere il post di una notizia che viene da una fonte che e’estera a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magari di traverso si. Pero’ se devo essere io ad andare sul sito istituzionale piuttosto che il quotidiano,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Usi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come una piattaforma e poi da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arrivi…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E le tipologie di notizie che trovi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pensi che ci sia una differenza tra le informazioni che trovi su n</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e quelle di TV e quotidiani?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Penso siano piu’ immediate. Poi il fatto che tu leggi, forse sei anche un po’ piu’ attento. Cioe’ il fatto di soffermarti e’ importante perche’ magari in TV segui pero’ puoi essere distartto da tante cose. Quando tu dedichi tempo alla lettura sai che in quel momento, alemo che non succede qualcosa che ti deve distogliere per forza, pero’ in quel momento tu ci presti attenzione, anche perche’ il telegiornale ci si siede a tavola, prendi questo, prendi l’acqua, predni il pane, ci sono diversi tipi di distrazione, cosa che non succede nel momento in cui sei seduto sulla sedia, con la testa infizzata dentro al monitor.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quando rigiardi i temi delle notizie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siano diversi da quelli presentati dai media tradizionali.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io penso che fondamentalmente, il tipo d notizia e’ sempre la stessa. Pero’ e’ presenatta diversamente.</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Pero’ per esempiuo prima mi hai detto del link degli stipendi…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Ah si per esempio quello in televisione te lo scordi.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Io ricevo una marea di link sugli stipendi dei parlamentari…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di questo non se ne parla…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io penso che ci sia una differenza tra la natura dell’informazione che si ottiene 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Io pensavo alla notizia in generale, pero’ e’ ovvio che ideologie di parte cercano di passare la notizia del giorno che ovviamente, non passa sul giornale, quindi si mi correggo.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La fonte delle notizie, o la persona che posta, il gruppo che posta ti spinge a leggere la notizia o ci sono altre ragioni?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Io lo leggo nel momento in cui mi interessa, io vedo una parola chiave che mi possa interessare. Poi ovvio se una cosa e’ postata da una persona di cui non ho considerazione probabilmente leggo pero’ non mi metto a commentare. Se invece la notizia la leggo da una persona che io conosco e di cui ho considerazione mi viene anche piu’ semplice il commento.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Ti e’ capitato che dal commento di qualche notizia si e’ iniziato a discutere?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io discuto sempre con tutto e tutti.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tu posti mai notizie politiche?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almeno che non succede qualcosa. Io per esempio ho scritto molto sulla sovraintendenza degli scavi di Pompei, e quelle sono sempre cose politiche. La’ per esempio ho scritto parecchio.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se c’e’ qualche notizia interessante tu condividi?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Si, si,si.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Perche’ questa condivisione?</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Per raggiungere un utenza piu’ ampia.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A te capita mai di contattare politici?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No aspetta pero’ ho scritto al sindaco della mia citta’, sia col vecchio che con quello nuovo, li ho mandato delle e-mail. L’ho fatto perche’ non sapevo come raggiungerli ed onde evitare file inutili piuttosto che girare torno torno, ho detto devo sapere questa cosa la chiedo direttamente alla fonte.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Sei stata risposta?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Da quello vecchio si, da quello nuovo no… vabbe’ a quello nuovo non ho fatto una domanda li ho mandato un incoraggiamento scritto non molli sindaco.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Pero’ una risposta sarebbe stata apprezzata…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Infatti si, lo dico torno torno che non e’ stato carino.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Come hai trovato gli indirizzi e-mail?</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Il primo tramite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il secondo l’ho trovato perché’ una mia amica e’ sua amica e quindi sapevo qual’era l’indirizzo.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Su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non ti e’ mai capitato?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Il nostro sindaco ha fatto una campagna su face book molto agguerrita.</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tu partecipavi, postavi?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quando si tratta di cose molto vicine a me, si. Quando si tratta di cose del parlamento, lo so’ che e’ sbagliato perche’ da loro arriva tutto, ma ritorniamo all’idea del corteo di prima che non serve a niente. Io vedo per esempio gente su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che li riempie di schifezze alla gente. Per esempio l’altro giorno ho letto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che la Gelmini diceva su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che l’istruzione in Italia non e’ per niente finanziata dalle imprese invence non so dove e quale percentuale era invece sostenuta dalle aziende. E sta ragazza le ha fatto tu in Inghilterra non avresti neanche fatto la bidella riflettici. Io non penso che un commento del genere possa calmare la deficienza della Gelmini…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Pero’ e’ stata una bella risposta…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ma io le apprezzo queste persone… Per esempio io ho un amico che continua a fare questi fatti su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xml:space="preserve">, io per esempio non lo uso proprio </w:t>
      </w:r>
      <w:r w:rsidR="00FB36F3">
        <w:rPr>
          <w:rFonts w:ascii="Times New Roman" w:hAnsi="Times New Roman" w:cs="Times New Roman"/>
          <w:sz w:val="22"/>
          <w:szCs w:val="22"/>
          <w:lang w:val="it-IT"/>
        </w:rPr>
        <w:t>Twitter</w:t>
      </w:r>
      <w:r w:rsidRPr="004F7A4D">
        <w:rPr>
          <w:rFonts w:ascii="Times New Roman" w:hAnsi="Times New Roman" w:cs="Times New Roman"/>
          <w:sz w:val="22"/>
          <w:szCs w:val="22"/>
          <w:lang w:val="it-IT"/>
        </w:rPr>
        <w:t>, pero’ lui continua ad offendere il sindaco di Napoli.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Ah a proposito ho un amico che e’ giornalista ed ogni tanto seguo lui per le notizie ma perche’ mi piace proprio come scrive, lui scrive sul Mattino.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Lo segui tramite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Si ed ogni tanto ho anche condiviso cose che lui diceva.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Vai mai sul sito del Mattino?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 ma se lui mette il link del suo articolo io me lo leggo.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quanto riguarda il tuo utilizzo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tu lo utilizzi per lavoro?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Per lavoro si e per cretinare… non per giocare, non ho mai fatto un gioco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Non condivido ste cose, non condivido cose degli altri, tipo aforsimi, solo cose miei, pensieri miei.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b/>
          <w:sz w:val="22"/>
          <w:szCs w:val="22"/>
          <w:lang w:val="it-IT"/>
        </w:rPr>
        <w:t>Lo organizzi per organizzare serate</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piu’ per lavoro. </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per contattare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io uso ancora il cellulare ma per contattare certe persone devo per forza usare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Per esempio io perche’ vivo in Scozia utilizzo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per contattare i miei amici…</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Pure io questo lo faccio per esempio con gli studenti che fanno riferimento a me, io mi sento su </w:t>
      </w:r>
      <w:r w:rsidR="00F2137D">
        <w:rPr>
          <w:rFonts w:ascii="Times New Roman" w:hAnsi="Times New Roman" w:cs="Times New Roman"/>
          <w:sz w:val="22"/>
          <w:szCs w:val="22"/>
          <w:lang w:val="it-IT"/>
        </w:rPr>
        <w:t>Facebook</w:t>
      </w:r>
      <w:r w:rsidRPr="004F7A4D">
        <w:rPr>
          <w:rFonts w:ascii="Times New Roman" w:hAnsi="Times New Roman" w:cs="Times New Roman"/>
          <w:sz w:val="22"/>
          <w:szCs w:val="22"/>
          <w:lang w:val="it-IT"/>
        </w:rPr>
        <w:t xml:space="preserve"> perche’ non potrei fare altrimenti.</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ti ottieni informazioni su eventi politici a cui tu poi partecipi, prima di </w:t>
      </w:r>
      <w:r w:rsidR="00F2137D">
        <w:rPr>
          <w:rFonts w:ascii="Times New Roman" w:hAnsi="Times New Roman" w:cs="Times New Roman"/>
          <w:b/>
          <w:sz w:val="22"/>
          <w:szCs w:val="22"/>
          <w:lang w:val="it-IT"/>
        </w:rPr>
        <w:t>Facebook</w:t>
      </w:r>
      <w:r w:rsidRPr="004F7A4D">
        <w:rPr>
          <w:rFonts w:ascii="Times New Roman" w:hAnsi="Times New Roman" w:cs="Times New Roman"/>
          <w:b/>
          <w:sz w:val="22"/>
          <w:szCs w:val="22"/>
          <w:lang w:val="it-IT"/>
        </w:rPr>
        <w:t xml:space="preserve"> questo non accadeva?</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 xml:space="preserve">Quindi non ricevi inviti tramite </w:t>
      </w:r>
      <w:r w:rsidR="00F2137D">
        <w:rPr>
          <w:rFonts w:ascii="Times New Roman" w:hAnsi="Times New Roman" w:cs="Times New Roman"/>
          <w:b/>
          <w:sz w:val="22"/>
          <w:szCs w:val="22"/>
          <w:lang w:val="it-IT"/>
        </w:rPr>
        <w:t>Internet</w:t>
      </w:r>
      <w:r w:rsidRPr="004F7A4D">
        <w:rPr>
          <w:rFonts w:ascii="Times New Roman" w:hAnsi="Times New Roman" w:cs="Times New Roman"/>
          <w:b/>
          <w:sz w:val="22"/>
          <w:szCs w:val="22"/>
          <w:lang w:val="it-IT"/>
        </w:rPr>
        <w:t>?</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No, da </w:t>
      </w:r>
      <w:r w:rsidR="00F2137D">
        <w:rPr>
          <w:rFonts w:ascii="Times New Roman" w:hAnsi="Times New Roman" w:cs="Times New Roman"/>
          <w:sz w:val="22"/>
          <w:szCs w:val="22"/>
          <w:lang w:val="it-IT"/>
        </w:rPr>
        <w:t>Internet</w:t>
      </w:r>
      <w:r w:rsidRPr="004F7A4D">
        <w:rPr>
          <w:rFonts w:ascii="Times New Roman" w:hAnsi="Times New Roman" w:cs="Times New Roman"/>
          <w:sz w:val="22"/>
          <w:szCs w:val="22"/>
          <w:lang w:val="it-IT"/>
        </w:rPr>
        <w:t xml:space="preserve"> no.</w:t>
      </w:r>
    </w:p>
    <w:p w:rsidR="004F7A4D" w:rsidRPr="004F7A4D" w:rsidRDefault="004F7A4D" w:rsidP="004F7A4D">
      <w:pPr>
        <w:spacing w:line="240" w:lineRule="auto"/>
        <w:contextualSpacing/>
        <w:jc w:val="both"/>
        <w:rPr>
          <w:rFonts w:ascii="Times New Roman" w:hAnsi="Times New Roman" w:cs="Times New Roman"/>
          <w:sz w:val="22"/>
          <w:szCs w:val="22"/>
          <w:lang w:val="it-IT"/>
        </w:rPr>
      </w:pPr>
    </w:p>
    <w:p w:rsidR="004F7A4D" w:rsidRPr="004F7A4D" w:rsidRDefault="004F7A4D" w:rsidP="004F7A4D">
      <w:pPr>
        <w:spacing w:line="240" w:lineRule="auto"/>
        <w:contextualSpacing/>
        <w:jc w:val="both"/>
        <w:rPr>
          <w:rFonts w:ascii="Times New Roman" w:hAnsi="Times New Roman" w:cs="Times New Roman"/>
          <w:b/>
          <w:sz w:val="22"/>
          <w:szCs w:val="22"/>
          <w:lang w:val="it-IT"/>
        </w:rPr>
      </w:pPr>
      <w:r w:rsidRPr="004F7A4D">
        <w:rPr>
          <w:rFonts w:ascii="Times New Roman" w:hAnsi="Times New Roman" w:cs="Times New Roman"/>
          <w:b/>
          <w:sz w:val="22"/>
          <w:szCs w:val="22"/>
          <w:lang w:val="it-IT"/>
        </w:rPr>
        <w:t>E questi inviti da dove provengono?</w:t>
      </w:r>
    </w:p>
    <w:p w:rsidR="004F7A4D" w:rsidRPr="004F7A4D" w:rsidRDefault="004F7A4D" w:rsidP="004F7A4D">
      <w:pPr>
        <w:spacing w:line="240" w:lineRule="auto"/>
        <w:contextualSpacing/>
        <w:jc w:val="both"/>
        <w:rPr>
          <w:rFonts w:ascii="Times New Roman" w:hAnsi="Times New Roman" w:cs="Times New Roman"/>
          <w:b/>
          <w:sz w:val="22"/>
          <w:szCs w:val="22"/>
          <w:lang w:val="it-IT"/>
        </w:rPr>
      </w:pPr>
    </w:p>
    <w:p w:rsidR="004F7A4D" w:rsidRPr="004F7A4D" w:rsidRDefault="004F7A4D" w:rsidP="004F7A4D">
      <w:pPr>
        <w:spacing w:line="240" w:lineRule="auto"/>
        <w:contextualSpacing/>
        <w:jc w:val="both"/>
        <w:rPr>
          <w:rFonts w:ascii="Times New Roman" w:hAnsi="Times New Roman" w:cs="Times New Roman"/>
          <w:sz w:val="22"/>
          <w:szCs w:val="22"/>
          <w:lang w:val="it-IT"/>
        </w:rPr>
      </w:pPr>
      <w:r w:rsidRPr="004F7A4D">
        <w:rPr>
          <w:rFonts w:ascii="Times New Roman" w:hAnsi="Times New Roman" w:cs="Times New Roman"/>
          <w:sz w:val="22"/>
          <w:szCs w:val="22"/>
          <w:lang w:val="it-IT"/>
        </w:rPr>
        <w:t xml:space="preserve">Da amici, da pagine che seguo. </w:t>
      </w: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4F7A4D">
      <w:pPr>
        <w:spacing w:line="240" w:lineRule="auto"/>
        <w:jc w:val="both"/>
        <w:rPr>
          <w:rFonts w:ascii="Times New Roman" w:hAnsi="Times New Roman" w:cs="Times New Roman"/>
          <w:sz w:val="22"/>
          <w:szCs w:val="22"/>
          <w:lang w:val="en-US"/>
        </w:rPr>
      </w:pPr>
    </w:p>
    <w:p w:rsidR="004F7A4D" w:rsidRPr="004F7A4D" w:rsidRDefault="004F7A4D" w:rsidP="00D1782E">
      <w:pPr>
        <w:keepNext/>
        <w:keepLines/>
        <w:numPr>
          <w:ilvl w:val="1"/>
          <w:numId w:val="2"/>
        </w:numPr>
        <w:spacing w:after="280" w:line="240" w:lineRule="auto"/>
        <w:jc w:val="both"/>
        <w:outlineLvl w:val="1"/>
        <w:rPr>
          <w:rFonts w:ascii="Times New Roman" w:eastAsiaTheme="majorEastAsia" w:hAnsi="Times New Roman" w:cs="Times New Roman"/>
          <w:b/>
          <w:bCs/>
          <w:noProof/>
          <w:color w:val="000000" w:themeColor="text1"/>
          <w:sz w:val="22"/>
          <w:szCs w:val="22"/>
          <w:lang w:val="en-US"/>
        </w:rPr>
      </w:pPr>
      <w:r w:rsidRPr="004F7A4D">
        <w:rPr>
          <w:rFonts w:ascii="Times New Roman" w:eastAsiaTheme="majorEastAsia" w:hAnsi="Times New Roman" w:cs="Times New Roman"/>
          <w:b/>
          <w:bCs/>
          <w:noProof/>
          <w:color w:val="000000" w:themeColor="text1"/>
          <w:sz w:val="22"/>
          <w:szCs w:val="22"/>
          <w:lang w:val="en-US"/>
        </w:rPr>
        <w:t>Virginia</w:t>
      </w: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Profile</w:t>
      </w:r>
      <w:r w:rsidRPr="004F7A4D">
        <w:rPr>
          <w:rFonts w:ascii="Times New Roman" w:hAnsi="Times New Roman" w:cs="Times New Roman"/>
          <w:b/>
          <w:sz w:val="22"/>
          <w:szCs w:val="22"/>
          <w:lang w:val="en-US"/>
        </w:rPr>
        <w:t>:</w:t>
      </w:r>
    </w:p>
    <w:p w:rsidR="004F7A4D" w:rsidRPr="004F7A4D" w:rsidRDefault="004F7A4D" w:rsidP="004F7A4D">
      <w:pPr>
        <w:spacing w:line="240" w:lineRule="auto"/>
        <w:jc w:val="both"/>
        <w:rPr>
          <w:rFonts w:ascii="Times New Roman" w:hAnsi="Times New Roman" w:cs="Times New Roman"/>
          <w:sz w:val="22"/>
          <w:szCs w:val="22"/>
          <w:lang w:val="en-US"/>
        </w:rPr>
      </w:pPr>
      <w:r w:rsidRPr="004F7A4D">
        <w:rPr>
          <w:rFonts w:ascii="Times New Roman" w:hAnsi="Times New Roman" w:cs="Times New Roman"/>
          <w:sz w:val="22"/>
          <w:szCs w:val="22"/>
          <w:lang w:val="en-US"/>
        </w:rPr>
        <w:t xml:space="preserve">Virginia is in the 25-34 age-group, studying towards a Doctorate in Economy and Tourism. She shows a detachment from Italian political institutions and a moderate level of political interest. In terms of politics she tends to engage mainly in the consumption of political information which she obtains almost exclusively online, through newspaper websites, mobile apps and, in particular,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emerges as extremely relevant to Virginia who uses this SNS to maintain her social but also professional network and especially for information purposes. Because of her limited interest in and knowledge of politics, she keeps her political participation on </w:t>
      </w:r>
      <w:r w:rsidR="00F2137D">
        <w:rPr>
          <w:rFonts w:ascii="Times New Roman" w:hAnsi="Times New Roman" w:cs="Times New Roman"/>
          <w:sz w:val="22"/>
          <w:szCs w:val="22"/>
          <w:lang w:val="en-US"/>
        </w:rPr>
        <w:t>Facebook</w:t>
      </w:r>
      <w:r w:rsidRPr="004F7A4D">
        <w:rPr>
          <w:rFonts w:ascii="Times New Roman" w:hAnsi="Times New Roman" w:cs="Times New Roman"/>
          <w:sz w:val="22"/>
          <w:szCs w:val="22"/>
          <w:lang w:val="en-US"/>
        </w:rPr>
        <w:t xml:space="preserve"> to a minimum (i.e., consumption of political information), intentionally avoiding other forms of political participation such as political discussion or </w:t>
      </w:r>
      <w:r w:rsidRPr="004F7A4D">
        <w:rPr>
          <w:rFonts w:ascii="Times New Roman" w:hAnsi="Times New Roman" w:cs="Times New Roman"/>
          <w:sz w:val="22"/>
          <w:szCs w:val="22"/>
        </w:rPr>
        <w:t>mobilisation</w:t>
      </w:r>
      <w:r w:rsidRPr="004F7A4D">
        <w:rPr>
          <w:rFonts w:ascii="Times New Roman" w:hAnsi="Times New Roman" w:cs="Times New Roman"/>
          <w:sz w:val="22"/>
          <w:szCs w:val="22"/>
          <w:lang w:val="en-US"/>
        </w:rPr>
        <w:t xml:space="preserve"> related activities, in which she engages offline to a limited extent.</w:t>
      </w:r>
    </w:p>
    <w:p w:rsidR="004F7A4D" w:rsidRPr="004F7A4D" w:rsidRDefault="004F7A4D" w:rsidP="004F7A4D">
      <w:pPr>
        <w:spacing w:line="240" w:lineRule="auto"/>
        <w:jc w:val="both"/>
        <w:rPr>
          <w:rFonts w:ascii="Times New Roman" w:hAnsi="Times New Roman" w:cs="Times New Roman"/>
          <w:b/>
          <w:sz w:val="22"/>
          <w:szCs w:val="22"/>
          <w:lang w:val="en-US"/>
        </w:rPr>
      </w:pPr>
    </w:p>
    <w:p w:rsidR="004F7A4D" w:rsidRPr="004F7A4D" w:rsidRDefault="004F7A4D" w:rsidP="004F7A4D">
      <w:pPr>
        <w:spacing w:line="240" w:lineRule="auto"/>
        <w:jc w:val="both"/>
        <w:rPr>
          <w:rFonts w:ascii="Times New Roman" w:hAnsi="Times New Roman" w:cs="Times New Roman"/>
          <w:b/>
          <w:sz w:val="22"/>
          <w:szCs w:val="22"/>
          <w:lang w:val="en-US"/>
        </w:rPr>
      </w:pPr>
      <w:r w:rsidRPr="004F7A4D">
        <w:rPr>
          <w:rFonts w:ascii="Times New Roman" w:hAnsi="Times New Roman" w:cs="Times New Roman"/>
          <w:b/>
          <w:sz w:val="22"/>
          <w:szCs w:val="22"/>
          <w:u w:val="single"/>
          <w:lang w:val="en-US"/>
        </w:rPr>
        <w:t>Transcript</w:t>
      </w:r>
      <w:r w:rsidRPr="004F7A4D">
        <w:rPr>
          <w:rFonts w:ascii="Times New Roman" w:hAnsi="Times New Roman" w:cs="Times New Roman"/>
          <w:b/>
          <w:sz w:val="22"/>
          <w:szCs w:val="22"/>
          <w:lang w:val="en-US"/>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partecipi politicamente offline?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Faccio molto poco ti diro’. Mi e’ capitato soltanto in passato di supportare un amico durante una campagna elettorale ed adoperarmi per qualche volantinaggio piuttosto che qualche presenza ad uno stand, ma molto poco. Purtroppo non e’ un argomento in cui sono molto attiva, quindi poco.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capita di discutere di politica con i tuoi amici?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Raramente.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quando lo fai con chi discuti e dove? Offline naturalmente.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In ufficio, nella pausa pranzo a cena e’ capitato l’altra sera perche’ una mia amica si e’ adoperata per Renzi. Tra l’altro mi aveva anche chiesto una mano ma per mancanza di tempo ed, anche, di motivazione non l’ho fatto. Vari ambienti…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le persone con cui tu parli di politica sono le stesse o variano?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Possono variare ma comunque rientrano nell’ordine dei colleghi e degli amici.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Tendenzialmente queste persone tendono ad avere le tue stesse idee politiche o ti capita di parlare con persone con idee politiche diverse dalla tua?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mi capita di parlare sia con persone con ideologie all’estremo opposto alla mia sia con quelli con cui posso condividere dei pensieri. Sono molto aperta da questo punto di vista.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piu’ spesso con chi tendi a parlare?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Con persone che condividono il mie stesso pensiero politico.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 me per esempio capita di parlare con i miei amici che hanno idee molto simili alla mia e quindi non ho un confronto con persone che la pensano diversamente da me e volevo sapere se capitava anche a te…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Tendenzialmente si ma capita anche che invece ci si confronti su prospettive diverse.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quando riguarda, giornali, radio, TV segui le news?</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Segui piu’ la TV o compri giornali a carta stampata?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ho le ap quindi leggo tutto in digitale, solitamente.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TV?</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Raramente seguo l’aggiornamento del telegiornale ti diro’, preferisco l’aggiornamento web online, mi e’ piu’ facile perche’ utilizzando gli smartphone praticamente sempre, poi sono poco a casa.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C’e’ qualche altra ragione perche’ preferisci accedere informazioni online invece di utilizzare TV e radio?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Ti ripeto perche’ a casa ci sono poco e preferisco utilizzare la TV per vedere altro, almeno che non ci siano dei programmi specifici e poi avendo il tablet e lo smartphone con le ap e’ tutto molto piu’ funzionale.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Queste applications che hai sono di diversi quotidiani?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Che quotidiani sono? Io leggo gironali di sinistra ma non quelli di di destra. Tu oltre repubblica leggi altri giornali?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Io leggo sia Repubblica, che il corriere  e poi altri giornali locali.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leggi anche giornali che portano punti di vista politici diversi?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tu non vai mai sul sito dei giornali ti arrivano direttamente le notifiche?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ci vado anche, quando sono davanti al PC. </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not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ti capita mai di discutere di politica?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arrivano mai per esempio e-mail delle petizioni?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Raramente, raramente.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offline hai mai firmato petizioni?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Oggi io ne firmo molte di piu’ perche’ prima c’erano i banchetti, ti dovevi mettere la’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Si,infatti, infatti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 sentire, se fai di fretta non hai tempo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Infatti, infatti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ti capita mai di avere informazioni politiche di vedere link politici?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certo, sia perche’ seguo i giornali anche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quindi sono iscritta alle pagine dei gironali sia perche’ i privati, gli amici ne parlano, pero’ li seguo non in maniera interattiva, nel senso che non partecipo alle discussione mi fermo soltanto alla lettura, spesso e volentieri, delle informazioni.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le persone che hai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sono persone che conosci anche offline, amici di amici o ci sono anche persone che hai conosciuto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o online.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Al 95% conosco tutti anche offline, non uso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per intrattenere relazioni di tipo esclusivamente online. In quel 5% rientrano delle persone che fanno parte di una rete di contatti lavorativi, magari che vivono fuori, con le quali condivido qualcosa soltanto di lavoro nei gruppi che mi piace seguire per le attivita’ di lavoro che fanno.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per quanto riguarda la fede politica di questi contatti?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diversi tipi direi.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Volevo sapere se anche su face book sei esposta a vari tipi di informazioni, sia di destar di sinistra?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certamente.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Ti capita ti trovare informazioni che non sono presenti nei giornali?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qualche volta si, capita.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Potresti are un esempio?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Un esempio, non mi viene. Pero’ certi temi delle volte in maniera approfondita o notizie che comunque in maniera sintetica e commerciale che non passano su i giornali passano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Si mi e’ capitato, adesso nello specifico non riesco a farti un esempio.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Secondo te perche’?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Perche’ secondo me le fonti, adesso io non so’ neanche dirti qual’e’ all’attendibilità di queste notizie che passano perche’ probabilmente mi sto riferendo a notizie che vengono da un privato e quindi non dalla pagina ufficiale di un giornale, attenzione! E quindi non saprei neanche dirti quanto sia veritiera l’informazione, tuttavia dipende dalle fonti. Se una fonte e’ piu’ riservata o se una notizia non e’ appetibile per un giornale, non passano. Molto spesso la pubblicazione delle notizie a logiche molto strane.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 me capita di leggere notizie, sotto un certo punto di vista alternative, come stipendi dei parlamentari che non uscirebbero mai su un giornale.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Ecco, si questi sono degli esempi esatto. Tutto quello che appunto…. Tu mi darai ma non ha piu’ diffusione l’uso dei social network piuttosto che la diffusione della carta stampata?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tu che diresti?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Ti risponderei che magari quella pagina che e’ stata creata che si chiama la casta  di Montecitorio non si sa’ chi ci e’ dietro mentre sulla carta stampata invece per esempio deve uscire il nome di un giornalista e quindi direi che la differenza e’ sostanziale, insomma.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secondo te notizie dei giornali e TV quindi sono piu’ attendibili sotto un certo punto di vista…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e’ che sono piu’ attendibili, non lo so’ se sono piu’ attendibili, pero’ sono, come posso dire, pilotate, sono in qualche modo certificate da chi non puo’ esporsi.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Mentre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Il fatto di poter essere in qualche modo tutelati da una vetrina che potrebbe anche non rispecchiare l’identità’ di chi sta dietro aiuta a lasciarsi andare. Anche in questo e magari divulgare questi segreti, tra virgolette.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questa potrebbe essere un’arma a doppio taglio, perche’ non mettendo i loro nomi queste notizie potrebbero anche non essere attendibili…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certo, tuttavia diciamo che riscuotono molto successo. Proprio perche’ la condizione degli Italiani e’ tale per cui si creda piu’ a delle notizie che possano giustificare queste condizioni e non a quelle che non ci riescono.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Sinceramente io credo a queste notizie in quanto e’ abbastanza facile verificare lo stipendio di un parlamentare…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appunto, sono anche informazioni pubbliche, quindi.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Queste notizie diciamo alternative le ottieni da pagine che segui o da amici che postano?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vabbe’ seguo questa pagina, la casta di Montecitorio che tra l’altro e’ da un po’ che non posta qualcosa e poi ci sono amici che condividono poi. Si fondamentalmente ho un ristretto cerchio di amici che condividono molto spesso pagine e quindi tramite loro leggo queste informazioni.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Pensi che altrimenti non leggeresti queste informazioni se loro non postassero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Dipende perche’ non seguo molte pagine sull’argomento, quelle piu’ come dire interessanti si ma non tutte. Se mi vuoi chiedere attraverso i giornali leggeresti queste cose ti direi no, perce’ le notizie non sono di quel taglio.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anche tu sei esposta ad un tipo di informazione alternativa da quella che danno nei media tradizionali…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sicuramente.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ti capita spesso, dai un peso a queste notizie? Ti senti piu’ informata? Ti ha spinto a fare qualcosa?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a dire il vero no, pero’ si mi sento piu’, diciamo che e’ un’informazione completare.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Hai una preferenza tra questi due tipi di informazione personalmente?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Guarda a me piace leggere tutto, filtrando chiaramente le notizie, cioe’ anche  quando si legge sui giornali di un articolo ti resta il fatto, quindi voglio dire, c’e’ la preferenza chiaramente a leggere dalla fonte principale.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come se tu ti fidassi di piu’ dei giornali rispetto a queste notizie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Mmm, si, tuttavia molto spesso coincidono anche se chiaramente i giornali passano un filtro, magari passano notizie piu’ interessanti o a seconda delle fasce orarie, quindi dell’utenza che potrebbe essere connessa passano delle notizie differenti, quindi e’ l’uso che ne fai. Quindi se io al mattino sono abituato di andare in ufficio ed aprirmi la pagina di Repubblica, del Corriere, dare un’occhiata al Sole, il Mattino e’ un abitudine,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quando ci vado quello che mi capita nella home se l’ho gia’ letto non lo apro neanche se invece c’e’ qualcosa di aggironato nella pagina di Repubblica che mi interessa me la vado a guardare, quindi sono degli usi differenti che si fanno dello strumento.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Sotto un punto di vista e’ una fruizione piu’ passiva perche’ invece di andarti a cercare le notizie leggi quelle che ci sono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ecco, 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Questo e’ interessante perche’ studiosi dicono che tramite i Newsfeed persone che non leggono per niente giornali sono esposti a  notizie che altrimenti non leggerebbero mai…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infatti tipo mia mamma.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da quando le ho fatto scoprire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che lei usa ovviamente dalla mia pagina, riesce ad essere aggiornata su queste cose. Premesso che lei non legge il cartaceo ma guarda telegiornali quindi da questo punto… pero’ in piu’ le fa piacere aprire le pagine dei gironali quando trova la notizia sulla home, d’accordo infatti e’ giusto.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Cosa ti spinge a leggere una notizia su face book la fonte o la natura della notizia?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la natura, il contenuto.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Dunque la natura della fonte, se e’ una pagina, un giornale non influenza…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Allora nel caso in cui, se stiamo parlando di una persona fisica, di un amico si puo’ influenzarmi, se stiamo parlando invece di una testata, di un giornale di una pagina che seguo mi interessa la natura, molto spesso leggo i commenti, quindi mi fa piacere leggere la risposta degli utenti su un tema.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Leggi anche i commenti degli utenti ad articoli sui siti dei giornali?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quello no non lo faccio, solo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leggo i commenti.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Pero’ non posti niente, non partecipi. No molto raramente. </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 un motivo molto banale perche’ poi mi danno fastidio le notifiche, quindi se non e’ proprio un argomento per cui sento di dire la mia, solitamente la tengo per me.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b/>
          <w:sz w:val="22"/>
          <w:szCs w:val="22"/>
          <w:lang w:val="it-IT"/>
        </w:rPr>
        <w:t xml:space="preserve">Magari parli tramite chat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raramente, prima lo facevo piu’ spesso, ora che sono abbastanza incasinata la chat veramente la usa raramente, quasi mai.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su </w:t>
      </w:r>
      <w:r w:rsidR="00F2137D">
        <w:rPr>
          <w:rFonts w:ascii="Times New Roman" w:eastAsia="Calibri" w:hAnsi="Times New Roman" w:cs="Times New Roman"/>
          <w:b/>
          <w:sz w:val="22"/>
          <w:szCs w:val="22"/>
          <w:lang w:val="it-IT"/>
        </w:rPr>
        <w:t>Internet</w:t>
      </w:r>
      <w:r w:rsidRPr="004F7A4D">
        <w:rPr>
          <w:rFonts w:ascii="Times New Roman" w:eastAsia="Calibri" w:hAnsi="Times New Roman" w:cs="Times New Roman"/>
          <w:b/>
          <w:sz w:val="22"/>
          <w:szCs w:val="22"/>
          <w:lang w:val="it-IT"/>
        </w:rPr>
        <w:t xml:space="preserve"> ci sono dei siti dove discuti di politica?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comunque ti capita di leggere discussioni politiche tra altre persone…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secondo te vi e’ una differenza in termini di toni o altro tra la discussione offline e online?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Ti diro’ che dipende dai contesti. Su contesti locali a volte si ricreano conversazioni anche abbastanza impegnative e ad alta voce tra virgolette. Se invece il contesto e’ nazionale e’ molto tutto piu’ piatto, formale ed educato, se cosi’ vogliamo dire.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Alcuni che ho intervistato pensano che la qualita’ delle conversazioni offline sia superiore perche’ le persone tendono a scrivere…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In maniera sintetica, etc. etc., e’ chiaro che il linguaggio scritto e’ diverso da quello parlato pero’ essere sinteticici non vuol dire poi dare un contenuto di minore qualita’.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Altri pero’dicono che scrivendo online hanno la possibilita’ di sviluppare meglio gli argomenti…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esatto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che magari per la mancanza di contatto fisico alcuni sono piu’ sinceri…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Hai notato questo?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Su questo secondo aspetto son molto d’accordo credo che il linguaggio scritto poiche’ c’e’ la protezione dello schermo liberi molto di piu’ una persona a parlare e quindi essere piu’ sincero, meno influenzato tra l’altro.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Si pero’ questo magari vale piu’ su un forum web mentre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tutti sannochi sei quindi la natura pubblica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lo inibisce un po’. A te capita di evitare certi argomenti?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sn d’accordo si certo. Comunque io commento poco certi argomenti e comunque in generale perche’ faccio un uso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un po’ diverso. Pero’ capisco che poiche’ ha una natura piu’ pubblica rispetto ad un forum ci sia questo aspetto da considerare…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a te non fa ne ‘ caldo e ne’ freddo…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Esattamente, non e’ questo che mi limita l’azione di commentare, assolutamente, anzi mi fa piacere che la mia opinione sia personalizzata a me cioe’ si riconosciuta nella mia persona.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ti piace questo fattore anonimo…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no e’ il motivo per cui non mi piace scrivere nei forum o online al di fuori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E prima di Facbook dal punto di vista delle notizie, e’ cambiato qualcosa? Prima cosa facevi andavi direttamente ai giornali?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 ha modificato qualche tu abitudine dal punto di vista dell’informazione?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Ti diro che la pagina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durante la giornata la apro spesso per cui se tu segui le pagine dei quotidiani piuttosto altre pagine che ti possono fornire informazioni sei costantemente informato anche se in minima parte, non perdi neanche…, fai uno uso dello strumento per essere informato non solo per leggere le attivita’ ludiche dei tuoi amici durante la giornata. Quindi questo si. Anzi a volte mi e’ capitato di leggere una notizia per prima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e poi sul giornale.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Qualche altra influenza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sulla tua partecipazione politica?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Ti diro’ io in quell’unica esperienza che ho avuto di supportare un amico, ingenuamente, ma ti sto parlando di tanti anni fa, ingenuamente utilizzavo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per fare propaganda e trovai molti ostacoli. Cioe’ addirittura anche dei miei cari amici mi elminarono da face book ma io non avevo fatto niente, cioe’ avevo postato un paio di cose, null’altro ma stiamo parlando dei primi anni di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quindi infastidiva moltissimo un tipo di comunicazione del genere perche’ era uno strumento nuovo, di cui non si sapeva neanche bene quale fosse l’obiettivo e lo scopo, quindi infastidiva. Ora ti diro’ che anche il tipo di comunicazione politica che vedo e’ sempre molto mascherato e mai esplicito, questo proprio per superare questa gap insomma e quindi e’ molto piu’ facile interagire. Il fatto che non sia esplicito ma si nasconda sotto le proprie opinioni, etc. etc. invita ad interagire. Pero’ io non interagisco perche’ un po’ in generale non mi piace, parlottare di politica ed in particolare non mi piace usare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da questo punto di vista.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 non ti piace parlottare di politica?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Beh ti diro’ perche’ sicuramente non conosco la storia perfettamente della politica, espriemere un pensiero va bene, penso che sia una cosa molto piu’, cioe’ non mi piace fare quelle conversazioni da bar per perdere tempo, no. Va bene esprimere un pensiero, un andamento, una soluzione, pero’ penso che parlare di politica voglia dire molto di piu’.</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Il fatto che tu parli di politica piu’ offline e’ dovuto a qualche fattore?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In generale mi piace parlare di piu’ offline, proprio di tutto.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Perche’ penso, mi ricordo sempre questa frase che sentii da questa dirigente di comunicazione: “la tecnologia allontana chi e’ vicino e avvicina chi e’ lontano”, tendo a conservare e dare priorità alle relazioni personali..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A me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forse perche’ sto lontano da casa mi ha aiutato anche sotto il procilo sociale…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io non potrei mai pensare di chiudere il mio profilo anche per tutte le relazioni che ho costruito anche  a livello lavorativo, insomma complementare al dottorato. Quindi da questo punto di vista si, pero’ non ne faccio uso, non mi piacerebbe chattare per mezz’ora, se non sia un caso raro, un amico che altrimenti non puoi sentire. A volte pero’ mi fa piacere non parlare, perche’ magari sto stanca, accendo la chat, mi va soltanto di scrivere e scrivo.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Sei mai venuta a conoscenza di iniziative politiche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Mai preso parte?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No, invece, si. Feste di rifondazione, quelle spesso perche’ ho un amico che si candida spesso quindi mi fa piacere partecipare. </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Queste info le ottieni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Si tramite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Lui usa molto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per informare, quindi crea eventi ed informa in questo modo.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prima di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partecipavi meno a questi eventi?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Guarda, tramite passaparola partecipavo lo stesso.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Pero’ diresti che ora sei a conoscenza di piu’ iniziative?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sicuramente 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La tua partecipazione a queste iniziative da cosa dipende?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Dipende da tanti fattori. Poiche’ non mi spinge un partecipazione molto attiva alla causa, dipendi da fattori contingenti alla gironata. Se ci posso partecipare ci partecipo ed altrimenti 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Magari anche alle persone che vanno a queste iniziative, se ci sono tuoi amici…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esatto. Oppure in che cosa consiste la manifestazione, se e’ una festa piuttosto che un comizio piuttosto che una riunione.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Tu quali preferisci? Feste?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Perche’?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E’ piu informale, piu’ rilassata.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In queste iniziative in ci ha partecipato, hai mai conosciuto persone che hanno saputo la notizia tramite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persone che non avevi mai incontrato? O sonon piu’ omeno sempre le stesse persone?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Piu’ o meno sempre le stesse persone anzi mi diceva questo amico che circa il 30% di quelli che rispondono in maniera positiva alla partecipazione dell’evento poi effettivamente partecipa.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sono persone che avrebbero partecipato comuqnue anche se non ci fosse stato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si credo di 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nel suo caso non riesce a raggiungere…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Raggiungere altri segmenti, 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E tu hai mai contattato qualche politico online, offline, su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Come mai? non sei interessata, non ci hai mai pensato, non pensi serva?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 semplicemente perche’ penso che lasci il tempo che trova, cioe’ se l’obiettivo e’ parlare con il politico in persona non credo che face book sia lo strumento per raggiungerli perche’ solitamente le pagine sono gestite da altre persone. Primo, secondo anche lasciare un commento sulla pagina del sindaco di Napoli puo’ essere uno sfogo, ti puo’ anche far passare l’incazzatura per una cosa piuttosto che fare i complimenti per un’altra pero’ chi gestisce quella pagina tende a rispondere sempre in maniera molto equilibrata. Io mi vestirei piu’ di autorita’ ed andrei agli uffici, come a volte mi e’ capitato.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ti e’ capitato di andare?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Non parlando direttamente con il politico ma appunto con gli impiegati insomma.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Sembri preferire la partecipazione offline rispetto a quella tramite la rete…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Per quanto riguarda il contatto con i politici pensi sia piu’ efficace, per la discussione politica preferisci il contatto faccia a faccia, ci sono altri ragioni?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Penso che la relazione personale se da un lato puo’ in alcuni casi come dicevi tu intimidire le persone ed influenzarle al tempo stesso puo’ risultare piu’ veritiera e quindi puo’ portare piu’ risultati. Quindi credo che sono 2.0 pero’ su certe cose le relazioni interpersonali tradizionali sono piu’ efficaci.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Cosa fai su face book di non politico?</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Allora, seguo i gruppi che parlano di turismo, mi piace seguire gli aggiornamenti di quei gruppi, in generale per un uso molto rilassato, postare qualche foto, chiacchierare con qualche amico.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Giochi?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Proprio 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Lo utilizzi per sapere degli eventi?</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esatto, per gli eventi poi spesso sono collegato ad i gruppi che seguo. Per gli eventi anche mi e’ molto utile, per essere aggiornata sugli eventi.</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Prima hai detto che non ti consideri molto attiva politicamente. C’e’ qualche ragione?</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Ti diro’ non e’ proprio in cima lle mie preferenze la politica…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Non sei molto interessata…</w:t>
      </w: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No.</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 xml:space="preserve">Quindi se dovessi trarre delle conclusioni </w:t>
      </w:r>
      <w:r w:rsidR="00F2137D">
        <w:rPr>
          <w:rFonts w:ascii="Times New Roman" w:eastAsia="Calibri" w:hAnsi="Times New Roman" w:cs="Times New Roman"/>
          <w:b/>
          <w:sz w:val="22"/>
          <w:szCs w:val="22"/>
          <w:lang w:val="it-IT"/>
        </w:rPr>
        <w:t>Facebook</w:t>
      </w:r>
      <w:r w:rsidRPr="004F7A4D">
        <w:rPr>
          <w:rFonts w:ascii="Times New Roman" w:eastAsia="Calibri" w:hAnsi="Times New Roman" w:cs="Times New Roman"/>
          <w:b/>
          <w:sz w:val="22"/>
          <w:szCs w:val="22"/>
          <w:lang w:val="it-IT"/>
        </w:rPr>
        <w:t xml:space="preserve"> ha avuto qualche impatto sulla tua partecipazione politica?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 xml:space="preserve">Mah, probabilmente mi ha avvicinato anche a conoscere il pensiero di altre persone. Questa potrebbe essere una riflessione interessante. E’ vero che credo nelle relazioni offline, etc. pero’ avendo una pluralita’ di contatti su </w:t>
      </w:r>
      <w:r w:rsidR="00F2137D">
        <w:rPr>
          <w:rFonts w:ascii="Times New Roman" w:eastAsia="Calibri" w:hAnsi="Times New Roman" w:cs="Times New Roman"/>
          <w:sz w:val="22"/>
          <w:szCs w:val="22"/>
          <w:lang w:val="it-IT"/>
        </w:rPr>
        <w:t>Facebook</w:t>
      </w:r>
      <w:r w:rsidRPr="004F7A4D">
        <w:rPr>
          <w:rFonts w:ascii="Times New Roman" w:eastAsia="Calibri" w:hAnsi="Times New Roman" w:cs="Times New Roman"/>
          <w:sz w:val="22"/>
          <w:szCs w:val="22"/>
          <w:lang w:val="it-IT"/>
        </w:rPr>
        <w:t xml:space="preserve"> che ragionevolmente non puoi avere offline, quella e’ una piattaforma che ti permette sotto questo punto di vista di capire il pensiero di una persona che magari offline non ci riesci a parlare di quell’argomento specifico. E quindi questo a seconda il grado di conoscenza ed affidabilità di importanza che dai a quella persona puoi rafforzare il tuo piuttosto che cambiarlo. Per esempio il fatto che una delle mie piu’ care amiche si sia all’improvviso attivata per Renzi alle primarie mi ha stupito, percio’ ho cercato di capire perche’ l’avesse fatto. E quindi da questo punto di vista ha sciolto un po’ di curiosita’ da questi punti di vista.</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b/>
          <w:sz w:val="22"/>
          <w:szCs w:val="22"/>
          <w:lang w:val="it-IT"/>
        </w:rPr>
      </w:pPr>
      <w:r w:rsidRPr="004F7A4D">
        <w:rPr>
          <w:rFonts w:ascii="Times New Roman" w:eastAsia="Calibri" w:hAnsi="Times New Roman" w:cs="Times New Roman"/>
          <w:b/>
          <w:sz w:val="22"/>
          <w:szCs w:val="22"/>
          <w:lang w:val="it-IT"/>
        </w:rPr>
        <w:t>Quindi dal punto di vista dell’informazione ed esposizione ad idee variegate..</w:t>
      </w: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p>
    <w:p w:rsidR="004F7A4D" w:rsidRPr="004F7A4D" w:rsidRDefault="004F7A4D" w:rsidP="004F7A4D">
      <w:pPr>
        <w:spacing w:line="240" w:lineRule="auto"/>
        <w:contextualSpacing/>
        <w:jc w:val="both"/>
        <w:rPr>
          <w:rFonts w:ascii="Times New Roman" w:eastAsia="Calibri" w:hAnsi="Times New Roman" w:cs="Times New Roman"/>
          <w:sz w:val="22"/>
          <w:szCs w:val="22"/>
          <w:lang w:val="it-IT"/>
        </w:rPr>
      </w:pPr>
      <w:r w:rsidRPr="004F7A4D">
        <w:rPr>
          <w:rFonts w:ascii="Times New Roman" w:eastAsia="Calibri" w:hAnsi="Times New Roman" w:cs="Times New Roman"/>
          <w:sz w:val="22"/>
          <w:szCs w:val="22"/>
          <w:lang w:val="it-IT"/>
        </w:rPr>
        <w:t>Si esatto.</w:t>
      </w:r>
    </w:p>
    <w:p w:rsidR="004F7A4D" w:rsidRPr="004F7A4D" w:rsidRDefault="004F7A4D" w:rsidP="004F7A4D">
      <w:pPr>
        <w:rPr>
          <w:lang w:val="en-US"/>
        </w:rPr>
      </w:pPr>
    </w:p>
    <w:p w:rsidR="004F7A4D" w:rsidRPr="004F7A4D" w:rsidRDefault="004F7A4D" w:rsidP="004F7A4D">
      <w:pPr>
        <w:rPr>
          <w:lang w:val="en-US"/>
        </w:rPr>
      </w:pPr>
    </w:p>
    <w:p w:rsidR="004F7A4D" w:rsidRPr="004F7A4D" w:rsidRDefault="004F7A4D" w:rsidP="004F7A4D">
      <w:pPr>
        <w:rPr>
          <w:lang w:val="en-US"/>
        </w:rPr>
      </w:pPr>
    </w:p>
    <w:p w:rsidR="004F7A4D" w:rsidRPr="004F7A4D" w:rsidRDefault="004F7A4D" w:rsidP="004F7A4D">
      <w:pPr>
        <w:ind w:left="720"/>
        <w:contextualSpacing/>
        <w:rPr>
          <w:sz w:val="32"/>
        </w:rPr>
      </w:pPr>
    </w:p>
    <w:p w:rsidR="0015213D" w:rsidRPr="00BA5E17" w:rsidRDefault="0015213D" w:rsidP="00BA5E17"/>
    <w:sectPr w:rsidR="0015213D" w:rsidRPr="00BA5E17" w:rsidSect="006A15EA">
      <w:footerReference w:type="default" r:id="rId12"/>
      <w:pgSz w:w="11906" w:h="16838"/>
      <w:pgMar w:top="1134" w:right="1418" w:bottom="226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2010" w:rsidRDefault="007C2010" w:rsidP="00372D86">
      <w:pPr>
        <w:spacing w:after="0" w:line="240" w:lineRule="auto"/>
      </w:pPr>
      <w:r>
        <w:separator/>
      </w:r>
    </w:p>
  </w:endnote>
  <w:endnote w:type="continuationSeparator" w:id="0">
    <w:p w:rsidR="007C2010" w:rsidRDefault="007C2010" w:rsidP="00372D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432481445"/>
      <w:docPartObj>
        <w:docPartGallery w:val="Page Numbers (Bottom of Page)"/>
        <w:docPartUnique/>
      </w:docPartObj>
    </w:sdtPr>
    <w:sdtEndPr>
      <w:rPr>
        <w:noProof/>
        <w:color w:val="000000" w:themeColor="text1"/>
      </w:rPr>
    </w:sdtEndPr>
    <w:sdtContent>
      <w:p w:rsidR="007C2010" w:rsidRPr="006A15EA" w:rsidRDefault="007C2010">
        <w:pPr>
          <w:pStyle w:val="Footer"/>
          <w:jc w:val="right"/>
          <w:rPr>
            <w:rFonts w:ascii="Times New Roman" w:hAnsi="Times New Roman" w:cs="Times New Roman"/>
            <w:color w:val="000000" w:themeColor="text1"/>
          </w:rPr>
        </w:pPr>
        <w:r w:rsidRPr="00BA5E17">
          <w:rPr>
            <w:rFonts w:ascii="Times New Roman" w:hAnsi="Times New Roman" w:cs="Times New Roman"/>
            <w:color w:val="FFFFFF" w:themeColor="background1"/>
          </w:rPr>
          <w:fldChar w:fldCharType="begin"/>
        </w:r>
        <w:r w:rsidRPr="00BA5E17">
          <w:rPr>
            <w:rFonts w:ascii="Times New Roman" w:hAnsi="Times New Roman" w:cs="Times New Roman"/>
            <w:color w:val="FFFFFF" w:themeColor="background1"/>
          </w:rPr>
          <w:instrText xml:space="preserve"> PAGE   \* MERGEFORMAT </w:instrText>
        </w:r>
        <w:r w:rsidRPr="00BA5E17">
          <w:rPr>
            <w:rFonts w:ascii="Times New Roman" w:hAnsi="Times New Roman" w:cs="Times New Roman"/>
            <w:color w:val="FFFFFF" w:themeColor="background1"/>
          </w:rPr>
          <w:fldChar w:fldCharType="separate"/>
        </w:r>
        <w:r w:rsidR="008143FF">
          <w:rPr>
            <w:rFonts w:ascii="Times New Roman" w:hAnsi="Times New Roman" w:cs="Times New Roman"/>
            <w:noProof/>
            <w:color w:val="FFFFFF" w:themeColor="background1"/>
          </w:rPr>
          <w:t>2</w:t>
        </w:r>
        <w:r w:rsidRPr="00BA5E17">
          <w:rPr>
            <w:rFonts w:ascii="Times New Roman" w:hAnsi="Times New Roman" w:cs="Times New Roman"/>
            <w:noProof/>
            <w:color w:val="FFFFFF" w:themeColor="background1"/>
          </w:rPr>
          <w:fldChar w:fldCharType="end"/>
        </w:r>
      </w:p>
    </w:sdtContent>
  </w:sdt>
  <w:p w:rsidR="007C2010" w:rsidRDefault="007C201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893346980"/>
      <w:docPartObj>
        <w:docPartGallery w:val="Page Numbers (Bottom of Page)"/>
        <w:docPartUnique/>
      </w:docPartObj>
    </w:sdtPr>
    <w:sdtEndPr>
      <w:rPr>
        <w:noProof/>
        <w:color w:val="000000" w:themeColor="text1"/>
      </w:rPr>
    </w:sdtEndPr>
    <w:sdtContent>
      <w:p w:rsidR="007C2010" w:rsidRPr="006A15EA" w:rsidRDefault="007C2010">
        <w:pPr>
          <w:pStyle w:val="Footer"/>
          <w:jc w:val="right"/>
          <w:rPr>
            <w:rFonts w:ascii="Times New Roman" w:hAnsi="Times New Roman" w:cs="Times New Roman"/>
            <w:color w:val="000000" w:themeColor="text1"/>
          </w:rPr>
        </w:pPr>
        <w:r w:rsidRPr="006A15EA">
          <w:rPr>
            <w:rFonts w:ascii="Times New Roman" w:hAnsi="Times New Roman" w:cs="Times New Roman"/>
            <w:color w:val="000000" w:themeColor="text1"/>
          </w:rPr>
          <w:fldChar w:fldCharType="begin"/>
        </w:r>
        <w:r w:rsidRPr="006A15EA">
          <w:rPr>
            <w:rFonts w:ascii="Times New Roman" w:hAnsi="Times New Roman" w:cs="Times New Roman"/>
            <w:color w:val="000000" w:themeColor="text1"/>
          </w:rPr>
          <w:instrText xml:space="preserve"> PAGE   \* MERGEFORMAT </w:instrText>
        </w:r>
        <w:r w:rsidRPr="006A15EA">
          <w:rPr>
            <w:rFonts w:ascii="Times New Roman" w:hAnsi="Times New Roman" w:cs="Times New Roman"/>
            <w:color w:val="000000" w:themeColor="text1"/>
          </w:rPr>
          <w:fldChar w:fldCharType="separate"/>
        </w:r>
        <w:r w:rsidR="008143FF">
          <w:rPr>
            <w:rFonts w:ascii="Times New Roman" w:hAnsi="Times New Roman" w:cs="Times New Roman"/>
            <w:noProof/>
            <w:color w:val="000000" w:themeColor="text1"/>
          </w:rPr>
          <w:t>1</w:t>
        </w:r>
        <w:r w:rsidRPr="006A15EA">
          <w:rPr>
            <w:rFonts w:ascii="Times New Roman" w:hAnsi="Times New Roman" w:cs="Times New Roman"/>
            <w:noProof/>
            <w:color w:val="000000" w:themeColor="text1"/>
          </w:rPr>
          <w:fldChar w:fldCharType="end"/>
        </w:r>
      </w:p>
    </w:sdtContent>
  </w:sdt>
  <w:p w:rsidR="007C2010" w:rsidRDefault="007C201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2010" w:rsidRDefault="007C2010" w:rsidP="00372D86">
      <w:pPr>
        <w:spacing w:after="0" w:line="240" w:lineRule="auto"/>
      </w:pPr>
      <w:r>
        <w:separator/>
      </w:r>
    </w:p>
  </w:footnote>
  <w:footnote w:type="continuationSeparator" w:id="0">
    <w:p w:rsidR="007C2010" w:rsidRDefault="007C2010" w:rsidP="00372D86">
      <w:pPr>
        <w:spacing w:after="0" w:line="240" w:lineRule="auto"/>
      </w:pPr>
      <w:r>
        <w:continuationSeparator/>
      </w:r>
    </w:p>
  </w:footnote>
  <w:footnote w:id="1">
    <w:p w:rsidR="008143FF" w:rsidRDefault="008143FF">
      <w:pPr>
        <w:pStyle w:val="FootnoteText"/>
      </w:pPr>
      <w:r>
        <w:rPr>
          <w:rStyle w:val="FootnoteReference"/>
        </w:rPr>
        <w:footnoteRef/>
      </w:r>
      <w:r>
        <w:t xml:space="preserve"> </w:t>
      </w:r>
      <w:r w:rsidRPr="008143FF">
        <w:rPr>
          <w:rFonts w:ascii="Times New Roman" w:hAnsi="Times New Roman" w:cs="Times New Roman"/>
        </w:rPr>
        <w:t>Fictional names are used in order to protect participants' privacy and anonymity.</w:t>
      </w:r>
    </w:p>
  </w:footnote>
  <w:footnote w:id="2">
    <w:p w:rsidR="007C2010" w:rsidRPr="001E3EC0" w:rsidRDefault="007C2010" w:rsidP="004F7A4D">
      <w:pPr>
        <w:pStyle w:val="FootnoteText"/>
        <w:jc w:val="both"/>
        <w:rPr>
          <w:rFonts w:ascii="Times New Roman" w:hAnsi="Times New Roman" w:cs="Times New Roman"/>
        </w:rPr>
      </w:pPr>
      <w:r w:rsidRPr="001E3EC0">
        <w:rPr>
          <w:rStyle w:val="FootnoteReference"/>
          <w:rFonts w:ascii="Times New Roman" w:hAnsi="Times New Roman" w:cs="Times New Roman"/>
        </w:rPr>
        <w:footnoteRef/>
      </w:r>
      <w:r w:rsidRPr="001E3EC0">
        <w:rPr>
          <w:rFonts w:ascii="Times New Roman" w:hAnsi="Times New Roman" w:cs="Times New Roman"/>
        </w:rPr>
        <w:t xml:space="preserve"> The interviewer’s words are in bold.</w:t>
      </w:r>
    </w:p>
  </w:footnote>
  <w:footnote w:id="3">
    <w:p w:rsidR="007C2010" w:rsidRDefault="007C2010" w:rsidP="004F7A4D">
      <w:pPr>
        <w:pStyle w:val="FootnoteText"/>
        <w:jc w:val="both"/>
      </w:pPr>
      <w:r w:rsidRPr="001E3EC0">
        <w:rPr>
          <w:rStyle w:val="FootnoteReference"/>
          <w:rFonts w:ascii="Times New Roman" w:hAnsi="Times New Roman" w:cs="Times New Roman"/>
        </w:rPr>
        <w:footnoteRef/>
      </w:r>
      <w:r w:rsidRPr="001E3EC0">
        <w:rPr>
          <w:rFonts w:ascii="Times New Roman" w:hAnsi="Times New Roman" w:cs="Times New Roman"/>
        </w:rPr>
        <w:t xml:space="preserve"> </w:t>
      </w:r>
      <w:r>
        <w:rPr>
          <w:rFonts w:ascii="Times New Roman" w:hAnsi="Times New Roman" w:cs="Times New Roman"/>
        </w:rPr>
        <w:t xml:space="preserve">Some interviews contained </w:t>
      </w:r>
      <w:r w:rsidRPr="00A80467">
        <w:rPr>
          <w:rFonts w:ascii="Times New Roman" w:hAnsi="Times New Roman" w:cs="Times New Roman"/>
        </w:rPr>
        <w:t>parts that were not</w:t>
      </w:r>
      <w:r>
        <w:rPr>
          <w:rFonts w:ascii="Times New Roman" w:hAnsi="Times New Roman" w:cs="Times New Roman"/>
        </w:rPr>
        <w:t xml:space="preserve"> clear enough to be transcribed</w:t>
      </w:r>
      <w:r w:rsidRPr="00A80467">
        <w:rPr>
          <w:rFonts w:ascii="Times New Roman" w:hAnsi="Times New Roman" w:cs="Times New Roman"/>
        </w:rPr>
        <w:t xml:space="preserve"> due to equipment problems, tone </w:t>
      </w:r>
      <w:r>
        <w:rPr>
          <w:rFonts w:ascii="Times New Roman" w:hAnsi="Times New Roman" w:cs="Times New Roman"/>
        </w:rPr>
        <w:t xml:space="preserve">of voice </w:t>
      </w:r>
      <w:r w:rsidRPr="00A80467">
        <w:rPr>
          <w:rFonts w:ascii="Times New Roman" w:hAnsi="Times New Roman" w:cs="Times New Roman"/>
        </w:rPr>
        <w:t xml:space="preserve">or diction, </w:t>
      </w:r>
      <w:r>
        <w:rPr>
          <w:rFonts w:ascii="Times New Roman" w:hAnsi="Times New Roman" w:cs="Times New Roman"/>
        </w:rPr>
        <w:t xml:space="preserve">and </w:t>
      </w:r>
      <w:r w:rsidRPr="00A80467">
        <w:rPr>
          <w:rFonts w:ascii="Times New Roman" w:hAnsi="Times New Roman" w:cs="Times New Roman"/>
        </w:rPr>
        <w:t>acoustics of the environment</w:t>
      </w:r>
      <w:r>
        <w:rPr>
          <w:rFonts w:ascii="Times New Roman" w:hAnsi="Times New Roman" w:cs="Times New Roman"/>
        </w:rPr>
        <w:t xml:space="preserve">. These parts </w:t>
      </w:r>
      <w:r w:rsidRPr="001E3EC0">
        <w:rPr>
          <w:rFonts w:ascii="Times New Roman" w:hAnsi="Times New Roman" w:cs="Times New Roman"/>
        </w:rPr>
        <w:t xml:space="preserve">are indicated </w:t>
      </w:r>
      <w:r>
        <w:rPr>
          <w:rFonts w:ascii="Times New Roman" w:hAnsi="Times New Roman" w:cs="Times New Roman"/>
        </w:rPr>
        <w:t>in the transcripts with</w:t>
      </w:r>
      <w:r w:rsidRPr="001E3EC0">
        <w:rPr>
          <w:rFonts w:ascii="Times New Roman" w:hAnsi="Times New Roman" w:cs="Times New Roman"/>
        </w:rPr>
        <w:t xml:space="preserve"> red</w:t>
      </w:r>
      <w:r>
        <w:rPr>
          <w:rFonts w:ascii="Times New Roman" w:hAnsi="Times New Roman" w:cs="Times New Roman"/>
        </w:rPr>
        <w:t xml:space="preserve"> question marks, </w:t>
      </w:r>
      <w:r w:rsidRPr="00A80467">
        <w:rPr>
          <w:rFonts w:ascii="Times New Roman" w:hAnsi="Times New Roman" w:cs="Times New Roman"/>
          <w:color w:val="FF0000"/>
        </w:rPr>
        <w:t>???</w:t>
      </w:r>
      <w:r w:rsidRPr="001E3EC0">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43A80"/>
    <w:multiLevelType w:val="hybridMultilevel"/>
    <w:tmpl w:val="32C8B044"/>
    <w:lvl w:ilvl="0" w:tplc="24F883FA">
      <w:start w:val="1"/>
      <w:numFmt w:val="decimal"/>
      <w:lvlText w:val="%1."/>
      <w:lvlJc w:val="left"/>
      <w:pPr>
        <w:ind w:left="720" w:hanging="360"/>
      </w:pPr>
      <w:rPr>
        <w:rFonts w:hint="default"/>
        <w:b/>
        <w:i w:val="0"/>
        <w:u w:val="none"/>
      </w:rPr>
    </w:lvl>
    <w:lvl w:ilvl="1" w:tplc="0809000F">
      <w:start w:val="1"/>
      <w:numFmt w:val="decimal"/>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52B6205"/>
    <w:multiLevelType w:val="multilevel"/>
    <w:tmpl w:val="BAB647B6"/>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
    <w:nsid w:val="13D92F1E"/>
    <w:multiLevelType w:val="multilevel"/>
    <w:tmpl w:val="F4642452"/>
    <w:lvl w:ilvl="0">
      <w:start w:val="1"/>
      <w:numFmt w:val="decimal"/>
      <w:lvlText w:val="%1."/>
      <w:lvlJc w:val="left"/>
      <w:pPr>
        <w:ind w:left="720" w:hanging="360"/>
      </w:pPr>
      <w:rPr>
        <w:rFonts w:ascii="Times New Roman" w:eastAsiaTheme="minorHAnsi" w:hAnsi="Times New Roman" w:cs="Times New Roman" w:hint="default"/>
        <w:b/>
        <w:sz w:val="28"/>
      </w:rPr>
    </w:lvl>
    <w:lvl w:ilvl="1">
      <w:start w:val="1"/>
      <w:numFmt w:val="decimal"/>
      <w:pStyle w:val="Heading2"/>
      <w:isLgl/>
      <w:lvlText w:val="%1.%2"/>
      <w:lvlJc w:val="left"/>
      <w:pPr>
        <w:ind w:left="92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4EA0DB6"/>
    <w:multiLevelType w:val="multilevel"/>
    <w:tmpl w:val="63CC0B08"/>
    <w:lvl w:ilvl="0">
      <w:start w:val="1"/>
      <w:numFmt w:val="decimal"/>
      <w:lvlText w:val="%1"/>
      <w:lvlJc w:val="left"/>
      <w:pPr>
        <w:ind w:left="432" w:hanging="432"/>
      </w:pPr>
      <w:rPr>
        <w:rFonts w:ascii="Times New Roman" w:hAnsi="Times New Roman" w:cs="Times New Roman" w:hint="default"/>
        <w:color w:val="auto"/>
        <w:sz w:val="26"/>
        <w:szCs w:val="26"/>
      </w:rPr>
    </w:lvl>
    <w:lvl w:ilvl="1">
      <w:start w:val="1"/>
      <w:numFmt w:val="decimal"/>
      <w:lvlText w:val="%1.%2"/>
      <w:lvlJc w:val="left"/>
      <w:pPr>
        <w:ind w:left="718" w:hanging="576"/>
      </w:pPr>
      <w:rPr>
        <w:rFonts w:ascii="Times New Roman" w:hAnsi="Times New Roman" w:cs="Times New Roman" w:hint="default"/>
        <w:sz w:val="24"/>
        <w:szCs w:val="24"/>
      </w:rPr>
    </w:lvl>
    <w:lvl w:ilvl="2">
      <w:start w:val="1"/>
      <w:numFmt w:val="decimal"/>
      <w:lvlText w:val="%1.%2.%3"/>
      <w:lvlJc w:val="left"/>
      <w:pPr>
        <w:ind w:left="720" w:hanging="720"/>
      </w:pPr>
      <w:rPr>
        <w:rFonts w:ascii="Times New Roman" w:hAnsi="Times New Roman" w:cs="Times New Roman" w:hint="default"/>
        <w:b/>
        <w:sz w:val="22"/>
        <w:szCs w:val="22"/>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36A80BE1"/>
    <w:multiLevelType w:val="multilevel"/>
    <w:tmpl w:val="34C48CBA"/>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9F3620A"/>
    <w:multiLevelType w:val="multilevel"/>
    <w:tmpl w:val="18E2FC60"/>
    <w:lvl w:ilvl="0">
      <w:start w:val="1"/>
      <w:numFmt w:val="decimal"/>
      <w:lvlText w:val="%1."/>
      <w:lvlJc w:val="left"/>
      <w:pPr>
        <w:ind w:left="644" w:hanging="360"/>
      </w:pPr>
      <w:rPr>
        <w:rFonts w:ascii="Times New Roman" w:eastAsiaTheme="minorHAnsi" w:hAnsi="Times New Roman" w:cs="Times New Roman" w:hint="default"/>
        <w:b/>
        <w:sz w:val="28"/>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6">
    <w:nsid w:val="3D67526C"/>
    <w:multiLevelType w:val="multilevel"/>
    <w:tmpl w:val="34C48CBA"/>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3D856571"/>
    <w:multiLevelType w:val="multilevel"/>
    <w:tmpl w:val="2F622CCE"/>
    <w:lvl w:ilvl="0">
      <w:start w:val="1"/>
      <w:numFmt w:val="decimal"/>
      <w:pStyle w:val="Heading1"/>
      <w:lvlText w:val="%1"/>
      <w:lvlJc w:val="left"/>
      <w:pPr>
        <w:ind w:left="432" w:hanging="432"/>
      </w:pPr>
      <w:rPr>
        <w:rFonts w:ascii="Times New Roman" w:hAnsi="Times New Roman" w:cs="Times New Roman" w:hint="default"/>
        <w:color w:val="auto"/>
        <w:sz w:val="28"/>
        <w:szCs w:val="2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07E56F2"/>
    <w:multiLevelType w:val="hybridMultilevel"/>
    <w:tmpl w:val="886AB9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A6F15DB"/>
    <w:multiLevelType w:val="multilevel"/>
    <w:tmpl w:val="EEF25038"/>
    <w:lvl w:ilvl="0">
      <w:start w:val="2"/>
      <w:numFmt w:val="decimal"/>
      <w:lvlText w:val="%1"/>
      <w:lvlJc w:val="left"/>
      <w:pPr>
        <w:ind w:left="360" w:hanging="360"/>
      </w:pPr>
      <w:rPr>
        <w:rFonts w:ascii="Times New Roman" w:hAnsi="Times New Roman" w:cs="Times New Roman" w:hint="default"/>
        <w:b/>
        <w:sz w:val="28"/>
        <w:szCs w:val="28"/>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6255303C"/>
    <w:multiLevelType w:val="hybridMultilevel"/>
    <w:tmpl w:val="21C03AC8"/>
    <w:lvl w:ilvl="0" w:tplc="24F883FA">
      <w:start w:val="1"/>
      <w:numFmt w:val="decimal"/>
      <w:lvlText w:val="%1."/>
      <w:lvlJc w:val="left"/>
      <w:pPr>
        <w:ind w:left="720" w:hanging="360"/>
      </w:pPr>
      <w:rPr>
        <w:rFonts w:hint="default"/>
        <w:b/>
        <w:i w:val="0"/>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40233B5"/>
    <w:multiLevelType w:val="multilevel"/>
    <w:tmpl w:val="BAB647B6"/>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num w:numId="1">
    <w:abstractNumId w:val="7"/>
  </w:num>
  <w:num w:numId="2">
    <w:abstractNumId w:val="2"/>
  </w:num>
  <w:num w:numId="3">
    <w:abstractNumId w:val="0"/>
  </w:num>
  <w:num w:numId="4">
    <w:abstractNumId w:val="6"/>
  </w:num>
  <w:num w:numId="5">
    <w:abstractNumId w:val="8"/>
  </w:num>
  <w:num w:numId="6">
    <w:abstractNumId w:val="3"/>
  </w:num>
  <w:num w:numId="7">
    <w:abstractNumId w:val="9"/>
  </w:num>
  <w:num w:numId="8">
    <w:abstractNumId w:val="4"/>
  </w:num>
  <w:num w:numId="9">
    <w:abstractNumId w:val="10"/>
  </w:num>
  <w:num w:numId="10">
    <w:abstractNumId w:val="5"/>
  </w:num>
  <w:num w:numId="11">
    <w:abstractNumId w:val="1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hideSpellingErrors/>
  <w:hideGrammaticalErrors/>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2E46"/>
    <w:rsid w:val="0002180B"/>
    <w:rsid w:val="0003179B"/>
    <w:rsid w:val="000410B0"/>
    <w:rsid w:val="000413C4"/>
    <w:rsid w:val="00043068"/>
    <w:rsid w:val="00051E1D"/>
    <w:rsid w:val="000847CD"/>
    <w:rsid w:val="0009360C"/>
    <w:rsid w:val="000A6866"/>
    <w:rsid w:val="000B24B9"/>
    <w:rsid w:val="000C7A6A"/>
    <w:rsid w:val="000D22DB"/>
    <w:rsid w:val="000D3C59"/>
    <w:rsid w:val="000D5496"/>
    <w:rsid w:val="000F2397"/>
    <w:rsid w:val="0011012F"/>
    <w:rsid w:val="001117AD"/>
    <w:rsid w:val="0015213D"/>
    <w:rsid w:val="00161958"/>
    <w:rsid w:val="00170287"/>
    <w:rsid w:val="0019589B"/>
    <w:rsid w:val="001A109C"/>
    <w:rsid w:val="001A1F6E"/>
    <w:rsid w:val="001B1C42"/>
    <w:rsid w:val="001C0ED1"/>
    <w:rsid w:val="001C4640"/>
    <w:rsid w:val="001D7D5B"/>
    <w:rsid w:val="001E3EC0"/>
    <w:rsid w:val="001E4B06"/>
    <w:rsid w:val="00245075"/>
    <w:rsid w:val="00267BB7"/>
    <w:rsid w:val="00276218"/>
    <w:rsid w:val="00291DB5"/>
    <w:rsid w:val="002A40F6"/>
    <w:rsid w:val="002E173D"/>
    <w:rsid w:val="003026ED"/>
    <w:rsid w:val="00316DD3"/>
    <w:rsid w:val="00347EF1"/>
    <w:rsid w:val="00372D86"/>
    <w:rsid w:val="00372E46"/>
    <w:rsid w:val="00373205"/>
    <w:rsid w:val="00385BB2"/>
    <w:rsid w:val="003B0170"/>
    <w:rsid w:val="003C2C40"/>
    <w:rsid w:val="003C4E78"/>
    <w:rsid w:val="003C5D20"/>
    <w:rsid w:val="003D0685"/>
    <w:rsid w:val="003D5D0A"/>
    <w:rsid w:val="0040203D"/>
    <w:rsid w:val="00407948"/>
    <w:rsid w:val="00411ECD"/>
    <w:rsid w:val="00420287"/>
    <w:rsid w:val="00425C83"/>
    <w:rsid w:val="00444BFE"/>
    <w:rsid w:val="00446D4D"/>
    <w:rsid w:val="00453FB9"/>
    <w:rsid w:val="0047167E"/>
    <w:rsid w:val="00484751"/>
    <w:rsid w:val="00487E9A"/>
    <w:rsid w:val="004D1B82"/>
    <w:rsid w:val="004F7A4D"/>
    <w:rsid w:val="00504BF3"/>
    <w:rsid w:val="00530AD0"/>
    <w:rsid w:val="00532152"/>
    <w:rsid w:val="005B629A"/>
    <w:rsid w:val="005C03E9"/>
    <w:rsid w:val="005E073C"/>
    <w:rsid w:val="005E1D3F"/>
    <w:rsid w:val="005F22E4"/>
    <w:rsid w:val="00603541"/>
    <w:rsid w:val="00612EBF"/>
    <w:rsid w:val="00621BBE"/>
    <w:rsid w:val="006236A8"/>
    <w:rsid w:val="0063269B"/>
    <w:rsid w:val="006435F3"/>
    <w:rsid w:val="006468B6"/>
    <w:rsid w:val="006726B7"/>
    <w:rsid w:val="00693C86"/>
    <w:rsid w:val="006A15EA"/>
    <w:rsid w:val="006A4D76"/>
    <w:rsid w:val="006A76E0"/>
    <w:rsid w:val="006C0126"/>
    <w:rsid w:val="006C0CB1"/>
    <w:rsid w:val="006D4836"/>
    <w:rsid w:val="00723094"/>
    <w:rsid w:val="00746949"/>
    <w:rsid w:val="00764925"/>
    <w:rsid w:val="0077471F"/>
    <w:rsid w:val="00776A0C"/>
    <w:rsid w:val="007A6AB2"/>
    <w:rsid w:val="007B68D1"/>
    <w:rsid w:val="007C2010"/>
    <w:rsid w:val="007E6B38"/>
    <w:rsid w:val="007F7A08"/>
    <w:rsid w:val="008143FF"/>
    <w:rsid w:val="008631E6"/>
    <w:rsid w:val="00876696"/>
    <w:rsid w:val="008901AC"/>
    <w:rsid w:val="008A3147"/>
    <w:rsid w:val="008B1597"/>
    <w:rsid w:val="008B3C21"/>
    <w:rsid w:val="008F135A"/>
    <w:rsid w:val="008F4733"/>
    <w:rsid w:val="008F62A2"/>
    <w:rsid w:val="0091322F"/>
    <w:rsid w:val="00913707"/>
    <w:rsid w:val="00965F38"/>
    <w:rsid w:val="00983BBD"/>
    <w:rsid w:val="00987D48"/>
    <w:rsid w:val="00993BD8"/>
    <w:rsid w:val="009E1894"/>
    <w:rsid w:val="009F4797"/>
    <w:rsid w:val="00A03755"/>
    <w:rsid w:val="00A067D7"/>
    <w:rsid w:val="00A13E55"/>
    <w:rsid w:val="00A16C70"/>
    <w:rsid w:val="00A442C8"/>
    <w:rsid w:val="00A477C1"/>
    <w:rsid w:val="00A64CAE"/>
    <w:rsid w:val="00A66AD7"/>
    <w:rsid w:val="00A70F44"/>
    <w:rsid w:val="00A71043"/>
    <w:rsid w:val="00A80467"/>
    <w:rsid w:val="00A8108F"/>
    <w:rsid w:val="00AA3628"/>
    <w:rsid w:val="00AA7A78"/>
    <w:rsid w:val="00AB345D"/>
    <w:rsid w:val="00B0120A"/>
    <w:rsid w:val="00B128E3"/>
    <w:rsid w:val="00B404FF"/>
    <w:rsid w:val="00B56931"/>
    <w:rsid w:val="00B85C8D"/>
    <w:rsid w:val="00BA5E17"/>
    <w:rsid w:val="00BC55A5"/>
    <w:rsid w:val="00BF7B7F"/>
    <w:rsid w:val="00C0698B"/>
    <w:rsid w:val="00C1254D"/>
    <w:rsid w:val="00C15C62"/>
    <w:rsid w:val="00C273FF"/>
    <w:rsid w:val="00C352C2"/>
    <w:rsid w:val="00C4547D"/>
    <w:rsid w:val="00C63F06"/>
    <w:rsid w:val="00C7792C"/>
    <w:rsid w:val="00C96C5A"/>
    <w:rsid w:val="00CB67E8"/>
    <w:rsid w:val="00CC621C"/>
    <w:rsid w:val="00CD15D4"/>
    <w:rsid w:val="00CD6470"/>
    <w:rsid w:val="00CE0C0D"/>
    <w:rsid w:val="00CE0D1E"/>
    <w:rsid w:val="00CE25C3"/>
    <w:rsid w:val="00CF2E9E"/>
    <w:rsid w:val="00CF6A8B"/>
    <w:rsid w:val="00D1782E"/>
    <w:rsid w:val="00D306F8"/>
    <w:rsid w:val="00D424D4"/>
    <w:rsid w:val="00D4593D"/>
    <w:rsid w:val="00D70DF6"/>
    <w:rsid w:val="00D7267F"/>
    <w:rsid w:val="00D7540D"/>
    <w:rsid w:val="00DB3409"/>
    <w:rsid w:val="00DC0BBD"/>
    <w:rsid w:val="00DE286E"/>
    <w:rsid w:val="00E073D2"/>
    <w:rsid w:val="00E25D50"/>
    <w:rsid w:val="00E27D0E"/>
    <w:rsid w:val="00E31A48"/>
    <w:rsid w:val="00E35CAC"/>
    <w:rsid w:val="00E47811"/>
    <w:rsid w:val="00E732EA"/>
    <w:rsid w:val="00E835F5"/>
    <w:rsid w:val="00E87EE7"/>
    <w:rsid w:val="00EA5516"/>
    <w:rsid w:val="00EB0A28"/>
    <w:rsid w:val="00EE576F"/>
    <w:rsid w:val="00EE663C"/>
    <w:rsid w:val="00F11529"/>
    <w:rsid w:val="00F2137D"/>
    <w:rsid w:val="00F928DC"/>
    <w:rsid w:val="00F959C3"/>
    <w:rsid w:val="00FB36F3"/>
    <w:rsid w:val="00FC1707"/>
    <w:rsid w:val="00FD0777"/>
    <w:rsid w:val="00FD6451"/>
    <w:rsid w:val="00FF08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86E"/>
    <w:pPr>
      <w:spacing w:after="160" w:line="480" w:lineRule="auto"/>
    </w:pPr>
    <w:rPr>
      <w:sz w:val="24"/>
      <w:szCs w:val="24"/>
    </w:rPr>
  </w:style>
  <w:style w:type="paragraph" w:styleId="Heading1">
    <w:name w:val="heading 1"/>
    <w:basedOn w:val="Normal"/>
    <w:next w:val="Normal"/>
    <w:link w:val="Heading1Char"/>
    <w:uiPriority w:val="9"/>
    <w:qFormat/>
    <w:rsid w:val="00484751"/>
    <w:pPr>
      <w:keepNext/>
      <w:keepLines/>
      <w:numPr>
        <w:numId w:val="1"/>
      </w:numPr>
      <w:spacing w:before="480" w:line="360" w:lineRule="auto"/>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autoRedefine/>
    <w:uiPriority w:val="9"/>
    <w:unhideWhenUsed/>
    <w:qFormat/>
    <w:rsid w:val="00EE663C"/>
    <w:pPr>
      <w:keepNext/>
      <w:keepLines/>
      <w:numPr>
        <w:ilvl w:val="1"/>
        <w:numId w:val="2"/>
      </w:numPr>
      <w:spacing w:line="360" w:lineRule="auto"/>
      <w:outlineLvl w:val="1"/>
    </w:pPr>
    <w:rPr>
      <w:rFonts w:ascii="Times New Roman" w:eastAsiaTheme="majorEastAsia" w:hAnsi="Times New Roman" w:cstheme="majorBidi"/>
      <w:b/>
      <w:bCs/>
      <w:noProof/>
      <w:color w:val="000000" w:themeColor="text1"/>
      <w:szCs w:val="26"/>
    </w:rPr>
  </w:style>
  <w:style w:type="paragraph" w:styleId="Heading3">
    <w:name w:val="heading 3"/>
    <w:basedOn w:val="Normal"/>
    <w:next w:val="Normal"/>
    <w:link w:val="Heading3Char"/>
    <w:autoRedefine/>
    <w:uiPriority w:val="9"/>
    <w:unhideWhenUsed/>
    <w:qFormat/>
    <w:rsid w:val="00DE286E"/>
    <w:pPr>
      <w:keepNext/>
      <w:keepLines/>
      <w:spacing w:line="360" w:lineRule="auto"/>
      <w:ind w:left="1004" w:hanging="720"/>
      <w:outlineLvl w:val="2"/>
    </w:pPr>
    <w:rPr>
      <w:rFonts w:ascii="Times New Roman" w:eastAsiaTheme="majorEastAsia" w:hAnsi="Times New Roman" w:cstheme="majorBidi"/>
      <w:b/>
      <w:bCs/>
      <w:noProof/>
      <w:color w:val="000000" w:themeColor="text1"/>
      <w:sz w:val="22"/>
    </w:rPr>
  </w:style>
  <w:style w:type="paragraph" w:styleId="Heading4">
    <w:name w:val="heading 4"/>
    <w:basedOn w:val="Normal"/>
    <w:next w:val="Normal"/>
    <w:link w:val="Heading4Char"/>
    <w:uiPriority w:val="9"/>
    <w:unhideWhenUsed/>
    <w:qFormat/>
    <w:rsid w:val="00DE286E"/>
    <w:pPr>
      <w:keepNext/>
      <w:keepLines/>
      <w:spacing w:before="200"/>
      <w:ind w:left="864" w:hanging="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E286E"/>
    <w:pPr>
      <w:keepNext/>
      <w:keepLines/>
      <w:spacing w:before="200"/>
      <w:ind w:left="1008" w:hanging="1008"/>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DE286E"/>
    <w:pPr>
      <w:keepNext/>
      <w:keepLines/>
      <w:spacing w:before="20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DE286E"/>
    <w:pPr>
      <w:keepNext/>
      <w:keepLines/>
      <w:spacing w:before="20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E286E"/>
    <w:pPr>
      <w:keepNext/>
      <w:keepLines/>
      <w:spacing w:before="200"/>
      <w:ind w:left="1440" w:hanging="1440"/>
      <w:outlineLvl w:val="7"/>
    </w:pPr>
    <w:rPr>
      <w:rFonts w:asciiTheme="majorHAnsi" w:eastAsiaTheme="majorEastAsia" w:hAnsiTheme="majorHAnsi" w:cstheme="majorBidi"/>
      <w:color w:val="404040" w:themeColor="text1" w:themeTint="BF"/>
      <w:sz w:val="20"/>
    </w:rPr>
  </w:style>
  <w:style w:type="paragraph" w:styleId="Heading9">
    <w:name w:val="heading 9"/>
    <w:basedOn w:val="Normal"/>
    <w:next w:val="Normal"/>
    <w:link w:val="Heading9Char"/>
    <w:uiPriority w:val="9"/>
    <w:semiHidden/>
    <w:unhideWhenUsed/>
    <w:qFormat/>
    <w:rsid w:val="00DE286E"/>
    <w:pPr>
      <w:keepNext/>
      <w:keepLines/>
      <w:spacing w:before="200"/>
      <w:ind w:left="1584" w:hanging="1584"/>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751"/>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EE663C"/>
    <w:rPr>
      <w:rFonts w:ascii="Times New Roman" w:eastAsiaTheme="majorEastAsia" w:hAnsi="Times New Roman" w:cstheme="majorBidi"/>
      <w:b/>
      <w:bCs/>
      <w:noProof/>
      <w:color w:val="000000" w:themeColor="text1"/>
      <w:sz w:val="24"/>
      <w:szCs w:val="26"/>
    </w:rPr>
  </w:style>
  <w:style w:type="character" w:customStyle="1" w:styleId="Heading3Char">
    <w:name w:val="Heading 3 Char"/>
    <w:basedOn w:val="DefaultParagraphFont"/>
    <w:link w:val="Heading3"/>
    <w:uiPriority w:val="9"/>
    <w:rsid w:val="00DE286E"/>
    <w:rPr>
      <w:rFonts w:ascii="Times New Roman" w:eastAsiaTheme="majorEastAsia" w:hAnsi="Times New Roman" w:cstheme="majorBidi"/>
      <w:b/>
      <w:bCs/>
      <w:noProof/>
      <w:color w:val="000000" w:themeColor="text1"/>
      <w:szCs w:val="24"/>
    </w:rPr>
  </w:style>
  <w:style w:type="character" w:customStyle="1" w:styleId="Heading4Char">
    <w:name w:val="Heading 4 Char"/>
    <w:basedOn w:val="DefaultParagraphFont"/>
    <w:link w:val="Heading4"/>
    <w:uiPriority w:val="9"/>
    <w:rsid w:val="00DE286E"/>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DE286E"/>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DE286E"/>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rsid w:val="00DE286E"/>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DE286E"/>
    <w:rPr>
      <w:rFonts w:asciiTheme="majorHAnsi" w:eastAsiaTheme="majorEastAsia" w:hAnsiTheme="majorHAnsi" w:cstheme="majorBidi"/>
      <w:color w:val="404040" w:themeColor="text1" w:themeTint="BF"/>
      <w:sz w:val="20"/>
      <w:szCs w:val="24"/>
    </w:rPr>
  </w:style>
  <w:style w:type="character" w:customStyle="1" w:styleId="Heading9Char">
    <w:name w:val="Heading 9 Char"/>
    <w:basedOn w:val="DefaultParagraphFont"/>
    <w:link w:val="Heading9"/>
    <w:uiPriority w:val="9"/>
    <w:semiHidden/>
    <w:rsid w:val="00DE286E"/>
    <w:rPr>
      <w:rFonts w:asciiTheme="majorHAnsi" w:eastAsiaTheme="majorEastAsia" w:hAnsiTheme="majorHAnsi" w:cstheme="majorBidi"/>
      <w:i/>
      <w:iCs/>
      <w:color w:val="404040" w:themeColor="text1" w:themeTint="BF"/>
      <w:sz w:val="20"/>
      <w:szCs w:val="24"/>
    </w:rPr>
  </w:style>
  <w:style w:type="table" w:styleId="TableGrid">
    <w:name w:val="Table Grid"/>
    <w:basedOn w:val="TableNormal"/>
    <w:uiPriority w:val="59"/>
    <w:rsid w:val="00DE286E"/>
    <w:pPr>
      <w:spacing w:after="0" w:line="240" w:lineRule="auto"/>
    </w:pPr>
    <w:rPr>
      <w:sz w:val="24"/>
      <w:szCs w:val="24"/>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746949"/>
    <w:pPr>
      <w:ind w:left="720"/>
      <w:contextualSpacing/>
    </w:pPr>
  </w:style>
  <w:style w:type="paragraph" w:styleId="BalloonText">
    <w:name w:val="Balloon Text"/>
    <w:basedOn w:val="Normal"/>
    <w:link w:val="BalloonTextChar"/>
    <w:uiPriority w:val="99"/>
    <w:semiHidden/>
    <w:unhideWhenUsed/>
    <w:rsid w:val="001C0E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0ED1"/>
    <w:rPr>
      <w:rFonts w:ascii="Tahoma" w:hAnsi="Tahoma" w:cs="Tahoma"/>
      <w:sz w:val="16"/>
      <w:szCs w:val="16"/>
    </w:rPr>
  </w:style>
  <w:style w:type="paragraph" w:styleId="Header">
    <w:name w:val="header"/>
    <w:basedOn w:val="Normal"/>
    <w:link w:val="HeaderChar"/>
    <w:uiPriority w:val="99"/>
    <w:unhideWhenUsed/>
    <w:rsid w:val="00372D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2D86"/>
    <w:rPr>
      <w:sz w:val="24"/>
      <w:szCs w:val="24"/>
    </w:rPr>
  </w:style>
  <w:style w:type="paragraph" w:styleId="Footer">
    <w:name w:val="footer"/>
    <w:basedOn w:val="Normal"/>
    <w:link w:val="FooterChar"/>
    <w:uiPriority w:val="99"/>
    <w:unhideWhenUsed/>
    <w:rsid w:val="00372D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2D86"/>
    <w:rPr>
      <w:sz w:val="24"/>
      <w:szCs w:val="24"/>
    </w:rPr>
  </w:style>
  <w:style w:type="paragraph" w:styleId="FootnoteText">
    <w:name w:val="footnote text"/>
    <w:basedOn w:val="Normal"/>
    <w:link w:val="FootnoteTextChar"/>
    <w:uiPriority w:val="99"/>
    <w:semiHidden/>
    <w:unhideWhenUsed/>
    <w:rsid w:val="003C5D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5D20"/>
    <w:rPr>
      <w:sz w:val="20"/>
      <w:szCs w:val="20"/>
    </w:rPr>
  </w:style>
  <w:style w:type="character" w:styleId="FootnoteReference">
    <w:name w:val="footnote reference"/>
    <w:basedOn w:val="DefaultParagraphFont"/>
    <w:uiPriority w:val="99"/>
    <w:semiHidden/>
    <w:unhideWhenUsed/>
    <w:rsid w:val="003C5D20"/>
    <w:rPr>
      <w:vertAlign w:val="superscript"/>
    </w:rPr>
  </w:style>
  <w:style w:type="numbering" w:customStyle="1" w:styleId="NoList1">
    <w:name w:val="No List1"/>
    <w:next w:val="NoList"/>
    <w:uiPriority w:val="99"/>
    <w:semiHidden/>
    <w:unhideWhenUsed/>
    <w:rsid w:val="004F7A4D"/>
  </w:style>
  <w:style w:type="table" w:customStyle="1" w:styleId="TableGrid1">
    <w:name w:val="Table Grid1"/>
    <w:basedOn w:val="TableNormal"/>
    <w:next w:val="TableGrid"/>
    <w:uiPriority w:val="59"/>
    <w:rsid w:val="004F7A4D"/>
    <w:pPr>
      <w:spacing w:after="0" w:line="240" w:lineRule="auto"/>
    </w:pPr>
    <w:rPr>
      <w:sz w:val="24"/>
      <w:szCs w:val="24"/>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86E"/>
    <w:pPr>
      <w:spacing w:after="160" w:line="480" w:lineRule="auto"/>
    </w:pPr>
    <w:rPr>
      <w:sz w:val="24"/>
      <w:szCs w:val="24"/>
    </w:rPr>
  </w:style>
  <w:style w:type="paragraph" w:styleId="Heading1">
    <w:name w:val="heading 1"/>
    <w:basedOn w:val="Normal"/>
    <w:next w:val="Normal"/>
    <w:link w:val="Heading1Char"/>
    <w:uiPriority w:val="9"/>
    <w:qFormat/>
    <w:rsid w:val="00484751"/>
    <w:pPr>
      <w:keepNext/>
      <w:keepLines/>
      <w:numPr>
        <w:numId w:val="1"/>
      </w:numPr>
      <w:spacing w:before="480" w:line="360" w:lineRule="auto"/>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autoRedefine/>
    <w:uiPriority w:val="9"/>
    <w:unhideWhenUsed/>
    <w:qFormat/>
    <w:rsid w:val="00EE663C"/>
    <w:pPr>
      <w:keepNext/>
      <w:keepLines/>
      <w:numPr>
        <w:ilvl w:val="1"/>
        <w:numId w:val="2"/>
      </w:numPr>
      <w:spacing w:line="360" w:lineRule="auto"/>
      <w:outlineLvl w:val="1"/>
    </w:pPr>
    <w:rPr>
      <w:rFonts w:ascii="Times New Roman" w:eastAsiaTheme="majorEastAsia" w:hAnsi="Times New Roman" w:cstheme="majorBidi"/>
      <w:b/>
      <w:bCs/>
      <w:noProof/>
      <w:color w:val="000000" w:themeColor="text1"/>
      <w:szCs w:val="26"/>
    </w:rPr>
  </w:style>
  <w:style w:type="paragraph" w:styleId="Heading3">
    <w:name w:val="heading 3"/>
    <w:basedOn w:val="Normal"/>
    <w:next w:val="Normal"/>
    <w:link w:val="Heading3Char"/>
    <w:autoRedefine/>
    <w:uiPriority w:val="9"/>
    <w:unhideWhenUsed/>
    <w:qFormat/>
    <w:rsid w:val="00DE286E"/>
    <w:pPr>
      <w:keepNext/>
      <w:keepLines/>
      <w:spacing w:line="360" w:lineRule="auto"/>
      <w:ind w:left="1004" w:hanging="720"/>
      <w:outlineLvl w:val="2"/>
    </w:pPr>
    <w:rPr>
      <w:rFonts w:ascii="Times New Roman" w:eastAsiaTheme="majorEastAsia" w:hAnsi="Times New Roman" w:cstheme="majorBidi"/>
      <w:b/>
      <w:bCs/>
      <w:noProof/>
      <w:color w:val="000000" w:themeColor="text1"/>
      <w:sz w:val="22"/>
    </w:rPr>
  </w:style>
  <w:style w:type="paragraph" w:styleId="Heading4">
    <w:name w:val="heading 4"/>
    <w:basedOn w:val="Normal"/>
    <w:next w:val="Normal"/>
    <w:link w:val="Heading4Char"/>
    <w:uiPriority w:val="9"/>
    <w:unhideWhenUsed/>
    <w:qFormat/>
    <w:rsid w:val="00DE286E"/>
    <w:pPr>
      <w:keepNext/>
      <w:keepLines/>
      <w:spacing w:before="200"/>
      <w:ind w:left="864" w:hanging="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E286E"/>
    <w:pPr>
      <w:keepNext/>
      <w:keepLines/>
      <w:spacing w:before="200"/>
      <w:ind w:left="1008" w:hanging="1008"/>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DE286E"/>
    <w:pPr>
      <w:keepNext/>
      <w:keepLines/>
      <w:spacing w:before="20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DE286E"/>
    <w:pPr>
      <w:keepNext/>
      <w:keepLines/>
      <w:spacing w:before="20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E286E"/>
    <w:pPr>
      <w:keepNext/>
      <w:keepLines/>
      <w:spacing w:before="200"/>
      <w:ind w:left="1440" w:hanging="1440"/>
      <w:outlineLvl w:val="7"/>
    </w:pPr>
    <w:rPr>
      <w:rFonts w:asciiTheme="majorHAnsi" w:eastAsiaTheme="majorEastAsia" w:hAnsiTheme="majorHAnsi" w:cstheme="majorBidi"/>
      <w:color w:val="404040" w:themeColor="text1" w:themeTint="BF"/>
      <w:sz w:val="20"/>
    </w:rPr>
  </w:style>
  <w:style w:type="paragraph" w:styleId="Heading9">
    <w:name w:val="heading 9"/>
    <w:basedOn w:val="Normal"/>
    <w:next w:val="Normal"/>
    <w:link w:val="Heading9Char"/>
    <w:uiPriority w:val="9"/>
    <w:semiHidden/>
    <w:unhideWhenUsed/>
    <w:qFormat/>
    <w:rsid w:val="00DE286E"/>
    <w:pPr>
      <w:keepNext/>
      <w:keepLines/>
      <w:spacing w:before="200"/>
      <w:ind w:left="1584" w:hanging="1584"/>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751"/>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EE663C"/>
    <w:rPr>
      <w:rFonts w:ascii="Times New Roman" w:eastAsiaTheme="majorEastAsia" w:hAnsi="Times New Roman" w:cstheme="majorBidi"/>
      <w:b/>
      <w:bCs/>
      <w:noProof/>
      <w:color w:val="000000" w:themeColor="text1"/>
      <w:sz w:val="24"/>
      <w:szCs w:val="26"/>
    </w:rPr>
  </w:style>
  <w:style w:type="character" w:customStyle="1" w:styleId="Heading3Char">
    <w:name w:val="Heading 3 Char"/>
    <w:basedOn w:val="DefaultParagraphFont"/>
    <w:link w:val="Heading3"/>
    <w:uiPriority w:val="9"/>
    <w:rsid w:val="00DE286E"/>
    <w:rPr>
      <w:rFonts w:ascii="Times New Roman" w:eastAsiaTheme="majorEastAsia" w:hAnsi="Times New Roman" w:cstheme="majorBidi"/>
      <w:b/>
      <w:bCs/>
      <w:noProof/>
      <w:color w:val="000000" w:themeColor="text1"/>
      <w:szCs w:val="24"/>
    </w:rPr>
  </w:style>
  <w:style w:type="character" w:customStyle="1" w:styleId="Heading4Char">
    <w:name w:val="Heading 4 Char"/>
    <w:basedOn w:val="DefaultParagraphFont"/>
    <w:link w:val="Heading4"/>
    <w:uiPriority w:val="9"/>
    <w:rsid w:val="00DE286E"/>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DE286E"/>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DE286E"/>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rsid w:val="00DE286E"/>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DE286E"/>
    <w:rPr>
      <w:rFonts w:asciiTheme="majorHAnsi" w:eastAsiaTheme="majorEastAsia" w:hAnsiTheme="majorHAnsi" w:cstheme="majorBidi"/>
      <w:color w:val="404040" w:themeColor="text1" w:themeTint="BF"/>
      <w:sz w:val="20"/>
      <w:szCs w:val="24"/>
    </w:rPr>
  </w:style>
  <w:style w:type="character" w:customStyle="1" w:styleId="Heading9Char">
    <w:name w:val="Heading 9 Char"/>
    <w:basedOn w:val="DefaultParagraphFont"/>
    <w:link w:val="Heading9"/>
    <w:uiPriority w:val="9"/>
    <w:semiHidden/>
    <w:rsid w:val="00DE286E"/>
    <w:rPr>
      <w:rFonts w:asciiTheme="majorHAnsi" w:eastAsiaTheme="majorEastAsia" w:hAnsiTheme="majorHAnsi" w:cstheme="majorBidi"/>
      <w:i/>
      <w:iCs/>
      <w:color w:val="404040" w:themeColor="text1" w:themeTint="BF"/>
      <w:sz w:val="20"/>
      <w:szCs w:val="24"/>
    </w:rPr>
  </w:style>
  <w:style w:type="table" w:styleId="TableGrid">
    <w:name w:val="Table Grid"/>
    <w:basedOn w:val="TableNormal"/>
    <w:uiPriority w:val="59"/>
    <w:rsid w:val="00DE286E"/>
    <w:pPr>
      <w:spacing w:after="0" w:line="240" w:lineRule="auto"/>
    </w:pPr>
    <w:rPr>
      <w:sz w:val="24"/>
      <w:szCs w:val="24"/>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746949"/>
    <w:pPr>
      <w:ind w:left="720"/>
      <w:contextualSpacing/>
    </w:pPr>
  </w:style>
  <w:style w:type="paragraph" w:styleId="BalloonText">
    <w:name w:val="Balloon Text"/>
    <w:basedOn w:val="Normal"/>
    <w:link w:val="BalloonTextChar"/>
    <w:uiPriority w:val="99"/>
    <w:semiHidden/>
    <w:unhideWhenUsed/>
    <w:rsid w:val="001C0E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0ED1"/>
    <w:rPr>
      <w:rFonts w:ascii="Tahoma" w:hAnsi="Tahoma" w:cs="Tahoma"/>
      <w:sz w:val="16"/>
      <w:szCs w:val="16"/>
    </w:rPr>
  </w:style>
  <w:style w:type="paragraph" w:styleId="Header">
    <w:name w:val="header"/>
    <w:basedOn w:val="Normal"/>
    <w:link w:val="HeaderChar"/>
    <w:uiPriority w:val="99"/>
    <w:unhideWhenUsed/>
    <w:rsid w:val="00372D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2D86"/>
    <w:rPr>
      <w:sz w:val="24"/>
      <w:szCs w:val="24"/>
    </w:rPr>
  </w:style>
  <w:style w:type="paragraph" w:styleId="Footer">
    <w:name w:val="footer"/>
    <w:basedOn w:val="Normal"/>
    <w:link w:val="FooterChar"/>
    <w:uiPriority w:val="99"/>
    <w:unhideWhenUsed/>
    <w:rsid w:val="00372D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2D86"/>
    <w:rPr>
      <w:sz w:val="24"/>
      <w:szCs w:val="24"/>
    </w:rPr>
  </w:style>
  <w:style w:type="paragraph" w:styleId="FootnoteText">
    <w:name w:val="footnote text"/>
    <w:basedOn w:val="Normal"/>
    <w:link w:val="FootnoteTextChar"/>
    <w:uiPriority w:val="99"/>
    <w:semiHidden/>
    <w:unhideWhenUsed/>
    <w:rsid w:val="003C5D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5D20"/>
    <w:rPr>
      <w:sz w:val="20"/>
      <w:szCs w:val="20"/>
    </w:rPr>
  </w:style>
  <w:style w:type="character" w:styleId="FootnoteReference">
    <w:name w:val="footnote reference"/>
    <w:basedOn w:val="DefaultParagraphFont"/>
    <w:uiPriority w:val="99"/>
    <w:semiHidden/>
    <w:unhideWhenUsed/>
    <w:rsid w:val="003C5D20"/>
    <w:rPr>
      <w:vertAlign w:val="superscript"/>
    </w:rPr>
  </w:style>
  <w:style w:type="numbering" w:customStyle="1" w:styleId="NoList1">
    <w:name w:val="No List1"/>
    <w:next w:val="NoList"/>
    <w:uiPriority w:val="99"/>
    <w:semiHidden/>
    <w:unhideWhenUsed/>
    <w:rsid w:val="004F7A4D"/>
  </w:style>
  <w:style w:type="table" w:customStyle="1" w:styleId="TableGrid1">
    <w:name w:val="Table Grid1"/>
    <w:basedOn w:val="TableNormal"/>
    <w:next w:val="TableGrid"/>
    <w:uiPriority w:val="59"/>
    <w:rsid w:val="004F7A4D"/>
    <w:pPr>
      <w:spacing w:after="0" w:line="240" w:lineRule="auto"/>
    </w:pPr>
    <w:rPr>
      <w:sz w:val="24"/>
      <w:szCs w:val="24"/>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upload.wikimedia.org/wikipedia/en/c/c7/Queen_Margaret_University_logo.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5572C-47B4-4C2F-AC94-AF1F7AA07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8228B9BE</Template>
  <TotalTime>253</TotalTime>
  <Pages>10</Pages>
  <Words>95719</Words>
  <Characters>545601</Characters>
  <Application>Microsoft Office Word</Application>
  <DocSecurity>0</DocSecurity>
  <Lines>4546</Lines>
  <Paragraphs>1280</Paragraphs>
  <ScaleCrop>false</ScaleCrop>
  <HeadingPairs>
    <vt:vector size="2" baseType="variant">
      <vt:variant>
        <vt:lpstr>Title</vt:lpstr>
      </vt:variant>
      <vt:variant>
        <vt:i4>1</vt:i4>
      </vt:variant>
    </vt:vector>
  </HeadingPairs>
  <TitlesOfParts>
    <vt:vector size="1" baseType="lpstr">
      <vt:lpstr/>
    </vt:vector>
  </TitlesOfParts>
  <Company>Queen Margaret University</Company>
  <LinksUpToDate>false</LinksUpToDate>
  <CharactersWithSpaces>640040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ICasteltrione</dc:creator>
  <cp:lastModifiedBy>ICasteltrione</cp:lastModifiedBy>
  <cp:revision>52</cp:revision>
  <dcterms:created xsi:type="dcterms:W3CDTF">2015-11-06T02:19:00Z</dcterms:created>
  <dcterms:modified xsi:type="dcterms:W3CDTF">2016-07-14T10:08:00Z</dcterms:modified>
</cp:coreProperties>
</file>