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A18" w:rsidRDefault="004031E4">
      <w:bookmarkStart w:id="0" w:name="_GoBack"/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-533400</wp:posOffset>
            </wp:positionH>
            <wp:positionV relativeFrom="paragraph">
              <wp:posOffset>0</wp:posOffset>
            </wp:positionV>
            <wp:extent cx="5281200" cy="6915600"/>
            <wp:effectExtent l="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2359" r="36011" b="3092"/>
                    <a:stretch/>
                  </pic:blipFill>
                  <pic:spPr bwMode="auto">
                    <a:xfrm>
                      <a:off x="0" y="0"/>
                      <a:ext cx="5281200" cy="6915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276A1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31E4"/>
    <w:rsid w:val="004031E4"/>
    <w:rsid w:val="0040377A"/>
    <w:rsid w:val="006025D9"/>
    <w:rsid w:val="00D717E8"/>
    <w:rsid w:val="00DB31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C6BAA4F-AB72-405D-A487-AB5E0F157F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5E42D03B</Template>
  <TotalTime>175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Queen Margaret University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ileggat</dc:creator>
  <cp:keywords/>
  <dc:description/>
  <cp:lastModifiedBy>ileggat</cp:lastModifiedBy>
  <cp:revision>1</cp:revision>
  <dcterms:created xsi:type="dcterms:W3CDTF">2018-11-12T12:35:00Z</dcterms:created>
  <dcterms:modified xsi:type="dcterms:W3CDTF">2018-11-12T15:30:00Z</dcterms:modified>
</cp:coreProperties>
</file>